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08727" w14:textId="330C47DE" w:rsidR="008B18C6" w:rsidRPr="000D1AC8" w:rsidRDefault="004D6A1E" w:rsidP="008B18C6">
      <w:pPr>
        <w:pStyle w:val="Nadpis1"/>
        <w:rPr>
          <w:b/>
          <w:sz w:val="48"/>
        </w:rPr>
      </w:pPr>
      <w:bookmarkStart w:id="0" w:name="_Hlk534717575"/>
      <w:bookmarkEnd w:id="0"/>
      <w:r>
        <w:rPr>
          <w:noProof/>
        </w:rPr>
        <w:drawing>
          <wp:anchor distT="0" distB="0" distL="114300" distR="114300" simplePos="0" relativeHeight="251665408" behindDoc="0" locked="0" layoutInCell="1" allowOverlap="1" wp14:anchorId="0FC137EE" wp14:editId="51AF1B8D">
            <wp:simplePos x="0" y="0"/>
            <wp:positionH relativeFrom="margin">
              <wp:posOffset>0</wp:posOffset>
            </wp:positionH>
            <wp:positionV relativeFrom="paragraph">
              <wp:posOffset>142240</wp:posOffset>
            </wp:positionV>
            <wp:extent cx="1105535" cy="1252220"/>
            <wp:effectExtent l="0" t="0" r="0" b="508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SL škol_bez ročníku-fi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8C6">
        <w:rPr>
          <w:noProof/>
        </w:rPr>
        <w:drawing>
          <wp:anchor distT="0" distB="0" distL="114300" distR="114300" simplePos="0" relativeHeight="251660288" behindDoc="0" locked="0" layoutInCell="1" allowOverlap="1" wp14:anchorId="63D75F58" wp14:editId="792DD301">
            <wp:simplePos x="0" y="0"/>
            <wp:positionH relativeFrom="margin">
              <wp:posOffset>5227320</wp:posOffset>
            </wp:positionH>
            <wp:positionV relativeFrom="paragraph">
              <wp:posOffset>266065</wp:posOffset>
            </wp:positionV>
            <wp:extent cx="1089660" cy="11272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8C6" w:rsidRPr="000D1AC8">
        <w:rPr>
          <w:b/>
          <w:sz w:val="48"/>
        </w:rPr>
        <w:t>PROPOZICE</w:t>
      </w:r>
    </w:p>
    <w:p w14:paraId="2E4DA2B5" w14:textId="58A0EF6B" w:rsidR="008B18C6" w:rsidRPr="00C87371" w:rsidRDefault="008B18C6" w:rsidP="008B18C6">
      <w:pPr>
        <w:jc w:val="center"/>
        <w:rPr>
          <w:b/>
          <w:sz w:val="36"/>
          <w:szCs w:val="36"/>
        </w:rPr>
      </w:pPr>
      <w:r w:rsidRPr="00AF52DC">
        <w:rPr>
          <w:b/>
          <w:sz w:val="32"/>
        </w:rPr>
        <w:t>Krajské finále</w:t>
      </w:r>
      <w:r>
        <w:rPr>
          <w:b/>
          <w:sz w:val="32"/>
        </w:rPr>
        <w:t xml:space="preserve"> </w:t>
      </w:r>
      <w:r w:rsidR="00992E8C">
        <w:rPr>
          <w:b/>
          <w:sz w:val="32"/>
        </w:rPr>
        <w:t>SLŠ</w:t>
      </w:r>
      <w:r>
        <w:rPr>
          <w:b/>
          <w:sz w:val="32"/>
        </w:rPr>
        <w:t xml:space="preserve"> v basketbalu</w:t>
      </w:r>
    </w:p>
    <w:p w14:paraId="7367D4CA" w14:textId="77777777" w:rsidR="008B18C6" w:rsidRDefault="008B18C6" w:rsidP="008B18C6">
      <w:pPr>
        <w:pStyle w:val="Nadpis1"/>
        <w:rPr>
          <w:b/>
          <w:caps/>
          <w:sz w:val="6"/>
        </w:rPr>
      </w:pPr>
    </w:p>
    <w:p w14:paraId="715B3DD2" w14:textId="567877A1" w:rsidR="008B18C6" w:rsidRDefault="008B18C6" w:rsidP="008B18C6">
      <w:pPr>
        <w:pStyle w:val="Nadpis4"/>
      </w:pPr>
      <w:r>
        <w:t>kategorie IV. dívky</w:t>
      </w:r>
    </w:p>
    <w:p w14:paraId="545F859E" w14:textId="77777777" w:rsidR="008B18C6" w:rsidRDefault="008B18C6" w:rsidP="008B18C6">
      <w:pPr>
        <w:jc w:val="center"/>
        <w:rPr>
          <w:b/>
          <w:sz w:val="6"/>
        </w:rPr>
      </w:pPr>
    </w:p>
    <w:p w14:paraId="6F95E0A0" w14:textId="100FBC18" w:rsidR="008B18C6" w:rsidRDefault="00547CDF" w:rsidP="008B18C6">
      <w:pPr>
        <w:pBdr>
          <w:bottom w:val="single" w:sz="12" w:space="1" w:color="auto"/>
        </w:pBdr>
        <w:jc w:val="center"/>
        <w:rPr>
          <w:b/>
          <w:sz w:val="40"/>
        </w:rPr>
      </w:pPr>
      <w:r>
        <w:rPr>
          <w:b/>
          <w:sz w:val="40"/>
        </w:rPr>
        <w:t>Litoměřice</w:t>
      </w:r>
      <w:r w:rsidR="008B18C6">
        <w:rPr>
          <w:b/>
          <w:sz w:val="40"/>
        </w:rPr>
        <w:t xml:space="preserve">: </w:t>
      </w:r>
      <w:r w:rsidR="00660B50">
        <w:rPr>
          <w:b/>
          <w:sz w:val="40"/>
        </w:rPr>
        <w:t>čtvrtek</w:t>
      </w:r>
      <w:r w:rsidR="008B18C6">
        <w:rPr>
          <w:b/>
          <w:sz w:val="40"/>
        </w:rPr>
        <w:t xml:space="preserve"> </w:t>
      </w:r>
      <w:r w:rsidR="00D809E3">
        <w:rPr>
          <w:b/>
          <w:sz w:val="40"/>
        </w:rPr>
        <w:t>19</w:t>
      </w:r>
      <w:r w:rsidR="008B18C6">
        <w:rPr>
          <w:b/>
          <w:sz w:val="40"/>
        </w:rPr>
        <w:t>. března 20</w:t>
      </w:r>
      <w:r w:rsidR="00D809E3">
        <w:rPr>
          <w:b/>
          <w:sz w:val="40"/>
        </w:rPr>
        <w:t>20</w:t>
      </w:r>
    </w:p>
    <w:p w14:paraId="62FDE4C2" w14:textId="35CBD426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62FDE4C3" w14:textId="34D897A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Style w:val="Mkatabulky"/>
        <w:tblW w:w="0" w:type="auto"/>
        <w:tblCellMar>
          <w:top w:w="57" w:type="dxa"/>
        </w:tblCellMar>
        <w:tblLook w:val="01E0" w:firstRow="1" w:lastRow="1" w:firstColumn="1" w:lastColumn="1" w:noHBand="0" w:noVBand="0"/>
      </w:tblPr>
      <w:tblGrid>
        <w:gridCol w:w="2689"/>
        <w:gridCol w:w="7165"/>
      </w:tblGrid>
      <w:tr w:rsidR="0063074A" w14:paraId="62FDE4C6" w14:textId="77777777" w:rsidTr="006A07E0">
        <w:tc>
          <w:tcPr>
            <w:tcW w:w="2689" w:type="dxa"/>
          </w:tcPr>
          <w:p w14:paraId="62FDE4C4" w14:textId="4543357C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62FDE4C5" w14:textId="2A351BE0" w:rsidR="0063074A" w:rsidRPr="00F32D76" w:rsidRDefault="00FF1295" w:rsidP="00FF1295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Pr="00F32D76">
              <w:rPr>
                <w:sz w:val="24"/>
                <w:szCs w:val="24"/>
              </w:rPr>
              <w:t>Krajská rada AŠSK ČR Ústeckého kraje</w:t>
            </w:r>
            <w:r w:rsidR="006A07E0">
              <w:rPr>
                <w:sz w:val="24"/>
                <w:szCs w:val="24"/>
              </w:rPr>
              <w:t>, ZŠ</w:t>
            </w:r>
            <w:r w:rsidR="006A07E0" w:rsidRPr="006A07E0">
              <w:rPr>
                <w:sz w:val="24"/>
                <w:szCs w:val="24"/>
              </w:rPr>
              <w:t xml:space="preserve"> U Stadionu 522/4, 412 01 Litoměřice</w:t>
            </w:r>
            <w:r w:rsidR="006A07E0">
              <w:rPr>
                <w:sz w:val="24"/>
                <w:szCs w:val="24"/>
              </w:rPr>
              <w:t xml:space="preserve"> </w:t>
            </w:r>
          </w:p>
        </w:tc>
      </w:tr>
      <w:tr w:rsidR="0063074A" w14:paraId="62FDE4CA" w14:textId="77777777" w:rsidTr="00AE0A83">
        <w:tc>
          <w:tcPr>
            <w:tcW w:w="2689" w:type="dxa"/>
          </w:tcPr>
          <w:p w14:paraId="62FDE4C7" w14:textId="39D0FCA9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62FDE4C8" w14:textId="7ED258F0" w:rsidR="0063074A" w:rsidRPr="00003D2D" w:rsidRDefault="00FF1295" w:rsidP="00AC35DA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  <w:r w:rsidR="008D471F" w:rsidRPr="008D471F">
              <w:rPr>
                <w:b/>
                <w:sz w:val="24"/>
                <w:szCs w:val="24"/>
              </w:rPr>
              <w:t xml:space="preserve"> </w:t>
            </w:r>
            <w:r w:rsidR="00A1693A">
              <w:rPr>
                <w:b/>
                <w:sz w:val="24"/>
                <w:szCs w:val="24"/>
              </w:rPr>
              <w:t>19</w:t>
            </w:r>
            <w:r w:rsidR="008D471F" w:rsidRPr="008D471F">
              <w:rPr>
                <w:b/>
                <w:sz w:val="24"/>
                <w:szCs w:val="24"/>
              </w:rPr>
              <w:t xml:space="preserve">. </w:t>
            </w:r>
            <w:r w:rsidR="007822E0">
              <w:rPr>
                <w:b/>
                <w:sz w:val="24"/>
                <w:szCs w:val="24"/>
              </w:rPr>
              <w:t>března</w:t>
            </w:r>
            <w:r w:rsidR="008D471F" w:rsidRPr="008D471F">
              <w:rPr>
                <w:b/>
                <w:sz w:val="24"/>
                <w:szCs w:val="24"/>
              </w:rPr>
              <w:t xml:space="preserve"> 20</w:t>
            </w:r>
            <w:r w:rsidR="001276F1">
              <w:rPr>
                <w:b/>
                <w:sz w:val="24"/>
                <w:szCs w:val="24"/>
              </w:rPr>
              <w:t>20</w:t>
            </w:r>
          </w:p>
          <w:p w14:paraId="62FDE4C9" w14:textId="515B5A6D" w:rsidR="0063074A" w:rsidRPr="00F32D76" w:rsidRDefault="0063074A" w:rsidP="00AC35DA">
            <w:pPr>
              <w:spacing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zahájení v </w:t>
            </w:r>
            <w:r w:rsidR="006874A4">
              <w:rPr>
                <w:sz w:val="24"/>
                <w:szCs w:val="24"/>
              </w:rPr>
              <w:t>8</w:t>
            </w:r>
            <w:r w:rsidRPr="00F32D76">
              <w:rPr>
                <w:sz w:val="24"/>
                <w:szCs w:val="24"/>
              </w:rPr>
              <w:t>,</w:t>
            </w:r>
            <w:r w:rsidR="009371B5">
              <w:rPr>
                <w:sz w:val="24"/>
                <w:szCs w:val="24"/>
              </w:rPr>
              <w:t>45</w:t>
            </w:r>
            <w:r w:rsidRPr="00F32D76">
              <w:rPr>
                <w:sz w:val="24"/>
                <w:szCs w:val="24"/>
              </w:rPr>
              <w:t xml:space="preserve"> hodin</w:t>
            </w:r>
          </w:p>
        </w:tc>
      </w:tr>
      <w:tr w:rsidR="0063074A" w14:paraId="62FDE4CD" w14:textId="77777777" w:rsidTr="006A07E0">
        <w:tc>
          <w:tcPr>
            <w:tcW w:w="2689" w:type="dxa"/>
          </w:tcPr>
          <w:p w14:paraId="62FDE4CB" w14:textId="77777777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  <w:shd w:val="clear" w:color="auto" w:fill="auto"/>
          </w:tcPr>
          <w:p w14:paraId="62FDE4CC" w14:textId="167361F4" w:rsidR="0063074A" w:rsidRPr="00F32D76" w:rsidRDefault="008D471F" w:rsidP="00AC35DA">
            <w:pPr>
              <w:spacing w:before="120" w:after="120"/>
              <w:rPr>
                <w:sz w:val="24"/>
                <w:szCs w:val="24"/>
              </w:rPr>
            </w:pPr>
            <w:r w:rsidRPr="008D471F">
              <w:rPr>
                <w:sz w:val="24"/>
                <w:szCs w:val="24"/>
              </w:rPr>
              <w:t xml:space="preserve">Sportovní hala </w:t>
            </w:r>
            <w:r w:rsidR="006A07E0">
              <w:rPr>
                <w:sz w:val="24"/>
                <w:szCs w:val="24"/>
              </w:rPr>
              <w:t xml:space="preserve">ZŠ </w:t>
            </w:r>
            <w:r w:rsidR="006A07E0" w:rsidRPr="006A07E0">
              <w:rPr>
                <w:sz w:val="24"/>
                <w:szCs w:val="24"/>
              </w:rPr>
              <w:t>U Stadionu 522/4, 412 01 Litoměřice</w:t>
            </w:r>
          </w:p>
        </w:tc>
      </w:tr>
      <w:tr w:rsidR="0063074A" w14:paraId="62FDE4D0" w14:textId="77777777" w:rsidTr="00AE0A83">
        <w:tc>
          <w:tcPr>
            <w:tcW w:w="2689" w:type="dxa"/>
          </w:tcPr>
          <w:p w14:paraId="62FDE4CE" w14:textId="77777777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62FDE4CF" w14:textId="727770E2" w:rsidR="0063074A" w:rsidRPr="00F32D76" w:rsidRDefault="0063074A" w:rsidP="0014448B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</w:t>
            </w:r>
            <w:r w:rsidR="00EF67DE" w:rsidRPr="00F32D76">
              <w:rPr>
                <w:sz w:val="24"/>
                <w:szCs w:val="24"/>
              </w:rPr>
              <w:t>. Z každého</w:t>
            </w:r>
            <w:r w:rsidRPr="00F32D76">
              <w:rPr>
                <w:sz w:val="24"/>
                <w:szCs w:val="24"/>
              </w:rPr>
              <w:t xml:space="preserve"> </w:t>
            </w:r>
            <w:r w:rsidR="001D2CC5" w:rsidRPr="00F32D76">
              <w:rPr>
                <w:sz w:val="24"/>
                <w:szCs w:val="24"/>
              </w:rPr>
              <w:t>okresu startuje</w:t>
            </w:r>
            <w:r w:rsidRPr="00F32D76">
              <w:rPr>
                <w:sz w:val="24"/>
                <w:szCs w:val="24"/>
              </w:rPr>
              <w:t xml:space="preserve"> v da</w:t>
            </w:r>
            <w:r w:rsidR="00003D2D">
              <w:rPr>
                <w:sz w:val="24"/>
                <w:szCs w:val="24"/>
              </w:rPr>
              <w:t>né kategorii jedno</w:t>
            </w:r>
            <w:r w:rsidR="00F32D76" w:rsidRPr="00F32D76">
              <w:rPr>
                <w:sz w:val="24"/>
                <w:szCs w:val="24"/>
              </w:rPr>
              <w:t xml:space="preserve"> družstvo</w:t>
            </w:r>
            <w:r w:rsidR="0014448B" w:rsidRPr="00F32D76">
              <w:rPr>
                <w:sz w:val="24"/>
                <w:szCs w:val="24"/>
              </w:rPr>
              <w:t xml:space="preserve"> děvčat</w:t>
            </w:r>
            <w:r w:rsidR="008D471F">
              <w:rPr>
                <w:sz w:val="24"/>
                <w:szCs w:val="24"/>
              </w:rPr>
              <w:t>.</w:t>
            </w:r>
            <w:r w:rsidRPr="00F32D76">
              <w:rPr>
                <w:sz w:val="24"/>
                <w:szCs w:val="24"/>
              </w:rPr>
              <w:t xml:space="preserve"> </w:t>
            </w:r>
            <w:r w:rsidR="00F32D76" w:rsidRPr="00F32D76">
              <w:rPr>
                <w:sz w:val="24"/>
                <w:szCs w:val="24"/>
              </w:rPr>
              <w:t>Družstvo má maximálně 1</w:t>
            </w:r>
            <w:r w:rsidR="007822E0">
              <w:rPr>
                <w:sz w:val="24"/>
                <w:szCs w:val="24"/>
              </w:rPr>
              <w:t>2</w:t>
            </w:r>
            <w:r w:rsidR="00F32D76" w:rsidRPr="00F32D76">
              <w:rPr>
                <w:sz w:val="24"/>
                <w:szCs w:val="24"/>
              </w:rPr>
              <w:t xml:space="preserve"> </w:t>
            </w:r>
            <w:r w:rsidR="008D471F">
              <w:rPr>
                <w:sz w:val="24"/>
                <w:szCs w:val="24"/>
              </w:rPr>
              <w:t>hráč</w:t>
            </w:r>
            <w:r w:rsidR="007822E0">
              <w:rPr>
                <w:sz w:val="24"/>
                <w:szCs w:val="24"/>
              </w:rPr>
              <w:t>ek</w:t>
            </w:r>
            <w:r w:rsidR="00F32D76" w:rsidRPr="00F32D76">
              <w:rPr>
                <w:sz w:val="24"/>
                <w:szCs w:val="24"/>
              </w:rPr>
              <w:t xml:space="preserve"> a 2 vedoucí. Vedoucí družstva musí být v pracovně právním vztahu se školou a zároveň starší 18 let.</w:t>
            </w:r>
          </w:p>
        </w:tc>
      </w:tr>
      <w:tr w:rsidR="000F5C1F" w14:paraId="62FDE4DB" w14:textId="77777777" w:rsidTr="00AE0A83">
        <w:tc>
          <w:tcPr>
            <w:tcW w:w="2689" w:type="dxa"/>
          </w:tcPr>
          <w:p w14:paraId="62FDE4D1" w14:textId="50ECB379" w:rsidR="000F5C1F" w:rsidRPr="00F32D76" w:rsidRDefault="000F5C1F" w:rsidP="000F5C1F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4CB5009D" wp14:editId="38280BA4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1214755</wp:posOffset>
                  </wp:positionV>
                  <wp:extent cx="1181100" cy="1399612"/>
                  <wp:effectExtent l="0" t="0" r="0" b="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asket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399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D76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3EF6D434" w14:textId="77777777" w:rsidR="000F5C1F" w:rsidRPr="001E40D2" w:rsidRDefault="000F5C1F" w:rsidP="000F5C1F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(žá</w:t>
            </w:r>
            <w:r>
              <w:rPr>
                <w:b/>
                <w:sz w:val="24"/>
                <w:szCs w:val="24"/>
              </w:rPr>
              <w:t>kyně</w:t>
            </w:r>
            <w:r w:rsidRPr="001E40D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</w:t>
            </w:r>
            <w:r w:rsidRPr="001E40D2">
              <w:rPr>
                <w:b/>
                <w:sz w:val="24"/>
                <w:szCs w:val="24"/>
              </w:rPr>
              <w:t xml:space="preserve">. – </w:t>
            </w:r>
            <w:r>
              <w:rPr>
                <w:b/>
                <w:sz w:val="24"/>
                <w:szCs w:val="24"/>
              </w:rPr>
              <w:t>9</w:t>
            </w:r>
            <w:r w:rsidRPr="001E40D2">
              <w:rPr>
                <w:b/>
                <w:sz w:val="24"/>
                <w:szCs w:val="24"/>
              </w:rPr>
              <w:t>. tříd a příslušné ročníky víceletých gymnázií)</w:t>
            </w:r>
            <w:r>
              <w:rPr>
                <w:b/>
                <w:sz w:val="24"/>
                <w:szCs w:val="24"/>
              </w:rPr>
              <w:t>.</w:t>
            </w:r>
          </w:p>
          <w:p w14:paraId="1E37A9B5" w14:textId="77777777" w:rsidR="000F5C1F" w:rsidRPr="00593A7C" w:rsidRDefault="000F5C1F" w:rsidP="000F5C1F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58763DEC" w14:textId="77777777" w:rsidR="000F5C1F" w:rsidRPr="00593A7C" w:rsidRDefault="000F5C1F" w:rsidP="000F5C1F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4B327747" w14:textId="77777777" w:rsidR="000F5C1F" w:rsidRPr="00593A7C" w:rsidRDefault="000F5C1F" w:rsidP="000F5C1F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>
              <w:rPr>
                <w:bCs/>
                <w:sz w:val="24"/>
                <w:szCs w:val="24"/>
              </w:rPr>
              <w:t>Č</w:t>
            </w:r>
            <w:r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A16B1E3" w14:textId="77777777" w:rsidR="000F5C1F" w:rsidRDefault="000F5C1F" w:rsidP="000F5C1F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03B33C2B" w14:textId="77777777" w:rsidR="000F5C1F" w:rsidRPr="00291749" w:rsidRDefault="000F5C1F" w:rsidP="000F5C1F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 xml:space="preserve">V kvalifikacích </w:t>
            </w:r>
            <w:r w:rsidRPr="00886E3A">
              <w:rPr>
                <w:b/>
                <w:sz w:val="24"/>
                <w:szCs w:val="24"/>
              </w:rPr>
              <w:t>okresních kol</w:t>
            </w:r>
            <w:r w:rsidRPr="004938D3">
              <w:rPr>
                <w:bCs/>
                <w:sz w:val="24"/>
                <w:szCs w:val="24"/>
              </w:rPr>
              <w:t xml:space="preserve"> a </w:t>
            </w:r>
            <w:r w:rsidRPr="00886E3A">
              <w:rPr>
                <w:b/>
                <w:sz w:val="24"/>
                <w:szCs w:val="24"/>
              </w:rPr>
              <w:t>finálových kolech okresních kol</w:t>
            </w:r>
            <w:r w:rsidRPr="004938D3">
              <w:rPr>
                <w:bCs/>
                <w:sz w:val="24"/>
                <w:szCs w:val="24"/>
              </w:rPr>
              <w:t xml:space="preserve"> mají mladší žáci právo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0E17E3EA" w14:textId="77777777" w:rsidR="000F5C1F" w:rsidRPr="004938D3" w:rsidRDefault="000F5C1F" w:rsidP="000F5C1F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458F3484" w14:textId="77777777" w:rsidR="000F5C1F" w:rsidRPr="001E40D2" w:rsidRDefault="000F5C1F" w:rsidP="000F5C1F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21DE81C0" w14:textId="77777777" w:rsidR="000F5C1F" w:rsidRPr="001E40D2" w:rsidRDefault="000F5C1F" w:rsidP="000F5C1F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70245566" w14:textId="77777777" w:rsidR="000F5C1F" w:rsidRDefault="000F5C1F" w:rsidP="000F5C1F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3CED222A" w14:textId="77777777" w:rsidR="000F5C1F" w:rsidRPr="001E40D2" w:rsidRDefault="000F5C1F" w:rsidP="000F5C1F">
            <w:pPr>
              <w:spacing w:before="120"/>
              <w:rPr>
                <w:b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62FDE4DA" w14:textId="704485B0" w:rsidR="000F5C1F" w:rsidRPr="00003D2D" w:rsidRDefault="000F5C1F" w:rsidP="000F5C1F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8656E5" w14:paraId="62FDE4E0" w14:textId="77777777" w:rsidTr="00AE0A83">
        <w:tc>
          <w:tcPr>
            <w:tcW w:w="2689" w:type="dxa"/>
          </w:tcPr>
          <w:p w14:paraId="62FDE4DC" w14:textId="77777777" w:rsidR="008656E5" w:rsidRPr="00F32D76" w:rsidRDefault="008656E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62FDE4DD" w14:textId="71806545" w:rsidR="00C26938" w:rsidRPr="00F32D76" w:rsidRDefault="00C26938" w:rsidP="006A2620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 w:rsidR="00F32D76">
              <w:rPr>
                <w:sz w:val="24"/>
                <w:szCs w:val="24"/>
              </w:rPr>
              <w:t>Mgr. Václav Pěkný</w:t>
            </w:r>
          </w:p>
          <w:p w14:paraId="62FDE4DF" w14:textId="43FEF16B" w:rsidR="008656E5" w:rsidRPr="00F32D76" w:rsidRDefault="00AE0A83" w:rsidP="00AE0A83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="00C26938" w:rsidRPr="00F32D76">
              <w:rPr>
                <w:sz w:val="24"/>
                <w:szCs w:val="24"/>
              </w:rPr>
              <w:t>:</w:t>
            </w:r>
            <w:r w:rsidR="008656E5" w:rsidRPr="00F32D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AE0A83" w14:paraId="62FDE4E4" w14:textId="77777777" w:rsidTr="00D44950">
        <w:tc>
          <w:tcPr>
            <w:tcW w:w="2689" w:type="dxa"/>
          </w:tcPr>
          <w:p w14:paraId="62FDE4E1" w14:textId="77777777" w:rsidR="00AE0A83" w:rsidRPr="00F32D76" w:rsidRDefault="00AE0A83" w:rsidP="00AE0A8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165" w:type="dxa"/>
            <w:vAlign w:val="center"/>
          </w:tcPr>
          <w:p w14:paraId="46651943" w14:textId="56B8D6E5" w:rsidR="00AE0A83" w:rsidRPr="00AE0A83" w:rsidRDefault="00AE0A83" w:rsidP="00644245">
            <w:pPr>
              <w:spacing w:before="120"/>
              <w:rPr>
                <w:b/>
                <w:color w:val="FF0000"/>
                <w:sz w:val="24"/>
                <w:szCs w:val="24"/>
                <w:u w:val="single"/>
              </w:rPr>
            </w:pPr>
            <w:r w:rsidRPr="008D471F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B8681E">
              <w:rPr>
                <w:b/>
                <w:sz w:val="24"/>
                <w:szCs w:val="24"/>
                <w:u w:val="single"/>
              </w:rPr>
              <w:t>13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. </w:t>
            </w:r>
            <w:r w:rsidR="007822E0">
              <w:rPr>
                <w:b/>
                <w:sz w:val="24"/>
                <w:szCs w:val="24"/>
                <w:u w:val="single"/>
              </w:rPr>
              <w:t>března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20</w:t>
            </w:r>
            <w:r w:rsidR="00B2054A">
              <w:rPr>
                <w:b/>
                <w:sz w:val="24"/>
                <w:szCs w:val="24"/>
                <w:u w:val="single"/>
              </w:rPr>
              <w:t>20</w:t>
            </w:r>
          </w:p>
          <w:p w14:paraId="2F86F3A3" w14:textId="7517FF1A" w:rsidR="00AE0A83" w:rsidRPr="00AE0A83" w:rsidRDefault="00003D2D" w:rsidP="00D4495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</w:t>
            </w:r>
            <w:r w:rsidR="00AE0A83" w:rsidRPr="00AE0A83">
              <w:rPr>
                <w:b/>
                <w:sz w:val="24"/>
                <w:szCs w:val="24"/>
              </w:rPr>
              <w:t xml:space="preserve">e-mail: </w:t>
            </w:r>
            <w:hyperlink r:id="rId11" w:history="1">
              <w:r w:rsidR="00AE0A83" w:rsidRPr="00AE0A83">
                <w:rPr>
                  <w:rStyle w:val="Hypertextovodkaz"/>
                  <w:b/>
                  <w:sz w:val="24"/>
                  <w:szCs w:val="24"/>
                </w:rPr>
                <w:t>vpekny@volny.cz</w:t>
              </w:r>
            </w:hyperlink>
            <w:r w:rsidR="00AE0A83" w:rsidRPr="00AE0A83">
              <w:rPr>
                <w:b/>
                <w:sz w:val="24"/>
                <w:szCs w:val="24"/>
              </w:rPr>
              <w:t xml:space="preserve">, </w:t>
            </w:r>
            <w:r w:rsidR="00AE0A83">
              <w:rPr>
                <w:b/>
                <w:sz w:val="24"/>
                <w:szCs w:val="24"/>
              </w:rPr>
              <w:t xml:space="preserve">info: </w:t>
            </w:r>
            <w:r w:rsidR="00AE0A83" w:rsidRPr="00AE0A83">
              <w:rPr>
                <w:b/>
                <w:sz w:val="24"/>
                <w:szCs w:val="24"/>
              </w:rPr>
              <w:t>tel. 604 547 050</w:t>
            </w:r>
          </w:p>
          <w:p w14:paraId="62FDE4E3" w14:textId="75691CD0" w:rsidR="00AE0A83" w:rsidRPr="00AE0A83" w:rsidRDefault="00AE0A83" w:rsidP="00401B5F">
            <w:pPr>
              <w:spacing w:before="120" w:after="120"/>
              <w:rPr>
                <w:sz w:val="24"/>
                <w:szCs w:val="24"/>
              </w:rPr>
            </w:pPr>
            <w:r w:rsidRPr="00AE0A83">
              <w:rPr>
                <w:sz w:val="24"/>
                <w:szCs w:val="24"/>
              </w:rPr>
              <w:lastRenderedPageBreak/>
              <w:t>V při</w:t>
            </w:r>
            <w:r w:rsidR="007822E0">
              <w:rPr>
                <w:sz w:val="24"/>
                <w:szCs w:val="24"/>
              </w:rPr>
              <w:t>hlášce uveďte kategorii</w:t>
            </w:r>
            <w:r w:rsidRPr="00AE0A83">
              <w:rPr>
                <w:sz w:val="24"/>
                <w:szCs w:val="24"/>
              </w:rPr>
              <w:t xml:space="preserve"> (D), </w:t>
            </w:r>
            <w:r w:rsidRPr="00AE0A83">
              <w:rPr>
                <w:b/>
                <w:sz w:val="24"/>
                <w:szCs w:val="24"/>
              </w:rPr>
              <w:t>název školy s přesnou adresou, jméno vedoucího</w:t>
            </w:r>
            <w:r>
              <w:rPr>
                <w:b/>
                <w:sz w:val="24"/>
                <w:szCs w:val="24"/>
              </w:rPr>
              <w:t xml:space="preserve"> družstva</w:t>
            </w:r>
            <w:r w:rsidRPr="00AE0A83">
              <w:rPr>
                <w:b/>
                <w:sz w:val="24"/>
                <w:szCs w:val="24"/>
              </w:rPr>
              <w:t>, telefon, e-mailovou adresu</w:t>
            </w:r>
            <w:r w:rsidRPr="00AE0A83">
              <w:rPr>
                <w:sz w:val="24"/>
                <w:szCs w:val="24"/>
              </w:rPr>
              <w:t>.</w:t>
            </w:r>
          </w:p>
        </w:tc>
      </w:tr>
      <w:tr w:rsidR="00243E4C" w14:paraId="62FDE4E8" w14:textId="77777777" w:rsidTr="00117211">
        <w:tc>
          <w:tcPr>
            <w:tcW w:w="2689" w:type="dxa"/>
          </w:tcPr>
          <w:p w14:paraId="62FDE4E5" w14:textId="77777777" w:rsidR="00243E4C" w:rsidRPr="00F32D76" w:rsidRDefault="00243E4C" w:rsidP="00243E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lastRenderedPageBreak/>
              <w:t>Účastnický poplatek:</w:t>
            </w:r>
          </w:p>
        </w:tc>
        <w:tc>
          <w:tcPr>
            <w:tcW w:w="7165" w:type="dxa"/>
            <w:vAlign w:val="center"/>
          </w:tcPr>
          <w:p w14:paraId="62FDE4E7" w14:textId="0734E2CC" w:rsidR="00243E4C" w:rsidRPr="00F32D76" w:rsidRDefault="00243E4C" w:rsidP="00243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2B46B0" w14:paraId="62FDE4ED" w14:textId="77777777" w:rsidTr="00AE0A83">
        <w:tc>
          <w:tcPr>
            <w:tcW w:w="2689" w:type="dxa"/>
          </w:tcPr>
          <w:p w14:paraId="62FDE4E9" w14:textId="77777777" w:rsidR="002B46B0" w:rsidRPr="00F32D76" w:rsidRDefault="002B46B0" w:rsidP="002B46B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Prezence:</w:t>
            </w:r>
          </w:p>
        </w:tc>
        <w:tc>
          <w:tcPr>
            <w:tcW w:w="7165" w:type="dxa"/>
          </w:tcPr>
          <w:p w14:paraId="60D69712" w14:textId="263DE46B" w:rsidR="002B46B0" w:rsidRPr="00117211" w:rsidRDefault="003D7DCA" w:rsidP="002B46B0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2B46B0" w:rsidRPr="00117211">
              <w:rPr>
                <w:sz w:val="24"/>
                <w:szCs w:val="24"/>
              </w:rPr>
              <w:t xml:space="preserve">. </w:t>
            </w:r>
            <w:r w:rsidR="002B46B0">
              <w:rPr>
                <w:sz w:val="24"/>
                <w:szCs w:val="24"/>
              </w:rPr>
              <w:t>3</w:t>
            </w:r>
            <w:r w:rsidR="002B46B0" w:rsidRPr="00117211">
              <w:rPr>
                <w:sz w:val="24"/>
                <w:szCs w:val="24"/>
              </w:rPr>
              <w:t>. 20</w:t>
            </w:r>
            <w:r>
              <w:rPr>
                <w:sz w:val="24"/>
                <w:szCs w:val="24"/>
              </w:rPr>
              <w:t>20</w:t>
            </w:r>
            <w:r w:rsidR="002B46B0" w:rsidRPr="00117211">
              <w:rPr>
                <w:sz w:val="24"/>
                <w:szCs w:val="24"/>
              </w:rPr>
              <w:t xml:space="preserve"> od </w:t>
            </w:r>
            <w:r w:rsidR="00903A66">
              <w:rPr>
                <w:sz w:val="24"/>
                <w:szCs w:val="24"/>
              </w:rPr>
              <w:t>7</w:t>
            </w:r>
            <w:r w:rsidR="002B46B0" w:rsidRPr="00117211">
              <w:rPr>
                <w:sz w:val="24"/>
                <w:szCs w:val="24"/>
              </w:rPr>
              <w:t>,</w:t>
            </w:r>
            <w:r w:rsidR="00903A66">
              <w:rPr>
                <w:sz w:val="24"/>
                <w:szCs w:val="24"/>
              </w:rPr>
              <w:t>45</w:t>
            </w:r>
            <w:r w:rsidR="002B46B0" w:rsidRPr="00117211">
              <w:rPr>
                <w:sz w:val="24"/>
                <w:szCs w:val="24"/>
              </w:rPr>
              <w:t xml:space="preserve"> do 8,</w:t>
            </w:r>
            <w:r w:rsidR="00903A66">
              <w:rPr>
                <w:sz w:val="24"/>
                <w:szCs w:val="24"/>
              </w:rPr>
              <w:t>3</w:t>
            </w:r>
            <w:r w:rsidR="009019DA">
              <w:rPr>
                <w:sz w:val="24"/>
                <w:szCs w:val="24"/>
              </w:rPr>
              <w:t>0</w:t>
            </w:r>
            <w:r w:rsidR="002B46B0" w:rsidRPr="00117211">
              <w:rPr>
                <w:sz w:val="24"/>
                <w:szCs w:val="24"/>
              </w:rPr>
              <w:t xml:space="preserve"> hodin   </w:t>
            </w:r>
          </w:p>
          <w:p w14:paraId="62FDE4EC" w14:textId="236E77B7" w:rsidR="002B46B0" w:rsidRPr="00F32D76" w:rsidRDefault="002B46B0" w:rsidP="002B46B0">
            <w:pPr>
              <w:spacing w:after="120"/>
              <w:rPr>
                <w:sz w:val="24"/>
                <w:szCs w:val="24"/>
              </w:rPr>
            </w:pPr>
            <w:r w:rsidRPr="00117211">
              <w:rPr>
                <w:sz w:val="24"/>
                <w:szCs w:val="24"/>
              </w:rPr>
              <w:t>Originál „Přihláška/soupiska“ musí být potvrzena ředitelem školy</w:t>
            </w:r>
            <w:r>
              <w:rPr>
                <w:sz w:val="24"/>
                <w:szCs w:val="24"/>
              </w:rPr>
              <w:t xml:space="preserve">. </w:t>
            </w:r>
            <w:r w:rsidRPr="00117211">
              <w:rPr>
                <w:sz w:val="24"/>
                <w:szCs w:val="24"/>
              </w:rPr>
              <w:t>V kolonce „Poznámka/podpis“ se každý účastník podepíše.</w:t>
            </w:r>
          </w:p>
        </w:tc>
      </w:tr>
      <w:tr w:rsidR="009644B6" w14:paraId="62FDE4F0" w14:textId="77777777" w:rsidTr="00AE0A83">
        <w:tc>
          <w:tcPr>
            <w:tcW w:w="2689" w:type="dxa"/>
          </w:tcPr>
          <w:p w14:paraId="62FDE4EE" w14:textId="1E98F2CE" w:rsidR="009644B6" w:rsidRPr="00F32D76" w:rsidRDefault="009644B6" w:rsidP="009644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2FDE4EF" w14:textId="741052EF" w:rsidR="009644B6" w:rsidRPr="001E36FD" w:rsidRDefault="009644B6" w:rsidP="009644B6">
            <w:pPr>
              <w:spacing w:before="120" w:after="120"/>
              <w:rPr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9F1369" w14:paraId="62FDE4F3" w14:textId="77777777" w:rsidTr="00AE0A83">
        <w:tc>
          <w:tcPr>
            <w:tcW w:w="2689" w:type="dxa"/>
          </w:tcPr>
          <w:p w14:paraId="62FDE4F1" w14:textId="2135F52F" w:rsidR="009F1369" w:rsidRPr="00003D2D" w:rsidRDefault="009F1369" w:rsidP="009F136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BAE1F44" w14:textId="77777777" w:rsidR="009F1369" w:rsidRDefault="009F1369" w:rsidP="009F1369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62FDE4F2" w14:textId="11F264C6" w:rsidR="009F1369" w:rsidRPr="00003D2D" w:rsidRDefault="009F1369" w:rsidP="009F1369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307290" w14:paraId="1BA5DC90" w14:textId="77777777" w:rsidTr="00AE0A83">
        <w:tc>
          <w:tcPr>
            <w:tcW w:w="2689" w:type="dxa"/>
          </w:tcPr>
          <w:p w14:paraId="48F05907" w14:textId="7846F299" w:rsidR="00307290" w:rsidRPr="00003D2D" w:rsidRDefault="00307290" w:rsidP="0030729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7943443" w14:textId="54D5C31A" w:rsidR="00307290" w:rsidRPr="00003D2D" w:rsidRDefault="00307290" w:rsidP="00307290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62FDE4F4" w14:textId="320D6CAF" w:rsidR="009B76D4" w:rsidRPr="00C26938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 xml:space="preserve">technická ustanovení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571B1E" w14:paraId="62FDE4F8" w14:textId="77777777" w:rsidTr="00D44950">
        <w:tc>
          <w:tcPr>
            <w:tcW w:w="2689" w:type="dxa"/>
          </w:tcPr>
          <w:p w14:paraId="62FDE4F5" w14:textId="77777777" w:rsidR="00571B1E" w:rsidRPr="00091087" w:rsidRDefault="00571B1E" w:rsidP="00571B1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44FCA5B2" w14:textId="45BE9641" w:rsidR="00571B1E" w:rsidRPr="00091087" w:rsidRDefault="00571B1E" w:rsidP="00571B1E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</w:t>
            </w:r>
            <w:r>
              <w:rPr>
                <w:sz w:val="24"/>
                <w:szCs w:val="24"/>
              </w:rPr>
              <w:t>kyně</w:t>
            </w:r>
            <w:r w:rsidRPr="00091087">
              <w:rPr>
                <w:sz w:val="24"/>
                <w:szCs w:val="24"/>
              </w:rPr>
              <w:t xml:space="preserve"> příslušné školy, kte</w:t>
            </w:r>
            <w:r w:rsidR="0042669C">
              <w:rPr>
                <w:sz w:val="24"/>
                <w:szCs w:val="24"/>
              </w:rPr>
              <w:t>ré</w:t>
            </w:r>
            <w:r w:rsidRPr="00091087">
              <w:rPr>
                <w:sz w:val="24"/>
                <w:szCs w:val="24"/>
              </w:rPr>
              <w:t xml:space="preserve"> jsou uveden</w:t>
            </w:r>
            <w:r w:rsidR="0042669C">
              <w:rPr>
                <w:sz w:val="24"/>
                <w:szCs w:val="24"/>
              </w:rPr>
              <w:t>y</w:t>
            </w:r>
            <w:r w:rsidRPr="00091087">
              <w:rPr>
                <w:sz w:val="24"/>
                <w:szCs w:val="24"/>
              </w:rPr>
              <w:t xml:space="preserve">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62FDE4F7" w14:textId="2B6D70B0" w:rsidR="00571B1E" w:rsidRPr="00091087" w:rsidRDefault="00571B1E" w:rsidP="00571B1E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nejsou pojištěni proti úrazu a případným ztrátám.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mají u sebe kartičky zdravotní pojišťovny.</w:t>
            </w:r>
          </w:p>
        </w:tc>
      </w:tr>
      <w:tr w:rsidR="00BD5FC8" w14:paraId="22418041" w14:textId="77777777" w:rsidTr="00D44950">
        <w:tc>
          <w:tcPr>
            <w:tcW w:w="2689" w:type="dxa"/>
          </w:tcPr>
          <w:p w14:paraId="1B8C1E95" w14:textId="4E0B9409" w:rsidR="00BD5FC8" w:rsidRPr="00091087" w:rsidRDefault="00BD5FC8" w:rsidP="00BD5FC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697E02E2" w14:textId="0C5B6DB1" w:rsidR="00BD5FC8" w:rsidRPr="00091087" w:rsidRDefault="00BD5FC8" w:rsidP="00BD5FC8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 dvě sady dresů různých barev s čísly</w:t>
            </w:r>
            <w:r w:rsidRPr="007822E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2 míče na rozcvičení</w:t>
            </w:r>
            <w:r w:rsidRPr="00091087">
              <w:rPr>
                <w:sz w:val="24"/>
                <w:szCs w:val="24"/>
              </w:rPr>
              <w:t>. Je povinná obuv do tělocvičny.</w:t>
            </w:r>
          </w:p>
        </w:tc>
      </w:tr>
      <w:tr w:rsidR="00750AB3" w14:paraId="62FDE4FB" w14:textId="77777777" w:rsidTr="00D44950">
        <w:tc>
          <w:tcPr>
            <w:tcW w:w="2689" w:type="dxa"/>
          </w:tcPr>
          <w:p w14:paraId="62FDE4F9" w14:textId="77777777" w:rsidR="00750AB3" w:rsidRPr="00091087" w:rsidRDefault="00750AB3" w:rsidP="00750AB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62FDE4FA" w14:textId="135BB941" w:rsidR="00750AB3" w:rsidRPr="00091087" w:rsidRDefault="00750AB3" w:rsidP="00750AB3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AB619D" w14:paraId="32FC0249" w14:textId="77777777" w:rsidTr="00D44950">
        <w:tc>
          <w:tcPr>
            <w:tcW w:w="2689" w:type="dxa"/>
          </w:tcPr>
          <w:p w14:paraId="1FB540AE" w14:textId="76082126" w:rsidR="00AB619D" w:rsidRPr="00091087" w:rsidRDefault="00AB619D" w:rsidP="00AB619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3589DAE4" w14:textId="77777777" w:rsidR="00AB619D" w:rsidRPr="00091087" w:rsidRDefault="00AB619D" w:rsidP="00AB619D">
            <w:pPr>
              <w:pStyle w:val="Odstavecseseznamem"/>
              <w:numPr>
                <w:ilvl w:val="0"/>
                <w:numId w:val="37"/>
              </w:numPr>
              <w:spacing w:before="120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soutěže</w:t>
            </w:r>
          </w:p>
          <w:p w14:paraId="049F3A91" w14:textId="77777777" w:rsidR="00AB619D" w:rsidRPr="00091087" w:rsidRDefault="00AB619D" w:rsidP="00AB619D">
            <w:pPr>
              <w:pStyle w:val="Odstavecseseznamem"/>
              <w:numPr>
                <w:ilvl w:val="0"/>
                <w:numId w:val="37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077F2005" w14:textId="6B968911" w:rsidR="00AB619D" w:rsidRPr="00091087" w:rsidRDefault="00AB619D" w:rsidP="00AB619D">
            <w:pPr>
              <w:pStyle w:val="Odstavecseseznamem"/>
              <w:numPr>
                <w:ilvl w:val="0"/>
                <w:numId w:val="37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zástupce účastníků</w:t>
            </w:r>
          </w:p>
        </w:tc>
      </w:tr>
      <w:tr w:rsidR="00091087" w14:paraId="133F3A53" w14:textId="77777777" w:rsidTr="00D44950">
        <w:tc>
          <w:tcPr>
            <w:tcW w:w="2689" w:type="dxa"/>
          </w:tcPr>
          <w:p w14:paraId="090F9236" w14:textId="72F5E87F" w:rsidR="00091087" w:rsidRPr="00091087" w:rsidRDefault="00091087" w:rsidP="0009108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  <w:vAlign w:val="center"/>
          </w:tcPr>
          <w:p w14:paraId="3568DEFC" w14:textId="361FEC0E" w:rsidR="00091087" w:rsidRPr="00091087" w:rsidRDefault="008F6E0E" w:rsidP="008F6E0E">
            <w:pPr>
              <w:spacing w:before="120" w:after="120"/>
              <w:rPr>
                <w:sz w:val="24"/>
                <w:szCs w:val="24"/>
              </w:rPr>
            </w:pPr>
            <w:r w:rsidRPr="008F6E0E">
              <w:rPr>
                <w:sz w:val="24"/>
                <w:szCs w:val="24"/>
              </w:rPr>
              <w:t>Hraje se podle pravidel b</w:t>
            </w:r>
            <w:r>
              <w:rPr>
                <w:sz w:val="24"/>
                <w:szCs w:val="24"/>
              </w:rPr>
              <w:t>asketbalu ČBF</w:t>
            </w:r>
            <w:r w:rsidR="00AB619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soutěžního řádu</w:t>
            </w:r>
            <w:r w:rsidR="003F5C9B" w:rsidRPr="003F5C9B">
              <w:rPr>
                <w:sz w:val="24"/>
                <w:szCs w:val="24"/>
              </w:rPr>
              <w:t xml:space="preserve"> a </w:t>
            </w:r>
            <w:r w:rsidR="003C798E">
              <w:rPr>
                <w:sz w:val="24"/>
                <w:szCs w:val="24"/>
              </w:rPr>
              <w:t>podle propozic organizátora</w:t>
            </w:r>
            <w:r w:rsidR="003F5C9B" w:rsidRPr="003F5C9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BC1646">
              <w:rPr>
                <w:sz w:val="24"/>
                <w:szCs w:val="24"/>
              </w:rPr>
              <w:t>Dívky</w:t>
            </w:r>
            <w:r w:rsidRPr="008F6E0E">
              <w:rPr>
                <w:sz w:val="24"/>
                <w:szCs w:val="24"/>
              </w:rPr>
              <w:t xml:space="preserve"> hrají s míči velikosti </w:t>
            </w:r>
            <w:r w:rsidR="00BC164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</w:tr>
      <w:tr w:rsidR="00091087" w14:paraId="614079CF" w14:textId="77777777" w:rsidTr="00D44950">
        <w:tc>
          <w:tcPr>
            <w:tcW w:w="2689" w:type="dxa"/>
          </w:tcPr>
          <w:p w14:paraId="3B7AFA5A" w14:textId="5EE54A1E" w:rsidR="00091087" w:rsidRPr="00091087" w:rsidRDefault="00091087" w:rsidP="00C0600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Systém soutěže:</w:t>
            </w:r>
          </w:p>
        </w:tc>
        <w:tc>
          <w:tcPr>
            <w:tcW w:w="7165" w:type="dxa"/>
            <w:vAlign w:val="center"/>
          </w:tcPr>
          <w:p w14:paraId="77E32CF4" w14:textId="0D2F6EB3" w:rsidR="00091087" w:rsidRPr="00091087" w:rsidRDefault="007368BD" w:rsidP="00593553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 xml:space="preserve">Závisí na počtu přihlášených družstev. Předpokládá se systém dvou skupin „každý s každým“ </w:t>
            </w:r>
            <w:r w:rsidR="00E02560" w:rsidRPr="00E02560">
              <w:rPr>
                <w:sz w:val="24"/>
                <w:szCs w:val="24"/>
              </w:rPr>
              <w:t>první dvě družstva semifinále první s druhým a vítězové finále o 1. a 2. místo, poražení o 3. a 4. místo.</w:t>
            </w:r>
          </w:p>
        </w:tc>
      </w:tr>
      <w:tr w:rsidR="007368BD" w14:paraId="1873991E" w14:textId="77777777" w:rsidTr="00D44950">
        <w:tc>
          <w:tcPr>
            <w:tcW w:w="2689" w:type="dxa"/>
          </w:tcPr>
          <w:p w14:paraId="52434E4F" w14:textId="25C5BFE2" w:rsidR="007368BD" w:rsidRDefault="007368BD" w:rsidP="00735A1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Losování:</w:t>
            </w:r>
          </w:p>
        </w:tc>
        <w:tc>
          <w:tcPr>
            <w:tcW w:w="7165" w:type="dxa"/>
            <w:vAlign w:val="center"/>
          </w:tcPr>
          <w:p w14:paraId="7B201286" w14:textId="7540D5A4" w:rsidR="007368BD" w:rsidRPr="002C1DCD" w:rsidRDefault="007368BD" w:rsidP="00735A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847CF1" w14:paraId="3D6A84A0" w14:textId="77777777" w:rsidTr="00593553">
        <w:tc>
          <w:tcPr>
            <w:tcW w:w="2689" w:type="dxa"/>
          </w:tcPr>
          <w:p w14:paraId="732A5A9E" w14:textId="2B9F7F97" w:rsidR="00847CF1" w:rsidRDefault="00847CF1" w:rsidP="00847CF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vAlign w:val="center"/>
          </w:tcPr>
          <w:p w14:paraId="3AE34F6B" w14:textId="0E59BDC2" w:rsidR="00847CF1" w:rsidRPr="002C1DCD" w:rsidRDefault="00847CF1" w:rsidP="00847CF1">
            <w:pPr>
              <w:spacing w:before="120" w:after="12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Doporučený čas </w:t>
            </w:r>
            <w:r w:rsidRPr="005136BA">
              <w:rPr>
                <w:bCs/>
                <w:sz w:val="24"/>
                <w:szCs w:val="24"/>
              </w:rPr>
              <w:t>2 x</w:t>
            </w:r>
            <w:r>
              <w:rPr>
                <w:bCs/>
                <w:sz w:val="24"/>
                <w:szCs w:val="24"/>
              </w:rPr>
              <w:t>10</w:t>
            </w:r>
            <w:r w:rsidRPr="005136BA">
              <w:rPr>
                <w:bCs/>
                <w:sz w:val="24"/>
                <w:szCs w:val="24"/>
              </w:rPr>
              <w:t xml:space="preserve"> minut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368BD">
              <w:rPr>
                <w:sz w:val="24"/>
                <w:szCs w:val="24"/>
              </w:rPr>
              <w:t>(záleží na počtu družstev, pořadatel má právo změny)</w:t>
            </w:r>
            <w:r>
              <w:rPr>
                <w:sz w:val="24"/>
                <w:szCs w:val="24"/>
              </w:rPr>
              <w:t>,</w:t>
            </w:r>
            <w:r w:rsidRPr="005136BA">
              <w:rPr>
                <w:bCs/>
                <w:sz w:val="24"/>
                <w:szCs w:val="24"/>
              </w:rPr>
              <w:t xml:space="preserve"> 1x oddechový čas v poločase=1minuta, poločas=1minuta, 4 fauly hráče – povinné střídání, 4. faul týmu v poločase – TH,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5136BA">
              <w:rPr>
                <w:bCs/>
                <w:sz w:val="24"/>
                <w:szCs w:val="24"/>
              </w:rPr>
              <w:t>čas stojí pouze při oddechovém čase, TH a delším nečekaném přerušení, a to vždy na pokyn rozhodčího</w:t>
            </w:r>
            <w:r>
              <w:rPr>
                <w:bCs/>
                <w:sz w:val="24"/>
                <w:szCs w:val="24"/>
              </w:rPr>
              <w:t xml:space="preserve">. </w:t>
            </w:r>
            <w:r w:rsidRPr="005136BA">
              <w:rPr>
                <w:bCs/>
                <w:sz w:val="24"/>
                <w:szCs w:val="24"/>
              </w:rPr>
              <w:t>Poslední 2 minuty utkání čistý čas. Při remíze se hraje prodloužení 1x 3 min, pak TH 3+3, pak rychlá smrt</w:t>
            </w:r>
          </w:p>
        </w:tc>
      </w:tr>
      <w:tr w:rsidR="00AD5F05" w14:paraId="24821ECE" w14:textId="77777777" w:rsidTr="00D44950">
        <w:tc>
          <w:tcPr>
            <w:tcW w:w="2689" w:type="dxa"/>
          </w:tcPr>
          <w:p w14:paraId="1FA0BF0E" w14:textId="7AC58B9F" w:rsidR="00AD5F05" w:rsidRDefault="00AD5F05" w:rsidP="00AD5F0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  <w:vAlign w:val="center"/>
          </w:tcPr>
          <w:p w14:paraId="078A530B" w14:textId="77777777" w:rsidR="00AD5F05" w:rsidRPr="00802457" w:rsidRDefault="00AD5F05" w:rsidP="00AD5F05">
            <w:pPr>
              <w:spacing w:before="120"/>
              <w:rPr>
                <w:bCs/>
                <w:sz w:val="24"/>
                <w:szCs w:val="24"/>
              </w:rPr>
            </w:pPr>
            <w:r w:rsidRPr="00802457">
              <w:rPr>
                <w:bCs/>
                <w:sz w:val="24"/>
                <w:szCs w:val="24"/>
              </w:rPr>
              <w:t xml:space="preserve">Za vítězství se přidělují 2 body, za prohru 1 bod </w:t>
            </w:r>
          </w:p>
          <w:p w14:paraId="60A07F45" w14:textId="77777777" w:rsidR="00AD5F05" w:rsidRPr="00873F2A" w:rsidRDefault="00AD5F05" w:rsidP="00AD5F05">
            <w:pPr>
              <w:rPr>
                <w:bCs/>
                <w:sz w:val="24"/>
                <w:szCs w:val="24"/>
              </w:rPr>
            </w:pPr>
            <w:r w:rsidRPr="00873F2A">
              <w:rPr>
                <w:bCs/>
                <w:sz w:val="24"/>
                <w:szCs w:val="24"/>
              </w:rPr>
              <w:t>Při dosažení stejného počtu bodů ve skupině rozhoduje:</w:t>
            </w:r>
          </w:p>
          <w:p w14:paraId="083F75B4" w14:textId="77777777" w:rsidR="00AD5F05" w:rsidRPr="00873F2A" w:rsidRDefault="00AD5F05" w:rsidP="00AD5F05">
            <w:pPr>
              <w:rPr>
                <w:bCs/>
                <w:sz w:val="24"/>
                <w:szCs w:val="24"/>
              </w:rPr>
            </w:pPr>
            <w:r w:rsidRPr="00873F2A">
              <w:rPr>
                <w:bCs/>
                <w:sz w:val="24"/>
                <w:szCs w:val="24"/>
              </w:rPr>
              <w:t>tříčlenné skupiny při dodržení pravidel platných od 1. 10. 2017 určují tyto možnosti:</w:t>
            </w:r>
          </w:p>
          <w:p w14:paraId="059322A2" w14:textId="77777777" w:rsidR="00AD5F05" w:rsidRPr="00C8241D" w:rsidRDefault="00AD5F05" w:rsidP="00AD5F05">
            <w:pPr>
              <w:pStyle w:val="Odstavecseseznamem"/>
              <w:numPr>
                <w:ilvl w:val="0"/>
                <w:numId w:val="38"/>
              </w:numPr>
              <w:spacing w:after="120"/>
              <w:rPr>
                <w:bCs/>
                <w:sz w:val="24"/>
                <w:szCs w:val="24"/>
              </w:rPr>
            </w:pPr>
            <w:r w:rsidRPr="00C8241D">
              <w:rPr>
                <w:bCs/>
                <w:sz w:val="24"/>
                <w:szCs w:val="24"/>
              </w:rPr>
              <w:t xml:space="preserve">vyšší bodový rozdíl z utkání mezi těmito družstvy. </w:t>
            </w:r>
          </w:p>
          <w:p w14:paraId="76D04211" w14:textId="77777777" w:rsidR="00AD5F05" w:rsidRPr="00AD5F05" w:rsidRDefault="00AD5F05" w:rsidP="00AD5F05">
            <w:pPr>
              <w:pStyle w:val="Odstavecseseznamem"/>
              <w:numPr>
                <w:ilvl w:val="0"/>
                <w:numId w:val="38"/>
              </w:numPr>
              <w:spacing w:after="120"/>
              <w:rPr>
                <w:sz w:val="24"/>
                <w:szCs w:val="24"/>
              </w:rPr>
            </w:pPr>
            <w:r w:rsidRPr="00C8241D">
              <w:rPr>
                <w:bCs/>
                <w:sz w:val="24"/>
                <w:szCs w:val="24"/>
              </w:rPr>
              <w:t xml:space="preserve">vyšší počet dosažených bodů z utkání mezi těmito družstvy. </w:t>
            </w:r>
          </w:p>
          <w:p w14:paraId="74CE2C30" w14:textId="562C2690" w:rsidR="00AD5F05" w:rsidRPr="002C1DCD" w:rsidRDefault="00AD5F05" w:rsidP="00AD5F05">
            <w:pPr>
              <w:pStyle w:val="Odstavecseseznamem"/>
              <w:numPr>
                <w:ilvl w:val="0"/>
                <w:numId w:val="38"/>
              </w:numPr>
              <w:spacing w:after="12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los</w:t>
            </w:r>
          </w:p>
        </w:tc>
      </w:tr>
      <w:tr w:rsidR="003E64F7" w14:paraId="66355A3D" w14:textId="77777777" w:rsidTr="00D44950">
        <w:tc>
          <w:tcPr>
            <w:tcW w:w="2689" w:type="dxa"/>
          </w:tcPr>
          <w:p w14:paraId="0766B8FC" w14:textId="5A9F1FAF" w:rsidR="003E64F7" w:rsidRPr="00091087" w:rsidRDefault="003E64F7" w:rsidP="003E64F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0AD3461C" w14:textId="4C66E0D6" w:rsidR="003E64F7" w:rsidRPr="00091087" w:rsidRDefault="00C21B65" w:rsidP="00DD3868">
            <w:pPr>
              <w:spacing w:before="120" w:after="120"/>
              <w:rPr>
                <w:sz w:val="24"/>
                <w:szCs w:val="24"/>
              </w:rPr>
            </w:pPr>
            <w:r w:rsidRPr="00C21B65">
              <w:rPr>
                <w:sz w:val="24"/>
                <w:szCs w:val="24"/>
              </w:rPr>
              <w:t>Vítězn</w:t>
            </w:r>
            <w:r w:rsidR="00551727">
              <w:rPr>
                <w:sz w:val="24"/>
                <w:szCs w:val="24"/>
              </w:rPr>
              <w:t>é</w:t>
            </w:r>
            <w:r w:rsidRPr="00C21B65">
              <w:rPr>
                <w:sz w:val="24"/>
                <w:szCs w:val="24"/>
              </w:rPr>
              <w:t xml:space="preserve"> družstv</w:t>
            </w:r>
            <w:r w:rsidR="00A26588">
              <w:rPr>
                <w:sz w:val="24"/>
                <w:szCs w:val="24"/>
              </w:rPr>
              <w:t>o</w:t>
            </w:r>
            <w:r w:rsidRPr="00C21B65">
              <w:rPr>
                <w:sz w:val="24"/>
                <w:szCs w:val="24"/>
              </w:rPr>
              <w:t xml:space="preserve"> postupuj</w:t>
            </w:r>
            <w:r w:rsidR="00A26588">
              <w:rPr>
                <w:sz w:val="24"/>
                <w:szCs w:val="24"/>
              </w:rPr>
              <w:t>e</w:t>
            </w:r>
            <w:r w:rsidRPr="00C21B65">
              <w:rPr>
                <w:sz w:val="24"/>
                <w:szCs w:val="24"/>
              </w:rPr>
              <w:t xml:space="preserve"> do kvalifikace Republikového finále, která se bude konat </w:t>
            </w:r>
            <w:r w:rsidR="00DC51F6">
              <w:rPr>
                <w:sz w:val="24"/>
                <w:szCs w:val="24"/>
              </w:rPr>
              <w:t>22</w:t>
            </w:r>
            <w:r w:rsidRPr="00C21B65">
              <w:rPr>
                <w:sz w:val="24"/>
                <w:szCs w:val="24"/>
              </w:rPr>
              <w:t>.4.2020 v</w:t>
            </w:r>
            <w:r w:rsidR="00312D98">
              <w:rPr>
                <w:sz w:val="24"/>
                <w:szCs w:val="24"/>
              </w:rPr>
              <w:t> </w:t>
            </w:r>
            <w:r w:rsidR="002875E3">
              <w:rPr>
                <w:sz w:val="24"/>
                <w:szCs w:val="24"/>
              </w:rPr>
              <w:t>Ka</w:t>
            </w:r>
            <w:r w:rsidR="00312D98">
              <w:rPr>
                <w:sz w:val="24"/>
                <w:szCs w:val="24"/>
              </w:rPr>
              <w:t>rlových Varech</w:t>
            </w:r>
            <w:r w:rsidRPr="00C21B65">
              <w:rPr>
                <w:sz w:val="24"/>
                <w:szCs w:val="24"/>
              </w:rPr>
              <w:t>.</w:t>
            </w:r>
          </w:p>
        </w:tc>
      </w:tr>
    </w:tbl>
    <w:p w14:paraId="62FDE522" w14:textId="38E9176D" w:rsidR="00BA2B65" w:rsidRDefault="00BA2B65">
      <w:pPr>
        <w:rPr>
          <w:b/>
          <w:sz w:val="22"/>
        </w:rPr>
      </w:pPr>
    </w:p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C3351A" w:rsidRPr="00091087" w14:paraId="715F636D" w14:textId="77777777" w:rsidTr="002865EA">
        <w:tc>
          <w:tcPr>
            <w:tcW w:w="5002" w:type="dxa"/>
          </w:tcPr>
          <w:p w14:paraId="5CDF2576" w14:textId="77777777" w:rsidR="00C3351A" w:rsidRPr="00091087" w:rsidRDefault="00C3351A" w:rsidP="002865E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77AD046B" w14:textId="77777777" w:rsidR="00C3351A" w:rsidRPr="00091087" w:rsidRDefault="00C3351A" w:rsidP="002865E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438F73EF" w14:textId="77777777" w:rsidR="00C3351A" w:rsidRPr="00091087" w:rsidRDefault="00C3351A" w:rsidP="002865E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Věra Rousová</w:t>
            </w:r>
          </w:p>
        </w:tc>
      </w:tr>
      <w:tr w:rsidR="00C3351A" w:rsidRPr="00091087" w14:paraId="24DE8840" w14:textId="77777777" w:rsidTr="002865EA">
        <w:tc>
          <w:tcPr>
            <w:tcW w:w="5002" w:type="dxa"/>
          </w:tcPr>
          <w:p w14:paraId="73763100" w14:textId="77777777" w:rsidR="00C3351A" w:rsidRPr="00091087" w:rsidRDefault="00C3351A" w:rsidP="002865E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1842B621" w14:textId="77777777" w:rsidR="00C3351A" w:rsidRPr="00091087" w:rsidRDefault="00C3351A" w:rsidP="002865E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5251BD78" w14:textId="77777777" w:rsidR="00C3351A" w:rsidRPr="00091087" w:rsidRDefault="00C3351A" w:rsidP="002865E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KR AŠSK ČR Ústeckého kraje</w:t>
            </w:r>
          </w:p>
        </w:tc>
      </w:tr>
    </w:tbl>
    <w:p w14:paraId="62FDE52B" w14:textId="7E1530C7" w:rsidR="00BA2B65" w:rsidRDefault="005D2008" w:rsidP="00593553">
      <w:pPr>
        <w:numPr>
          <w:ilvl w:val="12"/>
          <w:numId w:val="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3360" behindDoc="0" locked="0" layoutInCell="1" allowOverlap="1" wp14:anchorId="7B74DFA1" wp14:editId="36DE6054">
            <wp:simplePos x="0" y="0"/>
            <wp:positionH relativeFrom="column">
              <wp:posOffset>-19685</wp:posOffset>
            </wp:positionH>
            <wp:positionV relativeFrom="paragraph">
              <wp:posOffset>78740</wp:posOffset>
            </wp:positionV>
            <wp:extent cx="6263640" cy="3977005"/>
            <wp:effectExtent l="0" t="0" r="3810" b="444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Š_U_Stadionu.Litoměřic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97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51F9F" w14:textId="367D4036" w:rsidR="006B750E" w:rsidRDefault="006B750E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1BF5EE4B" w14:textId="38B548A7" w:rsidR="00995948" w:rsidRDefault="00995948" w:rsidP="00593553">
      <w:pPr>
        <w:numPr>
          <w:ilvl w:val="12"/>
          <w:numId w:val="0"/>
        </w:numPr>
        <w:rPr>
          <w:rFonts w:ascii="Comic Sans MS" w:hAnsi="Comic Sans MS"/>
          <w:noProof/>
        </w:rPr>
      </w:pPr>
    </w:p>
    <w:p w14:paraId="1BDD641E" w14:textId="77777777" w:rsidR="00995948" w:rsidRDefault="00995948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6E5997F1" w14:textId="77777777" w:rsidR="00995948" w:rsidRDefault="00995948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336A8C2E" w14:textId="77777777" w:rsidR="00995948" w:rsidRDefault="00995948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576F93F8" w14:textId="77777777" w:rsidR="00995948" w:rsidRDefault="00995948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0ED24031" w14:textId="3467B4AD" w:rsidR="006B750E" w:rsidRDefault="006B750E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098B27FE" w14:textId="379349BD" w:rsidR="00995948" w:rsidRDefault="00995948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19008BCE" w14:textId="77777777" w:rsidR="006C57BB" w:rsidRPr="004628CC" w:rsidRDefault="00995948" w:rsidP="00381C9A">
      <w:pPr>
        <w:pBdr>
          <w:top w:val="single" w:sz="12" w:space="0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>
        <w:rPr>
          <w:rFonts w:ascii="Comic Sans MS" w:hAnsi="Comic Sans MS"/>
        </w:rPr>
        <w:br w:type="page"/>
      </w:r>
      <w:bookmarkStart w:id="1" w:name="_GoBack"/>
      <w:r w:rsidR="006C57BB"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450010F0" w14:textId="77777777" w:rsidR="006C57BB" w:rsidRPr="004628CC" w:rsidRDefault="006C57BB" w:rsidP="00381C9A">
      <w:pPr>
        <w:pBdr>
          <w:top w:val="single" w:sz="12" w:space="0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6C57BB" w:rsidRPr="004628CC" w14:paraId="08FAE85B" w14:textId="77777777" w:rsidTr="004670CF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2E969C62" w14:textId="77777777" w:rsidR="006C57BB" w:rsidRPr="004628CC" w:rsidRDefault="006C57BB" w:rsidP="004670C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62FA233B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31268126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2D356C2B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75836D88" w14:textId="77777777" w:rsidR="006C57BB" w:rsidRPr="004628CC" w:rsidRDefault="006C57BB" w:rsidP="004670CF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4E0DF849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6C57BB" w:rsidRPr="004628CC" w14:paraId="11FD6D54" w14:textId="77777777" w:rsidTr="004670CF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1CB0AAC0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40934A5D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6D98979E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6C57BB" w:rsidRPr="004628CC" w14:paraId="48AEC82F" w14:textId="77777777" w:rsidTr="004670CF">
        <w:tc>
          <w:tcPr>
            <w:tcW w:w="1234" w:type="dxa"/>
            <w:gridSpan w:val="2"/>
          </w:tcPr>
          <w:p w14:paraId="4257FCC4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4488CF75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4F8B96B1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3920E050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3D4A3900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637989F8" w14:textId="77777777" w:rsidR="006C57BB" w:rsidRPr="004628CC" w:rsidRDefault="006C57BB" w:rsidP="004670C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6C57BB" w:rsidRPr="004628CC" w14:paraId="7E93BE50" w14:textId="77777777" w:rsidTr="004670C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74428BC9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 (ŠSK)</w:t>
            </w:r>
          </w:p>
        </w:tc>
        <w:tc>
          <w:tcPr>
            <w:tcW w:w="7271" w:type="dxa"/>
            <w:gridSpan w:val="9"/>
          </w:tcPr>
          <w:p w14:paraId="37F9A09F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6C57BB" w:rsidRPr="004628CC" w14:paraId="54D465FC" w14:textId="77777777" w:rsidTr="004670CF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04F8F901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5E754B3E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0FD14A8B" w14:textId="77777777" w:rsidTr="004670CF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735953EE" w14:textId="77777777" w:rsidR="006C57BB" w:rsidRPr="00FF038F" w:rsidRDefault="006C57BB" w:rsidP="004670CF">
            <w:pPr>
              <w:rPr>
                <w:b/>
                <w:sz w:val="27"/>
                <w:szCs w:val="27"/>
              </w:rPr>
            </w:pPr>
            <w:r w:rsidRPr="00FF038F">
              <w:rPr>
                <w:b/>
                <w:sz w:val="27"/>
                <w:szCs w:val="27"/>
              </w:rPr>
              <w:t>IČO školy</w:t>
            </w:r>
          </w:p>
          <w:p w14:paraId="44F5B411" w14:textId="77777777" w:rsidR="006C57BB" w:rsidRPr="004628CC" w:rsidRDefault="006C57BB" w:rsidP="004670CF">
            <w:pPr>
              <w:rPr>
                <w:sz w:val="27"/>
                <w:szCs w:val="27"/>
              </w:rPr>
            </w:pPr>
            <w:r w:rsidRPr="00FF038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*</w:t>
            </w:r>
            <w:r w:rsidRPr="00FF038F">
              <w:rPr>
                <w:i/>
                <w:sz w:val="22"/>
                <w:szCs w:val="22"/>
              </w:rPr>
              <w:t>povinný údaj</w:t>
            </w:r>
            <w:r w:rsidRPr="00FF038F"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2109CB84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1E7C24D7" w14:textId="77777777" w:rsidTr="004670C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B2563D3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147391BD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30AAAB58" w14:textId="77777777" w:rsidR="006C57BB" w:rsidRPr="004628CC" w:rsidRDefault="006C57BB" w:rsidP="004670CF">
            <w:pPr>
              <w:pStyle w:val="Nadpis1"/>
              <w:rPr>
                <w:sz w:val="31"/>
                <w:szCs w:val="31"/>
              </w:rPr>
            </w:pPr>
            <w:r w:rsidRPr="004628CC">
              <w:rPr>
                <w:sz w:val="31"/>
                <w:szCs w:val="31"/>
              </w:rPr>
              <w:t>Rok narození</w:t>
            </w:r>
          </w:p>
        </w:tc>
      </w:tr>
      <w:tr w:rsidR="006C57BB" w:rsidRPr="004628CC" w14:paraId="02305224" w14:textId="77777777" w:rsidTr="004670C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1B9E05BA" w14:textId="77777777" w:rsidR="006C57BB" w:rsidRPr="004628CC" w:rsidRDefault="006C57BB" w:rsidP="004670CF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184E7E33" w14:textId="77777777" w:rsidR="006C57BB" w:rsidRPr="004628CC" w:rsidRDefault="006C57BB" w:rsidP="004670CF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164C24E6" w14:textId="77777777" w:rsidR="006C57BB" w:rsidRPr="004628CC" w:rsidRDefault="006C57BB" w:rsidP="004670CF">
            <w:pPr>
              <w:rPr>
                <w:sz w:val="23"/>
                <w:szCs w:val="23"/>
              </w:rPr>
            </w:pPr>
          </w:p>
        </w:tc>
      </w:tr>
      <w:tr w:rsidR="006C57BB" w:rsidRPr="004628CC" w14:paraId="15BCFB9F" w14:textId="77777777" w:rsidTr="004670C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12CBE69A" w14:textId="77777777" w:rsidR="006C57BB" w:rsidRPr="004628CC" w:rsidRDefault="006C57BB" w:rsidP="004670CF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335A6C47" w14:textId="77777777" w:rsidR="006C57BB" w:rsidRPr="004628CC" w:rsidRDefault="006C57BB" w:rsidP="004670CF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2EF8B177" w14:textId="77777777" w:rsidR="006C57BB" w:rsidRPr="004628CC" w:rsidRDefault="006C57BB" w:rsidP="004670CF">
            <w:pPr>
              <w:rPr>
                <w:sz w:val="23"/>
                <w:szCs w:val="23"/>
              </w:rPr>
            </w:pPr>
          </w:p>
        </w:tc>
      </w:tr>
      <w:tr w:rsidR="006C57BB" w:rsidRPr="004628CC" w14:paraId="3E3EB2EC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0E0DD0FD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431745AA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ED856BC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7C844B2D" w14:textId="77777777" w:rsidR="006C57BB" w:rsidRPr="004628CC" w:rsidRDefault="006C57BB" w:rsidP="004670C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  <w:vAlign w:val="center"/>
          </w:tcPr>
          <w:p w14:paraId="7A44F84D" w14:textId="77777777" w:rsidR="006C57BB" w:rsidRPr="004628CC" w:rsidRDefault="006C57BB" w:rsidP="004670CF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  <w:vAlign w:val="center"/>
          </w:tcPr>
          <w:p w14:paraId="42F6A506" w14:textId="77777777" w:rsidR="006C57BB" w:rsidRPr="004628CC" w:rsidRDefault="006C57BB" w:rsidP="004670CF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0B25A52F" w14:textId="77777777" w:rsidR="006C57BB" w:rsidRPr="004628CC" w:rsidRDefault="006C57BB" w:rsidP="004670CF">
            <w:pPr>
              <w:jc w:val="center"/>
              <w:rPr>
                <w:b/>
                <w:sz w:val="23"/>
                <w:szCs w:val="23"/>
              </w:rPr>
            </w:pPr>
            <w:r w:rsidRPr="00641FB4">
              <w:rPr>
                <w:b/>
              </w:rPr>
              <w:t>Poznámka/podpis</w:t>
            </w:r>
          </w:p>
        </w:tc>
      </w:tr>
      <w:tr w:rsidR="006C57BB" w:rsidRPr="004628CC" w14:paraId="617B83F7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662E014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1A3B18AA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82DEA7A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489376A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F1FC954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3D50CC40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A827C83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5AEF8900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67B5EB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BAC7F2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B956502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48F58E15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FB89AE0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481A653B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7AA6AD1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FD09A5C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0BE8B5F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020CEF0E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F589BEA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55622325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0EB12B1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538D862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0D1F767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256BE0BB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53BAE3F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1D988FA4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0CB4E83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28FB974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ECA6405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2EE86B1C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6993E03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2FECD3A4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B8014F1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BB03DA3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339791E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76A36C3F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561EAA3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38734469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91437C7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7AC99A5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38F2C4E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59714D66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67CAAC3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27B0010A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6249C66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590BEA2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CEE34EC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6CD2BA34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6AB33212" w14:textId="77777777" w:rsidR="006C57BB" w:rsidRPr="004628CC" w:rsidRDefault="006C57BB" w:rsidP="004670C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7794CB94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252F450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3736B2A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DE31CBF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31067519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6B3E4F87" w14:textId="77777777" w:rsidR="006C57BB" w:rsidRPr="004628CC" w:rsidRDefault="006C57BB" w:rsidP="004670C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507DEAF3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9AB3E54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982CC06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9D9BBCC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3D26B9C6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FC720D0" w14:textId="77777777" w:rsidR="006C57BB" w:rsidRPr="004628CC" w:rsidRDefault="006C57BB" w:rsidP="004670C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7542B881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BAD311D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E41EFF0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29EB231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32A47573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11B1AEB5" w14:textId="77777777" w:rsidR="006C57BB" w:rsidRPr="004628CC" w:rsidRDefault="006C57BB" w:rsidP="004670C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8881E0F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8F60A27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F058CE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8B9A20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16FF9C9E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6A3A7C9D" w14:textId="77777777" w:rsidR="006C57BB" w:rsidRPr="004628CC" w:rsidRDefault="006C57BB" w:rsidP="004670C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60CB89F2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B77ECDD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2C6E654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37EEAB9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224E2605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672811F8" w14:textId="77777777" w:rsidR="006C57BB" w:rsidRPr="004628CC" w:rsidRDefault="006C57BB" w:rsidP="004670C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07463642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B9C2951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0E9C9C4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3EE26AA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2D4C5358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B1554A0" w14:textId="77777777" w:rsidR="006C57BB" w:rsidRPr="004628CC" w:rsidRDefault="006C57BB" w:rsidP="004670C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6C5C4A8D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BA4E78E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053EE73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EEFB700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  <w:tr w:rsidR="006C57BB" w:rsidRPr="004628CC" w14:paraId="6749FE4D" w14:textId="77777777" w:rsidTr="004670C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6426105D" w14:textId="77777777" w:rsidR="006C57BB" w:rsidRPr="004628CC" w:rsidRDefault="006C57BB" w:rsidP="004670C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234E9EDF" w14:textId="77777777" w:rsidR="006C57BB" w:rsidRPr="004628CC" w:rsidRDefault="006C57BB" w:rsidP="004670C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1A3197BF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7B973FD8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747929EA" w14:textId="77777777" w:rsidR="006C57BB" w:rsidRPr="004628CC" w:rsidRDefault="006C57BB" w:rsidP="004670CF">
            <w:pPr>
              <w:rPr>
                <w:sz w:val="27"/>
                <w:szCs w:val="27"/>
              </w:rPr>
            </w:pPr>
          </w:p>
        </w:tc>
      </w:tr>
    </w:tbl>
    <w:p w14:paraId="1CADB966" w14:textId="77777777" w:rsidR="006C57BB" w:rsidRPr="004628CC" w:rsidRDefault="006C57BB" w:rsidP="006C57BB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4FAE4755" w14:textId="77777777" w:rsidR="006C57BB" w:rsidRPr="004628CC" w:rsidRDefault="006C57BB" w:rsidP="006C57BB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6BF37A71" w14:textId="77777777" w:rsidR="006C57BB" w:rsidRPr="004628CC" w:rsidRDefault="006C57BB" w:rsidP="006C57BB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</w:t>
      </w:r>
      <w:proofErr w:type="gramStart"/>
      <w:r w:rsidRPr="004628CC">
        <w:rPr>
          <w:sz w:val="19"/>
          <w:szCs w:val="19"/>
        </w:rPr>
        <w:t>uvedených  žáků</w:t>
      </w:r>
      <w:proofErr w:type="gramEnd"/>
      <w:r w:rsidRPr="004628CC">
        <w:rPr>
          <w:sz w:val="19"/>
          <w:szCs w:val="19"/>
        </w:rPr>
        <w:t xml:space="preserve"> není osvobozen od TV a nemá III. nebo IV. zdravotní klasifikaci.</w:t>
      </w:r>
    </w:p>
    <w:p w14:paraId="76AD36D6" w14:textId="77777777" w:rsidR="006C57BB" w:rsidRPr="004628CC" w:rsidRDefault="006C57BB" w:rsidP="006C57BB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6C57BB" w:rsidRPr="004628CC" w14:paraId="014D4730" w14:textId="77777777" w:rsidTr="004670CF">
        <w:trPr>
          <w:trHeight w:val="1215"/>
        </w:trPr>
        <w:tc>
          <w:tcPr>
            <w:tcW w:w="3120" w:type="dxa"/>
          </w:tcPr>
          <w:p w14:paraId="6E1D9E42" w14:textId="77777777" w:rsidR="006C57BB" w:rsidRPr="004628CC" w:rsidRDefault="006C57BB" w:rsidP="004670CF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CB09DA2" w14:textId="77777777" w:rsidR="006C57BB" w:rsidRPr="004628CC" w:rsidRDefault="006C57BB" w:rsidP="006C57BB">
      <w:pPr>
        <w:tabs>
          <w:tab w:val="left" w:pos="2127"/>
        </w:tabs>
        <w:rPr>
          <w:b/>
          <w:sz w:val="23"/>
          <w:szCs w:val="23"/>
        </w:rPr>
      </w:pPr>
      <w:r w:rsidRPr="004628CC">
        <w:rPr>
          <w:sz w:val="23"/>
          <w:szCs w:val="23"/>
        </w:rPr>
        <w:t>Potvrzení příslušné rady AŠSK ČR</w:t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  <w:t xml:space="preserve">        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0"/>
      </w:tblGrid>
      <w:tr w:rsidR="006C57BB" w:rsidRPr="004628CC" w14:paraId="438A9ACD" w14:textId="77777777" w:rsidTr="004670CF">
        <w:trPr>
          <w:trHeight w:val="1020"/>
        </w:trPr>
        <w:tc>
          <w:tcPr>
            <w:tcW w:w="3450" w:type="dxa"/>
          </w:tcPr>
          <w:p w14:paraId="6E9C153C" w14:textId="77777777" w:rsidR="006C57BB" w:rsidRPr="004628CC" w:rsidRDefault="006C57BB" w:rsidP="004670CF">
            <w:pPr>
              <w:tabs>
                <w:tab w:val="left" w:pos="2127"/>
              </w:tabs>
              <w:ind w:left="83"/>
              <w:rPr>
                <w:b/>
                <w:sz w:val="19"/>
                <w:szCs w:val="19"/>
              </w:rPr>
            </w:pPr>
          </w:p>
          <w:p w14:paraId="74E78BC7" w14:textId="77777777" w:rsidR="006C57BB" w:rsidRPr="004628CC" w:rsidRDefault="006C57BB" w:rsidP="004670CF">
            <w:pPr>
              <w:tabs>
                <w:tab w:val="left" w:pos="2127"/>
              </w:tabs>
              <w:spacing w:line="360" w:lineRule="auto"/>
              <w:ind w:left="83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</w:t>
            </w:r>
          </w:p>
          <w:p w14:paraId="71EA45F4" w14:textId="77777777" w:rsidR="006C57BB" w:rsidRPr="004628CC" w:rsidRDefault="006C57BB" w:rsidP="004670CF">
            <w:pPr>
              <w:tabs>
                <w:tab w:val="left" w:pos="2127"/>
              </w:tabs>
              <w:spacing w:line="360" w:lineRule="auto"/>
              <w:ind w:left="83"/>
              <w:rPr>
                <w:b/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          </w:t>
            </w:r>
            <w:r w:rsidRPr="004628CC">
              <w:rPr>
                <w:sz w:val="19"/>
                <w:szCs w:val="19"/>
              </w:rPr>
              <w:tab/>
            </w:r>
          </w:p>
        </w:tc>
      </w:tr>
    </w:tbl>
    <w:p w14:paraId="3761795F" w14:textId="77777777" w:rsidR="006C57BB" w:rsidRPr="00701A83" w:rsidRDefault="006C57BB" w:rsidP="006C57BB">
      <w:pPr>
        <w:rPr>
          <w:vanish/>
        </w:rPr>
      </w:pPr>
    </w:p>
    <w:tbl>
      <w:tblPr>
        <w:tblpPr w:leftFromText="141" w:rightFromText="141" w:vertAnchor="text" w:horzAnchor="margin" w:tblpY="56"/>
        <w:tblW w:w="31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358"/>
        <w:gridCol w:w="358"/>
        <w:gridCol w:w="160"/>
        <w:gridCol w:w="358"/>
        <w:gridCol w:w="358"/>
        <w:gridCol w:w="358"/>
        <w:gridCol w:w="160"/>
        <w:gridCol w:w="358"/>
        <w:gridCol w:w="358"/>
      </w:tblGrid>
      <w:tr w:rsidR="006C57BB" w:rsidRPr="004628CC" w14:paraId="0E630298" w14:textId="77777777" w:rsidTr="004670CF">
        <w:trPr>
          <w:trHeight w:val="320"/>
        </w:trPr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A159E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C1BA7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DD9390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72B022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C0ABA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45D83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D41932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D76C41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0D254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71BCC2" w14:textId="77777777" w:rsidR="006C57BB" w:rsidRPr="004628CC" w:rsidRDefault="006C57BB" w:rsidP="004670C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</w:tr>
    </w:tbl>
    <w:p w14:paraId="076749D4" w14:textId="77777777" w:rsidR="006C57BB" w:rsidRPr="004628CC" w:rsidRDefault="006C57BB" w:rsidP="006C57BB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  <w:t>Čestné prohlášení zúčastněné školy, že:</w:t>
      </w:r>
    </w:p>
    <w:p w14:paraId="2087FDDE" w14:textId="77777777" w:rsidR="006C57BB" w:rsidRPr="004628CC" w:rsidRDefault="006C57BB" w:rsidP="006C57BB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sz w:val="19"/>
          <w:szCs w:val="19"/>
        </w:rPr>
        <w:tab/>
        <w:t xml:space="preserve"> (nehodící se škrtněte) </w:t>
      </w:r>
    </w:p>
    <w:p w14:paraId="1C22FBCD" w14:textId="77777777" w:rsidR="006C57BB" w:rsidRPr="004628CC" w:rsidRDefault="006C57BB" w:rsidP="006C57BB">
      <w:pPr>
        <w:tabs>
          <w:tab w:val="left" w:pos="0"/>
          <w:tab w:val="left" w:pos="6237"/>
        </w:tabs>
        <w:rPr>
          <w:sz w:val="19"/>
          <w:szCs w:val="19"/>
        </w:rPr>
      </w:pPr>
      <w:r w:rsidRPr="004628CC">
        <w:rPr>
          <w:noProof/>
          <w:sz w:val="23"/>
          <w:szCs w:val="23"/>
        </w:rPr>
        <w:drawing>
          <wp:anchor distT="0" distB="0" distL="114300" distR="114300" simplePos="0" relativeHeight="251667456" behindDoc="0" locked="0" layoutInCell="1" allowOverlap="1" wp14:anchorId="0D0D7930" wp14:editId="58EEEA52">
            <wp:simplePos x="0" y="0"/>
            <wp:positionH relativeFrom="column">
              <wp:posOffset>5048250</wp:posOffset>
            </wp:positionH>
            <wp:positionV relativeFrom="paragraph">
              <wp:posOffset>24130</wp:posOffset>
            </wp:positionV>
            <wp:extent cx="1000125" cy="1905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JE</w:t>
      </w:r>
    </w:p>
    <w:p w14:paraId="0522AC43" w14:textId="77777777" w:rsidR="006C57BB" w:rsidRPr="00FF038F" w:rsidRDefault="006C57BB" w:rsidP="006C57BB">
      <w:pPr>
        <w:tabs>
          <w:tab w:val="left" w:pos="2127"/>
        </w:tabs>
        <w:rPr>
          <w:b/>
          <w:sz w:val="19"/>
          <w:szCs w:val="19"/>
        </w:rPr>
      </w:pPr>
      <w:r w:rsidRPr="004628CC">
        <w:rPr>
          <w:b/>
          <w:sz w:val="19"/>
          <w:szCs w:val="19"/>
        </w:rPr>
        <w:t xml:space="preserve">registrační číslo klubu AŠSK ČR    </w:t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  <w:t xml:space="preserve">         </w:t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NENÍ</w:t>
      </w:r>
    </w:p>
    <w:p w14:paraId="1E373014" w14:textId="77777777" w:rsidR="006C57BB" w:rsidRDefault="006C57BB" w:rsidP="006C57BB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bookmarkEnd w:id="1"/>
    <w:p w14:paraId="2880AF1A" w14:textId="463C2969" w:rsidR="00995948" w:rsidRDefault="00995948">
      <w:pPr>
        <w:rPr>
          <w:rFonts w:ascii="Comic Sans MS" w:hAnsi="Comic Sans MS"/>
        </w:rPr>
      </w:pPr>
    </w:p>
    <w:sectPr w:rsidR="00995948" w:rsidSect="005935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1021" w:bottom="426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02DAD" w14:textId="77777777" w:rsidR="00132AB5" w:rsidRDefault="00132AB5">
      <w:r>
        <w:separator/>
      </w:r>
    </w:p>
  </w:endnote>
  <w:endnote w:type="continuationSeparator" w:id="0">
    <w:p w14:paraId="52013E95" w14:textId="77777777" w:rsidR="00132AB5" w:rsidRDefault="00132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DE537" w14:textId="77777777" w:rsidR="00723985" w:rsidRDefault="00A67A8D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72398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2FDE538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0871695"/>
      <w:docPartObj>
        <w:docPartGallery w:val="Page Numbers (Bottom of Page)"/>
        <w:docPartUnique/>
      </w:docPartObj>
    </w:sdtPr>
    <w:sdtEndPr/>
    <w:sdtContent>
      <w:p w14:paraId="202FB80F" w14:textId="2814DE05" w:rsidR="001D2CC5" w:rsidRDefault="001D2CC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646">
          <w:rPr>
            <w:noProof/>
          </w:rPr>
          <w:t>4</w:t>
        </w:r>
        <w:r>
          <w:fldChar w:fldCharType="end"/>
        </w:r>
      </w:p>
    </w:sdtContent>
  </w:sdt>
  <w:p w14:paraId="62FDE53A" w14:textId="77777777" w:rsidR="00723985" w:rsidRDefault="00723985" w:rsidP="00DA5D77">
    <w:pPr>
      <w:pStyle w:val="Zpat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078AB" w14:textId="77777777" w:rsidR="00A4627B" w:rsidRDefault="00A462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8C4453" w14:textId="77777777" w:rsidR="00132AB5" w:rsidRDefault="00132AB5">
      <w:r>
        <w:separator/>
      </w:r>
    </w:p>
  </w:footnote>
  <w:footnote w:type="continuationSeparator" w:id="0">
    <w:p w14:paraId="539101D6" w14:textId="77777777" w:rsidR="00132AB5" w:rsidRDefault="00132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4AE18" w14:textId="77777777" w:rsidR="00A4627B" w:rsidRDefault="00A4627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38078" w14:textId="77777777" w:rsidR="00A4627B" w:rsidRDefault="00A4627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50318" w14:textId="77777777" w:rsidR="00A4627B" w:rsidRDefault="00A4627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5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6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1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2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7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9" w15:restartNumberingAfterBreak="0">
    <w:nsid w:val="661D4136"/>
    <w:multiLevelType w:val="hybridMultilevel"/>
    <w:tmpl w:val="D8DE4ABA"/>
    <w:lvl w:ilvl="0" w:tplc="DFBAA2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2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4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1"/>
  </w:num>
  <w:num w:numId="2">
    <w:abstractNumId w:val="30"/>
  </w:num>
  <w:num w:numId="3">
    <w:abstractNumId w:val="33"/>
  </w:num>
  <w:num w:numId="4">
    <w:abstractNumId w:val="2"/>
  </w:num>
  <w:num w:numId="5">
    <w:abstractNumId w:val="15"/>
  </w:num>
  <w:num w:numId="6">
    <w:abstractNumId w:val="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2"/>
  </w:num>
  <w:num w:numId="8">
    <w:abstractNumId w:val="28"/>
  </w:num>
  <w:num w:numId="9">
    <w:abstractNumId w:val="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0"/>
  </w:num>
  <w:num w:numId="11">
    <w:abstractNumId w:val="23"/>
  </w:num>
  <w:num w:numId="12">
    <w:abstractNumId w:val="21"/>
  </w:num>
  <w:num w:numId="13">
    <w:abstractNumId w:val="35"/>
  </w:num>
  <w:num w:numId="14">
    <w:abstractNumId w:val="26"/>
  </w:num>
  <w:num w:numId="15">
    <w:abstractNumId w:val="9"/>
  </w:num>
  <w:num w:numId="16">
    <w:abstractNumId w:val="0"/>
    <w:lvlOverride w:ilvl="0">
      <w:startOverride w:val="12"/>
    </w:lvlOverride>
  </w:num>
  <w:num w:numId="17">
    <w:abstractNumId w:val="11"/>
  </w:num>
  <w:num w:numId="18">
    <w:abstractNumId w:val="14"/>
  </w:num>
  <w:num w:numId="19">
    <w:abstractNumId w:val="18"/>
  </w:num>
  <w:num w:numId="20">
    <w:abstractNumId w:val="4"/>
  </w:num>
  <w:num w:numId="21">
    <w:abstractNumId w:val="16"/>
  </w:num>
  <w:num w:numId="22">
    <w:abstractNumId w:val="19"/>
  </w:num>
  <w:num w:numId="23">
    <w:abstractNumId w:val="10"/>
  </w:num>
  <w:num w:numId="24">
    <w:abstractNumId w:val="32"/>
  </w:num>
  <w:num w:numId="25">
    <w:abstractNumId w:val="25"/>
  </w:num>
  <w:num w:numId="26">
    <w:abstractNumId w:val="13"/>
  </w:num>
  <w:num w:numId="27">
    <w:abstractNumId w:val="17"/>
  </w:num>
  <w:num w:numId="28">
    <w:abstractNumId w:val="6"/>
  </w:num>
  <w:num w:numId="29">
    <w:abstractNumId w:val="5"/>
  </w:num>
  <w:num w:numId="30">
    <w:abstractNumId w:val="27"/>
  </w:num>
  <w:num w:numId="31">
    <w:abstractNumId w:val="3"/>
  </w:num>
  <w:num w:numId="32">
    <w:abstractNumId w:val="12"/>
  </w:num>
  <w:num w:numId="33">
    <w:abstractNumId w:val="34"/>
  </w:num>
  <w:num w:numId="34">
    <w:abstractNumId w:val="1"/>
  </w:num>
  <w:num w:numId="35">
    <w:abstractNumId w:val="7"/>
  </w:num>
  <w:num w:numId="36">
    <w:abstractNumId w:val="24"/>
  </w:num>
  <w:num w:numId="37">
    <w:abstractNumId w:val="8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48B"/>
    <w:rsid w:val="00003D2D"/>
    <w:rsid w:val="00054AFC"/>
    <w:rsid w:val="0008492D"/>
    <w:rsid w:val="00085D96"/>
    <w:rsid w:val="00091087"/>
    <w:rsid w:val="000D1AC8"/>
    <w:rsid w:val="000E43B3"/>
    <w:rsid w:val="000F53EF"/>
    <w:rsid w:val="000F5A53"/>
    <w:rsid w:val="000F5C1F"/>
    <w:rsid w:val="000F66C7"/>
    <w:rsid w:val="00117211"/>
    <w:rsid w:val="001276F1"/>
    <w:rsid w:val="00132AB5"/>
    <w:rsid w:val="0014448B"/>
    <w:rsid w:val="00145344"/>
    <w:rsid w:val="00155F81"/>
    <w:rsid w:val="00191F48"/>
    <w:rsid w:val="00193DD1"/>
    <w:rsid w:val="001A0F67"/>
    <w:rsid w:val="001C29EA"/>
    <w:rsid w:val="001D2CC5"/>
    <w:rsid w:val="001D6185"/>
    <w:rsid w:val="001E36FD"/>
    <w:rsid w:val="001F3637"/>
    <w:rsid w:val="001F640C"/>
    <w:rsid w:val="00203949"/>
    <w:rsid w:val="00214456"/>
    <w:rsid w:val="00215165"/>
    <w:rsid w:val="0022777B"/>
    <w:rsid w:val="00232A9F"/>
    <w:rsid w:val="0023341D"/>
    <w:rsid w:val="00235BA3"/>
    <w:rsid w:val="00243E4C"/>
    <w:rsid w:val="0024446F"/>
    <w:rsid w:val="0025657E"/>
    <w:rsid w:val="002875E3"/>
    <w:rsid w:val="00296E63"/>
    <w:rsid w:val="002B448B"/>
    <w:rsid w:val="002B46B0"/>
    <w:rsid w:val="002C1DCD"/>
    <w:rsid w:val="002C5A9B"/>
    <w:rsid w:val="002D03C1"/>
    <w:rsid w:val="002D4D22"/>
    <w:rsid w:val="002E00C9"/>
    <w:rsid w:val="00307290"/>
    <w:rsid w:val="00312D98"/>
    <w:rsid w:val="003231E3"/>
    <w:rsid w:val="003602B8"/>
    <w:rsid w:val="00381C9A"/>
    <w:rsid w:val="003A0445"/>
    <w:rsid w:val="003C4567"/>
    <w:rsid w:val="003C798E"/>
    <w:rsid w:val="003D7DCA"/>
    <w:rsid w:val="003E64F7"/>
    <w:rsid w:val="003F5C9B"/>
    <w:rsid w:val="003F7DB3"/>
    <w:rsid w:val="00401B5F"/>
    <w:rsid w:val="004041BE"/>
    <w:rsid w:val="004043F6"/>
    <w:rsid w:val="0042669C"/>
    <w:rsid w:val="00465020"/>
    <w:rsid w:val="00495532"/>
    <w:rsid w:val="004B478F"/>
    <w:rsid w:val="004D5549"/>
    <w:rsid w:val="004D6A1E"/>
    <w:rsid w:val="00503A3B"/>
    <w:rsid w:val="00531ACD"/>
    <w:rsid w:val="00547CDF"/>
    <w:rsid w:val="00551727"/>
    <w:rsid w:val="0056539F"/>
    <w:rsid w:val="00571B1E"/>
    <w:rsid w:val="00581F0B"/>
    <w:rsid w:val="00584E5B"/>
    <w:rsid w:val="00590E80"/>
    <w:rsid w:val="00593553"/>
    <w:rsid w:val="005978E9"/>
    <w:rsid w:val="005A2BCC"/>
    <w:rsid w:val="005D2008"/>
    <w:rsid w:val="005E49A7"/>
    <w:rsid w:val="00614C82"/>
    <w:rsid w:val="0062543C"/>
    <w:rsid w:val="0063074A"/>
    <w:rsid w:val="00644245"/>
    <w:rsid w:val="00650FB1"/>
    <w:rsid w:val="00660B50"/>
    <w:rsid w:val="006638CE"/>
    <w:rsid w:val="006874A4"/>
    <w:rsid w:val="006A07E0"/>
    <w:rsid w:val="006A22B6"/>
    <w:rsid w:val="006A2620"/>
    <w:rsid w:val="006B0F93"/>
    <w:rsid w:val="006B3154"/>
    <w:rsid w:val="006B750E"/>
    <w:rsid w:val="006C57BB"/>
    <w:rsid w:val="006D2F13"/>
    <w:rsid w:val="006E17EF"/>
    <w:rsid w:val="006E6FDE"/>
    <w:rsid w:val="00723985"/>
    <w:rsid w:val="0072708F"/>
    <w:rsid w:val="00735A1C"/>
    <w:rsid w:val="007368BD"/>
    <w:rsid w:val="00742293"/>
    <w:rsid w:val="00750AB3"/>
    <w:rsid w:val="007822E0"/>
    <w:rsid w:val="007A1F74"/>
    <w:rsid w:val="007B1A47"/>
    <w:rsid w:val="008073C1"/>
    <w:rsid w:val="008273C9"/>
    <w:rsid w:val="00847CF1"/>
    <w:rsid w:val="008554C5"/>
    <w:rsid w:val="00856732"/>
    <w:rsid w:val="00860B1E"/>
    <w:rsid w:val="008656E5"/>
    <w:rsid w:val="00874EA2"/>
    <w:rsid w:val="00886E3A"/>
    <w:rsid w:val="008B18C6"/>
    <w:rsid w:val="008D471F"/>
    <w:rsid w:val="008E5AF0"/>
    <w:rsid w:val="008F6DB0"/>
    <w:rsid w:val="008F6E0E"/>
    <w:rsid w:val="009019DA"/>
    <w:rsid w:val="0090344D"/>
    <w:rsid w:val="00903A66"/>
    <w:rsid w:val="009371B5"/>
    <w:rsid w:val="009561A3"/>
    <w:rsid w:val="009644B6"/>
    <w:rsid w:val="00992E8C"/>
    <w:rsid w:val="00995948"/>
    <w:rsid w:val="00997918"/>
    <w:rsid w:val="009A6E75"/>
    <w:rsid w:val="009A78E7"/>
    <w:rsid w:val="009B76D4"/>
    <w:rsid w:val="009D4747"/>
    <w:rsid w:val="009E2B24"/>
    <w:rsid w:val="009F1369"/>
    <w:rsid w:val="00A13866"/>
    <w:rsid w:val="00A1693A"/>
    <w:rsid w:val="00A26588"/>
    <w:rsid w:val="00A344F4"/>
    <w:rsid w:val="00A4627B"/>
    <w:rsid w:val="00A67A8D"/>
    <w:rsid w:val="00A95D73"/>
    <w:rsid w:val="00AA13B7"/>
    <w:rsid w:val="00AA576E"/>
    <w:rsid w:val="00AB04D8"/>
    <w:rsid w:val="00AB2899"/>
    <w:rsid w:val="00AB619D"/>
    <w:rsid w:val="00AC35DA"/>
    <w:rsid w:val="00AC5293"/>
    <w:rsid w:val="00AD5F05"/>
    <w:rsid w:val="00AE0A83"/>
    <w:rsid w:val="00AF52DC"/>
    <w:rsid w:val="00B02A28"/>
    <w:rsid w:val="00B2054A"/>
    <w:rsid w:val="00B26E51"/>
    <w:rsid w:val="00B26EC9"/>
    <w:rsid w:val="00B461CA"/>
    <w:rsid w:val="00B76195"/>
    <w:rsid w:val="00B8681E"/>
    <w:rsid w:val="00BA2B65"/>
    <w:rsid w:val="00BA60F7"/>
    <w:rsid w:val="00BB3255"/>
    <w:rsid w:val="00BC1646"/>
    <w:rsid w:val="00BD5FC8"/>
    <w:rsid w:val="00BE4135"/>
    <w:rsid w:val="00BE6B3C"/>
    <w:rsid w:val="00BF3D33"/>
    <w:rsid w:val="00C05CE3"/>
    <w:rsid w:val="00C06009"/>
    <w:rsid w:val="00C06E97"/>
    <w:rsid w:val="00C21B65"/>
    <w:rsid w:val="00C26938"/>
    <w:rsid w:val="00C3351A"/>
    <w:rsid w:val="00C472E7"/>
    <w:rsid w:val="00C62379"/>
    <w:rsid w:val="00C644C7"/>
    <w:rsid w:val="00C748C5"/>
    <w:rsid w:val="00CB2D77"/>
    <w:rsid w:val="00CC26EE"/>
    <w:rsid w:val="00CE72E0"/>
    <w:rsid w:val="00CF0E0B"/>
    <w:rsid w:val="00CF294A"/>
    <w:rsid w:val="00D0712B"/>
    <w:rsid w:val="00D22279"/>
    <w:rsid w:val="00D25480"/>
    <w:rsid w:val="00D260DA"/>
    <w:rsid w:val="00D3320A"/>
    <w:rsid w:val="00D4170E"/>
    <w:rsid w:val="00D44950"/>
    <w:rsid w:val="00D57227"/>
    <w:rsid w:val="00D809E3"/>
    <w:rsid w:val="00DA005C"/>
    <w:rsid w:val="00DA5D77"/>
    <w:rsid w:val="00DC51F6"/>
    <w:rsid w:val="00DC6327"/>
    <w:rsid w:val="00DD3868"/>
    <w:rsid w:val="00DF1636"/>
    <w:rsid w:val="00DF5E5D"/>
    <w:rsid w:val="00E02560"/>
    <w:rsid w:val="00E07DBB"/>
    <w:rsid w:val="00E357A0"/>
    <w:rsid w:val="00E44CD8"/>
    <w:rsid w:val="00E45DBD"/>
    <w:rsid w:val="00EA2132"/>
    <w:rsid w:val="00EC27FB"/>
    <w:rsid w:val="00EE6F20"/>
    <w:rsid w:val="00EF67DE"/>
    <w:rsid w:val="00F0322D"/>
    <w:rsid w:val="00F066C5"/>
    <w:rsid w:val="00F22BC9"/>
    <w:rsid w:val="00F2472B"/>
    <w:rsid w:val="00F32D76"/>
    <w:rsid w:val="00F419A4"/>
    <w:rsid w:val="00F546E3"/>
    <w:rsid w:val="00F6587F"/>
    <w:rsid w:val="00F679F9"/>
    <w:rsid w:val="00F9763D"/>
    <w:rsid w:val="00FA1685"/>
    <w:rsid w:val="00FB4D56"/>
    <w:rsid w:val="00FB5BCF"/>
    <w:rsid w:val="00FC0F36"/>
    <w:rsid w:val="00FF1295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FDE4BA"/>
  <w15:docId w15:val="{1C62DCED-0728-49F3-AA89-72248F0C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041BE"/>
  </w:style>
  <w:style w:type="paragraph" w:styleId="Nadpis1">
    <w:name w:val="heading 1"/>
    <w:basedOn w:val="Normln"/>
    <w:next w:val="Normln"/>
    <w:qFormat/>
    <w:rsid w:val="004041BE"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rsid w:val="004041BE"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rsid w:val="004041BE"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rsid w:val="004041BE"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rsid w:val="004041BE"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041BE"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rsid w:val="004041BE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rsid w:val="004041BE"/>
    <w:pPr>
      <w:ind w:left="2832" w:firstLine="3"/>
      <w:jc w:val="both"/>
    </w:pPr>
    <w:rPr>
      <w:sz w:val="24"/>
    </w:rPr>
  </w:style>
  <w:style w:type="character" w:styleId="Hypertextovodkaz">
    <w:name w:val="Hyperlink"/>
    <w:basedOn w:val="Standardnpsmoodstavce"/>
    <w:rsid w:val="00B76195"/>
    <w:rPr>
      <w:color w:val="0000FF"/>
      <w:u w:val="single"/>
    </w:rPr>
  </w:style>
  <w:style w:type="table" w:styleId="Mkatabulky">
    <w:name w:val="Table Grid"/>
    <w:basedOn w:val="Normlntabulka"/>
    <w:rsid w:val="00AF5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2F1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1D2CC5"/>
  </w:style>
  <w:style w:type="paragraph" w:styleId="Odstavecseseznamem">
    <w:name w:val="List Paragraph"/>
    <w:basedOn w:val="Normln"/>
    <w:uiPriority w:val="34"/>
    <w:qFormat/>
    <w:rsid w:val="00091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pekny@volny.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vzor_propozice.AB%20&#8211;%20kopie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42C44-D431-422F-8F39-49532DB9A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vzor_propozice.AB – kopie.dotx</Template>
  <TotalTime>107</TotalTime>
  <Pages>4</Pages>
  <Words>940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6480</CharactersWithSpaces>
  <SharedDoc>false</SharedDoc>
  <HLinks>
    <vt:vector size="12" baseType="variant">
      <vt:variant>
        <vt:i4>22347893</vt:i4>
      </vt:variant>
      <vt:variant>
        <vt:i4>-1</vt:i4>
      </vt:variant>
      <vt:variant>
        <vt:i4>1027</vt:i4>
      </vt:variant>
      <vt:variant>
        <vt:i4>4</vt:i4>
      </vt:variant>
      <vt:variant>
        <vt:lpwstr>C:\Users\reditel\Desktop\dokumenty.skola\Mail\Ašsk\01propozice\08-09\uvodcz.htm</vt:lpwstr>
      </vt:variant>
      <vt:variant>
        <vt:lpwstr/>
      </vt:variant>
      <vt:variant>
        <vt:i4>4391005</vt:i4>
      </vt:variant>
      <vt:variant>
        <vt:i4>-1</vt:i4>
      </vt:variant>
      <vt:variant>
        <vt:i4>1027</vt:i4>
      </vt:variant>
      <vt:variant>
        <vt:i4>1</vt:i4>
      </vt:variant>
      <vt:variant>
        <vt:lpwstr>http://www.molten.cz/pictures/logomolten.gif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dc:description/>
  <cp:lastModifiedBy>Pěkný Václav</cp:lastModifiedBy>
  <cp:revision>72</cp:revision>
  <cp:lastPrinted>2016-10-15T06:31:00Z</cp:lastPrinted>
  <dcterms:created xsi:type="dcterms:W3CDTF">2018-01-27T21:38:00Z</dcterms:created>
  <dcterms:modified xsi:type="dcterms:W3CDTF">2020-02-09T10:40:00Z</dcterms:modified>
</cp:coreProperties>
</file>