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0E85B5" w14:textId="0AAF9154" w:rsidR="00424ACC" w:rsidRPr="000D1AC8" w:rsidRDefault="00F74A0F" w:rsidP="00424ACC">
      <w:pPr>
        <w:pStyle w:val="Nadpis1"/>
        <w:rPr>
          <w:b/>
          <w:sz w:val="48"/>
        </w:rPr>
      </w:pPr>
      <w:bookmarkStart w:id="0" w:name="_Hlk534717575"/>
      <w:bookmarkEnd w:id="0"/>
      <w:r>
        <w:rPr>
          <w:noProof/>
        </w:rPr>
        <w:drawing>
          <wp:anchor distT="0" distB="0" distL="114300" distR="114300" simplePos="0" relativeHeight="251664384" behindDoc="0" locked="0" layoutInCell="1" allowOverlap="1" wp14:anchorId="6C2D8522" wp14:editId="5A91F806">
            <wp:simplePos x="0" y="0"/>
            <wp:positionH relativeFrom="margin">
              <wp:posOffset>0</wp:posOffset>
            </wp:positionH>
            <wp:positionV relativeFrom="paragraph">
              <wp:posOffset>95885</wp:posOffset>
            </wp:positionV>
            <wp:extent cx="1105535" cy="1252220"/>
            <wp:effectExtent l="0" t="0" r="0" b="508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SL škol_bez ročníku-fi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5535" cy="1252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ACC">
        <w:rPr>
          <w:noProof/>
        </w:rPr>
        <w:drawing>
          <wp:anchor distT="0" distB="0" distL="114300" distR="114300" simplePos="0" relativeHeight="251660288" behindDoc="0" locked="0" layoutInCell="1" allowOverlap="1" wp14:anchorId="5922B570" wp14:editId="23975D76">
            <wp:simplePos x="0" y="0"/>
            <wp:positionH relativeFrom="margin">
              <wp:posOffset>5227320</wp:posOffset>
            </wp:positionH>
            <wp:positionV relativeFrom="paragraph">
              <wp:posOffset>266065</wp:posOffset>
            </wp:positionV>
            <wp:extent cx="1089660" cy="112723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_ddmul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127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ACC" w:rsidRPr="000D1AC8">
        <w:rPr>
          <w:b/>
          <w:sz w:val="48"/>
        </w:rPr>
        <w:t>PROPOZICE</w:t>
      </w:r>
    </w:p>
    <w:p w14:paraId="462C3D1B" w14:textId="441F954D" w:rsidR="00424ACC" w:rsidRPr="00C87371" w:rsidRDefault="00424ACC" w:rsidP="00424ACC">
      <w:pPr>
        <w:jc w:val="center"/>
        <w:rPr>
          <w:b/>
          <w:sz w:val="36"/>
          <w:szCs w:val="36"/>
        </w:rPr>
      </w:pPr>
      <w:r w:rsidRPr="00AF52DC">
        <w:rPr>
          <w:b/>
          <w:sz w:val="32"/>
        </w:rPr>
        <w:t>Krajské finále</w:t>
      </w:r>
      <w:r>
        <w:rPr>
          <w:b/>
          <w:sz w:val="32"/>
        </w:rPr>
        <w:t xml:space="preserve"> </w:t>
      </w:r>
      <w:r w:rsidR="00315AF7">
        <w:rPr>
          <w:b/>
          <w:sz w:val="32"/>
        </w:rPr>
        <w:t>SLŠ</w:t>
      </w:r>
      <w:r>
        <w:rPr>
          <w:b/>
          <w:sz w:val="32"/>
        </w:rPr>
        <w:t xml:space="preserve"> v basketbalu</w:t>
      </w:r>
    </w:p>
    <w:p w14:paraId="2A31122C" w14:textId="1686176D" w:rsidR="00424ACC" w:rsidRDefault="00424ACC" w:rsidP="00424ACC">
      <w:pPr>
        <w:pStyle w:val="Nadpis1"/>
        <w:rPr>
          <w:b/>
          <w:caps/>
          <w:sz w:val="6"/>
        </w:rPr>
      </w:pPr>
    </w:p>
    <w:p w14:paraId="3792E1E6" w14:textId="06DBEA88" w:rsidR="00424ACC" w:rsidRDefault="00424ACC" w:rsidP="00424ACC">
      <w:pPr>
        <w:pStyle w:val="Nadpis4"/>
      </w:pPr>
      <w:r>
        <w:t>kategorie IV. chlapci</w:t>
      </w:r>
    </w:p>
    <w:p w14:paraId="18F10C13" w14:textId="77777777" w:rsidR="00424ACC" w:rsidRDefault="00424ACC" w:rsidP="00424ACC">
      <w:pPr>
        <w:jc w:val="center"/>
        <w:rPr>
          <w:b/>
          <w:sz w:val="6"/>
        </w:rPr>
      </w:pPr>
    </w:p>
    <w:p w14:paraId="7268EE5F" w14:textId="017EA557" w:rsidR="00424ACC" w:rsidRPr="00B811ED" w:rsidRDefault="001615C9" w:rsidP="00424ACC">
      <w:pPr>
        <w:pBdr>
          <w:bottom w:val="single" w:sz="12" w:space="1" w:color="auto"/>
        </w:pBdr>
        <w:jc w:val="center"/>
        <w:rPr>
          <w:b/>
          <w:sz w:val="36"/>
          <w:szCs w:val="18"/>
        </w:rPr>
      </w:pPr>
      <w:r w:rsidRPr="00B811ED">
        <w:rPr>
          <w:b/>
          <w:sz w:val="36"/>
          <w:szCs w:val="18"/>
        </w:rPr>
        <w:t>Ústí nad Labem</w:t>
      </w:r>
      <w:r w:rsidR="00424ACC" w:rsidRPr="00B811ED">
        <w:rPr>
          <w:b/>
          <w:sz w:val="36"/>
          <w:szCs w:val="18"/>
        </w:rPr>
        <w:t xml:space="preserve">: </w:t>
      </w:r>
      <w:r w:rsidR="00315AF7" w:rsidRPr="00B811ED">
        <w:rPr>
          <w:b/>
          <w:sz w:val="36"/>
          <w:szCs w:val="18"/>
        </w:rPr>
        <w:t>čtvrtek</w:t>
      </w:r>
      <w:r w:rsidR="00424ACC" w:rsidRPr="00B811ED">
        <w:rPr>
          <w:b/>
          <w:sz w:val="36"/>
          <w:szCs w:val="18"/>
        </w:rPr>
        <w:t xml:space="preserve"> </w:t>
      </w:r>
      <w:r w:rsidR="00B811ED" w:rsidRPr="00B811ED">
        <w:rPr>
          <w:b/>
          <w:sz w:val="36"/>
          <w:szCs w:val="18"/>
        </w:rPr>
        <w:t>26</w:t>
      </w:r>
      <w:r w:rsidR="00424ACC" w:rsidRPr="00B811ED">
        <w:rPr>
          <w:b/>
          <w:sz w:val="36"/>
          <w:szCs w:val="18"/>
        </w:rPr>
        <w:t xml:space="preserve">. </w:t>
      </w:r>
      <w:r w:rsidR="00E83187" w:rsidRPr="00B811ED">
        <w:rPr>
          <w:b/>
          <w:sz w:val="36"/>
          <w:szCs w:val="18"/>
        </w:rPr>
        <w:t>března</w:t>
      </w:r>
      <w:r w:rsidR="00424ACC" w:rsidRPr="00B811ED">
        <w:rPr>
          <w:b/>
          <w:sz w:val="36"/>
          <w:szCs w:val="18"/>
        </w:rPr>
        <w:t xml:space="preserve"> 20</w:t>
      </w:r>
      <w:r w:rsidR="00B811ED">
        <w:rPr>
          <w:b/>
          <w:sz w:val="36"/>
          <w:szCs w:val="18"/>
        </w:rPr>
        <w:t>20</w:t>
      </w:r>
    </w:p>
    <w:p w14:paraId="62FDE4C2" w14:textId="35CBD426" w:rsidR="00AF52DC" w:rsidRPr="00AF52DC" w:rsidRDefault="00AF52DC" w:rsidP="00424ACC">
      <w:pPr>
        <w:pBdr>
          <w:bottom w:val="single" w:sz="12" w:space="1" w:color="auto"/>
        </w:pBdr>
        <w:rPr>
          <w:b/>
        </w:rPr>
      </w:pPr>
    </w:p>
    <w:p w14:paraId="62FDE4C3" w14:textId="34D897A6" w:rsidR="00AF52DC" w:rsidRPr="00C26938" w:rsidRDefault="00AF52DC" w:rsidP="00531ACD">
      <w:pPr>
        <w:numPr>
          <w:ilvl w:val="0"/>
          <w:numId w:val="34"/>
        </w:numPr>
        <w:spacing w:before="240" w:after="240"/>
        <w:rPr>
          <w:b/>
          <w:caps/>
          <w:sz w:val="24"/>
          <w:u w:val="single"/>
        </w:rPr>
      </w:pPr>
      <w:r w:rsidRPr="00C26938">
        <w:rPr>
          <w:b/>
          <w:caps/>
          <w:sz w:val="24"/>
          <w:u w:val="single"/>
        </w:rPr>
        <w:t>Všeobecná ustanovení</w:t>
      </w:r>
    </w:p>
    <w:tbl>
      <w:tblPr>
        <w:tblStyle w:val="Mkatabulky"/>
        <w:tblW w:w="0" w:type="auto"/>
        <w:tblCellMar>
          <w:top w:w="57" w:type="dxa"/>
        </w:tblCellMar>
        <w:tblLook w:val="01E0" w:firstRow="1" w:lastRow="1" w:firstColumn="1" w:lastColumn="1" w:noHBand="0" w:noVBand="0"/>
      </w:tblPr>
      <w:tblGrid>
        <w:gridCol w:w="2689"/>
        <w:gridCol w:w="7165"/>
      </w:tblGrid>
      <w:tr w:rsidR="0063074A" w14:paraId="62FDE4C6" w14:textId="77777777" w:rsidTr="00DA2895">
        <w:tc>
          <w:tcPr>
            <w:tcW w:w="2689" w:type="dxa"/>
          </w:tcPr>
          <w:p w14:paraId="62FDE4C4" w14:textId="4543357C" w:rsidR="0063074A" w:rsidRPr="00F32D76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Pořadatel:</w:t>
            </w:r>
          </w:p>
        </w:tc>
        <w:tc>
          <w:tcPr>
            <w:tcW w:w="7165" w:type="dxa"/>
            <w:shd w:val="clear" w:color="auto" w:fill="auto"/>
            <w:vAlign w:val="center"/>
          </w:tcPr>
          <w:p w14:paraId="62FDE4C5" w14:textId="5C9FE789" w:rsidR="0063074A" w:rsidRPr="00F32D76" w:rsidRDefault="00971424" w:rsidP="00CA3E93">
            <w:pPr>
              <w:spacing w:before="120" w:after="120"/>
              <w:rPr>
                <w:sz w:val="24"/>
                <w:szCs w:val="24"/>
              </w:rPr>
            </w:pPr>
            <w:r w:rsidRPr="009C1147">
              <w:rPr>
                <w:sz w:val="24"/>
                <w:szCs w:val="24"/>
              </w:rPr>
              <w:t>Dům dětí a mládeže a ZpDVPP, Ústí nad Labem, p.o.</w:t>
            </w:r>
            <w:r>
              <w:rPr>
                <w:sz w:val="24"/>
                <w:szCs w:val="24"/>
              </w:rPr>
              <w:t xml:space="preserve">, </w:t>
            </w:r>
            <w:r w:rsidR="003C4567" w:rsidRPr="00F32D76">
              <w:rPr>
                <w:sz w:val="24"/>
                <w:szCs w:val="24"/>
              </w:rPr>
              <w:t>Krajská rada AŠSK ČR Ústeckého kraje</w:t>
            </w:r>
            <w:r w:rsidR="00ED7287">
              <w:rPr>
                <w:sz w:val="24"/>
                <w:szCs w:val="24"/>
              </w:rPr>
              <w:t xml:space="preserve">, ZŠ Mírová </w:t>
            </w:r>
            <w:r w:rsidR="00ED7287" w:rsidRPr="00ED7287">
              <w:rPr>
                <w:sz w:val="24"/>
                <w:szCs w:val="24"/>
              </w:rPr>
              <w:t>Ústí nad Labe</w:t>
            </w:r>
            <w:r w:rsidR="00ED7287">
              <w:rPr>
                <w:sz w:val="24"/>
                <w:szCs w:val="24"/>
              </w:rPr>
              <w:t>m</w:t>
            </w:r>
            <w:r w:rsidR="00946FAA">
              <w:rPr>
                <w:sz w:val="24"/>
                <w:szCs w:val="24"/>
              </w:rPr>
              <w:t xml:space="preserve"> </w:t>
            </w:r>
          </w:p>
        </w:tc>
      </w:tr>
      <w:tr w:rsidR="00A146E2" w14:paraId="62FDE4CA" w14:textId="77777777" w:rsidTr="00AE0A83">
        <w:tc>
          <w:tcPr>
            <w:tcW w:w="2689" w:type="dxa"/>
          </w:tcPr>
          <w:p w14:paraId="62FDE4C7" w14:textId="39D0FCA9" w:rsidR="00A146E2" w:rsidRPr="00F32D76" w:rsidRDefault="00A146E2" w:rsidP="00A146E2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Termín konání:</w:t>
            </w:r>
          </w:p>
        </w:tc>
        <w:tc>
          <w:tcPr>
            <w:tcW w:w="7165" w:type="dxa"/>
          </w:tcPr>
          <w:p w14:paraId="02505A21" w14:textId="71FE83E6" w:rsidR="00A146E2" w:rsidRPr="00003D2D" w:rsidRDefault="00A146E2" w:rsidP="00A146E2">
            <w:pPr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čtvrtek</w:t>
            </w:r>
            <w:r w:rsidRPr="008D471F">
              <w:rPr>
                <w:b/>
                <w:sz w:val="24"/>
                <w:szCs w:val="24"/>
              </w:rPr>
              <w:t xml:space="preserve"> </w:t>
            </w:r>
            <w:r w:rsidR="008F04A3">
              <w:rPr>
                <w:b/>
                <w:sz w:val="24"/>
                <w:szCs w:val="24"/>
              </w:rPr>
              <w:t>26</w:t>
            </w:r>
            <w:r w:rsidRPr="008D471F"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>března</w:t>
            </w:r>
            <w:r w:rsidRPr="008D471F">
              <w:rPr>
                <w:b/>
                <w:sz w:val="24"/>
                <w:szCs w:val="24"/>
              </w:rPr>
              <w:t xml:space="preserve"> 20</w:t>
            </w:r>
            <w:r>
              <w:rPr>
                <w:b/>
                <w:sz w:val="24"/>
                <w:szCs w:val="24"/>
              </w:rPr>
              <w:t>20</w:t>
            </w:r>
          </w:p>
          <w:p w14:paraId="62FDE4C9" w14:textId="6368CCB4" w:rsidR="00A146E2" w:rsidRPr="00F32D76" w:rsidRDefault="00A146E2" w:rsidP="00A146E2">
            <w:pPr>
              <w:spacing w:after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>zahájení v </w:t>
            </w:r>
            <w:r w:rsidR="007522A6">
              <w:rPr>
                <w:sz w:val="24"/>
                <w:szCs w:val="24"/>
              </w:rPr>
              <w:t>9</w:t>
            </w:r>
            <w:r w:rsidRPr="00F32D76">
              <w:rPr>
                <w:sz w:val="24"/>
                <w:szCs w:val="24"/>
              </w:rPr>
              <w:t>,</w:t>
            </w:r>
            <w:r w:rsidR="00F355B9">
              <w:rPr>
                <w:sz w:val="24"/>
                <w:szCs w:val="24"/>
              </w:rPr>
              <w:t>00</w:t>
            </w:r>
            <w:r w:rsidRPr="00F32D76">
              <w:rPr>
                <w:sz w:val="24"/>
                <w:szCs w:val="24"/>
              </w:rPr>
              <w:t xml:space="preserve"> hodin</w:t>
            </w:r>
          </w:p>
        </w:tc>
      </w:tr>
      <w:tr w:rsidR="0063074A" w14:paraId="62FDE4CD" w14:textId="77777777" w:rsidTr="00316B30">
        <w:tc>
          <w:tcPr>
            <w:tcW w:w="2689" w:type="dxa"/>
          </w:tcPr>
          <w:p w14:paraId="62FDE4CB" w14:textId="77777777" w:rsidR="0063074A" w:rsidRPr="00F32D76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Místo konání:</w:t>
            </w:r>
          </w:p>
        </w:tc>
        <w:tc>
          <w:tcPr>
            <w:tcW w:w="7165" w:type="dxa"/>
            <w:shd w:val="clear" w:color="auto" w:fill="auto"/>
          </w:tcPr>
          <w:p w14:paraId="62FDE4CC" w14:textId="6D989960" w:rsidR="006E0EE2" w:rsidRPr="00F32D76" w:rsidRDefault="00ED7287" w:rsidP="00AC35DA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ZŠ </w:t>
            </w:r>
            <w:r w:rsidRPr="00ED7287">
              <w:rPr>
                <w:sz w:val="24"/>
                <w:szCs w:val="24"/>
              </w:rPr>
              <w:t>Mírová 2734/4, 400 11 Ústí nad Labem-Severní Terasa</w:t>
            </w:r>
            <w:r w:rsidR="006E0EE2">
              <w:rPr>
                <w:sz w:val="24"/>
                <w:szCs w:val="24"/>
              </w:rPr>
              <w:t xml:space="preserve"> – skupina „A“</w:t>
            </w:r>
            <w:r w:rsidR="00946FAA">
              <w:rPr>
                <w:sz w:val="24"/>
                <w:szCs w:val="24"/>
              </w:rPr>
              <w:t>, Speciální ZŠ</w:t>
            </w:r>
            <w:r w:rsidR="00316B30">
              <w:rPr>
                <w:sz w:val="24"/>
                <w:szCs w:val="24"/>
              </w:rPr>
              <w:t xml:space="preserve">, MŠ a Praktická škola </w:t>
            </w:r>
            <w:r w:rsidR="006E0EE2">
              <w:rPr>
                <w:sz w:val="24"/>
                <w:szCs w:val="24"/>
              </w:rPr>
              <w:t>Pod Parkem</w:t>
            </w:r>
            <w:r w:rsidR="00316B30">
              <w:rPr>
                <w:sz w:val="24"/>
                <w:szCs w:val="24"/>
              </w:rPr>
              <w:t xml:space="preserve"> 2788, Ústí nad Labem</w:t>
            </w:r>
            <w:r w:rsidR="006E0EE2">
              <w:rPr>
                <w:sz w:val="24"/>
                <w:szCs w:val="24"/>
              </w:rPr>
              <w:t xml:space="preserve"> – skupina „B“ (bude upřesněno po losování, obě školy 100 m od sebe).</w:t>
            </w:r>
          </w:p>
        </w:tc>
      </w:tr>
      <w:tr w:rsidR="0063074A" w14:paraId="62FDE4D0" w14:textId="77777777" w:rsidTr="00AE0A83">
        <w:tc>
          <w:tcPr>
            <w:tcW w:w="2689" w:type="dxa"/>
          </w:tcPr>
          <w:p w14:paraId="62FDE4CE" w14:textId="77777777" w:rsidR="0063074A" w:rsidRPr="00F32D76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Účastníci:</w:t>
            </w:r>
          </w:p>
        </w:tc>
        <w:tc>
          <w:tcPr>
            <w:tcW w:w="7165" w:type="dxa"/>
          </w:tcPr>
          <w:p w14:paraId="62FDE4CF" w14:textId="6E036A62" w:rsidR="0063074A" w:rsidRPr="00F32D76" w:rsidRDefault="0063074A" w:rsidP="0014448B">
            <w:pPr>
              <w:spacing w:before="120" w:after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>Vítězové okresních kol Ústeckého kraje</w:t>
            </w:r>
            <w:r w:rsidR="00EF67DE" w:rsidRPr="00F32D76">
              <w:rPr>
                <w:sz w:val="24"/>
                <w:szCs w:val="24"/>
              </w:rPr>
              <w:t>. Z každého</w:t>
            </w:r>
            <w:r w:rsidRPr="00F32D76">
              <w:rPr>
                <w:sz w:val="24"/>
                <w:szCs w:val="24"/>
              </w:rPr>
              <w:t xml:space="preserve"> </w:t>
            </w:r>
            <w:r w:rsidR="001D2CC5" w:rsidRPr="00F32D76">
              <w:rPr>
                <w:sz w:val="24"/>
                <w:szCs w:val="24"/>
              </w:rPr>
              <w:t>okresu startuje</w:t>
            </w:r>
            <w:r w:rsidRPr="00F32D76">
              <w:rPr>
                <w:sz w:val="24"/>
                <w:szCs w:val="24"/>
              </w:rPr>
              <w:t xml:space="preserve"> v da</w:t>
            </w:r>
            <w:r w:rsidR="00003D2D">
              <w:rPr>
                <w:sz w:val="24"/>
                <w:szCs w:val="24"/>
              </w:rPr>
              <w:t>né kategorii jedno</w:t>
            </w:r>
            <w:r w:rsidR="00F32D76" w:rsidRPr="00F32D76">
              <w:rPr>
                <w:sz w:val="24"/>
                <w:szCs w:val="24"/>
              </w:rPr>
              <w:t xml:space="preserve"> družstvo</w:t>
            </w:r>
            <w:r w:rsidR="00882CE7">
              <w:rPr>
                <w:sz w:val="24"/>
                <w:szCs w:val="24"/>
              </w:rPr>
              <w:t xml:space="preserve"> chlapců</w:t>
            </w:r>
            <w:r w:rsidR="008D471F">
              <w:rPr>
                <w:sz w:val="24"/>
                <w:szCs w:val="24"/>
              </w:rPr>
              <w:t>.</w:t>
            </w:r>
            <w:r w:rsidRPr="00F32D76">
              <w:rPr>
                <w:sz w:val="24"/>
                <w:szCs w:val="24"/>
              </w:rPr>
              <w:t xml:space="preserve"> </w:t>
            </w:r>
            <w:r w:rsidR="00F32D76" w:rsidRPr="00F32D76">
              <w:rPr>
                <w:sz w:val="24"/>
                <w:szCs w:val="24"/>
              </w:rPr>
              <w:t>Družstvo má maximálně 1</w:t>
            </w:r>
            <w:r w:rsidR="007822E0">
              <w:rPr>
                <w:sz w:val="24"/>
                <w:szCs w:val="24"/>
              </w:rPr>
              <w:t>2</w:t>
            </w:r>
            <w:r w:rsidR="00F32D76" w:rsidRPr="00F32D76">
              <w:rPr>
                <w:sz w:val="24"/>
                <w:szCs w:val="24"/>
              </w:rPr>
              <w:t xml:space="preserve"> </w:t>
            </w:r>
            <w:r w:rsidR="008D471F">
              <w:rPr>
                <w:sz w:val="24"/>
                <w:szCs w:val="24"/>
              </w:rPr>
              <w:t>hráč</w:t>
            </w:r>
            <w:r w:rsidR="00C43110">
              <w:rPr>
                <w:sz w:val="24"/>
                <w:szCs w:val="24"/>
              </w:rPr>
              <w:t>ů</w:t>
            </w:r>
            <w:r w:rsidR="00F32D76" w:rsidRPr="00F32D76">
              <w:rPr>
                <w:sz w:val="24"/>
                <w:szCs w:val="24"/>
              </w:rPr>
              <w:t xml:space="preserve"> a 2 vedoucí. Vedoucí družstva musí být v pracovně právním vztahu se školou a zároveň starší 18 let.</w:t>
            </w:r>
          </w:p>
        </w:tc>
      </w:tr>
      <w:tr w:rsidR="00C910E1" w14:paraId="62FDE4DB" w14:textId="77777777" w:rsidTr="00AE0A83">
        <w:tc>
          <w:tcPr>
            <w:tcW w:w="2689" w:type="dxa"/>
          </w:tcPr>
          <w:p w14:paraId="62FDE4D1" w14:textId="324DD18B" w:rsidR="00C910E1" w:rsidRPr="00F32D76" w:rsidRDefault="00C910E1" w:rsidP="00C910E1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6432" behindDoc="0" locked="0" layoutInCell="1" allowOverlap="1" wp14:anchorId="1F612BA9" wp14:editId="1F70E48D">
                  <wp:simplePos x="0" y="0"/>
                  <wp:positionH relativeFrom="column">
                    <wp:posOffset>165735</wp:posOffset>
                  </wp:positionH>
                  <wp:positionV relativeFrom="paragraph">
                    <wp:posOffset>1135380</wp:posOffset>
                  </wp:positionV>
                  <wp:extent cx="1181100" cy="1399612"/>
                  <wp:effectExtent l="0" t="0" r="0" b="0"/>
                  <wp:wrapNone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basketbal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399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32D76">
              <w:rPr>
                <w:b/>
                <w:sz w:val="24"/>
                <w:szCs w:val="24"/>
              </w:rPr>
              <w:t>Kategorie:</w:t>
            </w:r>
          </w:p>
        </w:tc>
        <w:tc>
          <w:tcPr>
            <w:tcW w:w="7165" w:type="dxa"/>
          </w:tcPr>
          <w:p w14:paraId="43096D35" w14:textId="77777777" w:rsidR="00C910E1" w:rsidRPr="001E40D2" w:rsidRDefault="00C910E1" w:rsidP="00C910E1">
            <w:pPr>
              <w:spacing w:before="120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V</w:t>
            </w:r>
            <w:r w:rsidRPr="001E40D2">
              <w:rPr>
                <w:b/>
                <w:sz w:val="24"/>
                <w:szCs w:val="24"/>
              </w:rPr>
              <w:t>. (žá</w:t>
            </w:r>
            <w:r>
              <w:rPr>
                <w:b/>
                <w:sz w:val="24"/>
                <w:szCs w:val="24"/>
              </w:rPr>
              <w:t>kyně</w:t>
            </w:r>
            <w:r w:rsidRPr="001E40D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8</w:t>
            </w:r>
            <w:r w:rsidRPr="001E40D2">
              <w:rPr>
                <w:b/>
                <w:sz w:val="24"/>
                <w:szCs w:val="24"/>
              </w:rPr>
              <w:t xml:space="preserve">. – </w:t>
            </w:r>
            <w:r>
              <w:rPr>
                <w:b/>
                <w:sz w:val="24"/>
                <w:szCs w:val="24"/>
              </w:rPr>
              <w:t>9</w:t>
            </w:r>
            <w:r w:rsidRPr="001E40D2">
              <w:rPr>
                <w:b/>
                <w:sz w:val="24"/>
                <w:szCs w:val="24"/>
              </w:rPr>
              <w:t>. tříd a příslušné ročníky víceletých gymnázií)</w:t>
            </w:r>
            <w:r>
              <w:rPr>
                <w:b/>
                <w:sz w:val="24"/>
                <w:szCs w:val="24"/>
              </w:rPr>
              <w:t>.</w:t>
            </w:r>
          </w:p>
          <w:p w14:paraId="5BAF5EB2" w14:textId="77777777" w:rsidR="00C910E1" w:rsidRPr="00593A7C" w:rsidRDefault="00C910E1" w:rsidP="00C910E1">
            <w:pPr>
              <w:spacing w:before="120"/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Pro účast družstva v soutěži je nutné splnit tyto podmínky:</w:t>
            </w:r>
          </w:p>
          <w:p w14:paraId="71D0C7B3" w14:textId="77777777" w:rsidR="00C910E1" w:rsidRPr="00593A7C" w:rsidRDefault="00C910E1" w:rsidP="00C910E1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1. Družstvo je složeno z žáků jedné školy.</w:t>
            </w:r>
          </w:p>
          <w:p w14:paraId="718A1396" w14:textId="77777777" w:rsidR="00C910E1" w:rsidRPr="00593A7C" w:rsidRDefault="00C910E1" w:rsidP="00C910E1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 xml:space="preserve">2. </w:t>
            </w:r>
            <w:r>
              <w:rPr>
                <w:bCs/>
                <w:sz w:val="24"/>
                <w:szCs w:val="24"/>
              </w:rPr>
              <w:t>Č</w:t>
            </w:r>
            <w:r w:rsidRPr="004A0319">
              <w:rPr>
                <w:bCs/>
                <w:sz w:val="24"/>
                <w:szCs w:val="24"/>
              </w:rPr>
              <w:t>lenové družstva musí odpovídat příslušnou třídou*</w:t>
            </w:r>
          </w:p>
          <w:p w14:paraId="591E618B" w14:textId="77777777" w:rsidR="00C910E1" w:rsidRDefault="00C910E1" w:rsidP="00C910E1">
            <w:pPr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 xml:space="preserve">Všechny podmínky musí být splněny zároveň. </w:t>
            </w:r>
          </w:p>
          <w:p w14:paraId="7D90FBAB" w14:textId="77777777" w:rsidR="00C910E1" w:rsidRPr="00291749" w:rsidRDefault="00C910E1" w:rsidP="00C910E1">
            <w:pPr>
              <w:spacing w:before="120"/>
              <w:rPr>
                <w:b/>
                <w:sz w:val="24"/>
                <w:szCs w:val="24"/>
              </w:rPr>
            </w:pPr>
            <w:r w:rsidRPr="00291749">
              <w:rPr>
                <w:b/>
                <w:sz w:val="24"/>
                <w:szCs w:val="24"/>
              </w:rPr>
              <w:t xml:space="preserve">*VÝJIMKA: </w:t>
            </w:r>
            <w:r w:rsidRPr="004938D3">
              <w:rPr>
                <w:bCs/>
                <w:sz w:val="24"/>
                <w:szCs w:val="24"/>
              </w:rPr>
              <w:t xml:space="preserve">V kvalifikacích </w:t>
            </w:r>
            <w:r w:rsidRPr="00886E3A">
              <w:rPr>
                <w:b/>
                <w:sz w:val="24"/>
                <w:szCs w:val="24"/>
              </w:rPr>
              <w:t>okresních kol</w:t>
            </w:r>
            <w:r w:rsidRPr="004938D3">
              <w:rPr>
                <w:bCs/>
                <w:sz w:val="24"/>
                <w:szCs w:val="24"/>
              </w:rPr>
              <w:t xml:space="preserve"> a </w:t>
            </w:r>
            <w:r w:rsidRPr="00886E3A">
              <w:rPr>
                <w:b/>
                <w:sz w:val="24"/>
                <w:szCs w:val="24"/>
              </w:rPr>
              <w:t>finálových kolech okresních kol</w:t>
            </w:r>
            <w:r w:rsidRPr="004938D3">
              <w:rPr>
                <w:bCs/>
                <w:sz w:val="24"/>
                <w:szCs w:val="24"/>
              </w:rPr>
              <w:t xml:space="preserve"> mají mladší žáci právo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938D3">
              <w:rPr>
                <w:bCs/>
                <w:sz w:val="24"/>
                <w:szCs w:val="24"/>
              </w:rPr>
              <w:t>startu v nejbližší starší kategorii.</w:t>
            </w:r>
          </w:p>
          <w:p w14:paraId="3E13B7B9" w14:textId="77777777" w:rsidR="00C910E1" w:rsidRPr="004938D3" w:rsidRDefault="00C910E1" w:rsidP="00C910E1">
            <w:pPr>
              <w:spacing w:before="120"/>
              <w:rPr>
                <w:bCs/>
                <w:sz w:val="24"/>
                <w:szCs w:val="24"/>
              </w:rPr>
            </w:pPr>
            <w:r w:rsidRPr="00291749">
              <w:rPr>
                <w:b/>
                <w:sz w:val="24"/>
                <w:szCs w:val="24"/>
              </w:rPr>
              <w:t xml:space="preserve">VÝKLAD: </w:t>
            </w:r>
            <w:r w:rsidRPr="004938D3">
              <w:rPr>
                <w:bCs/>
                <w:sz w:val="24"/>
                <w:szCs w:val="24"/>
              </w:rPr>
              <w:t>Žák páté třídy (kat. II.) může startovat v kategorii III. Žák sedmé třídy (kat. III.) základní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938D3">
              <w:rPr>
                <w:bCs/>
                <w:sz w:val="24"/>
                <w:szCs w:val="24"/>
              </w:rPr>
              <w:t>školy může startovat v kategorii IV. Studenti víceletého gymnázia spadající do kategorie IV. nesmí</w:t>
            </w:r>
          </w:p>
          <w:p w14:paraId="157BFD91" w14:textId="77777777" w:rsidR="00C910E1" w:rsidRPr="001E40D2" w:rsidRDefault="00C910E1" w:rsidP="00C910E1">
            <w:pPr>
              <w:rPr>
                <w:b/>
                <w:sz w:val="24"/>
                <w:szCs w:val="24"/>
              </w:rPr>
            </w:pPr>
            <w:r w:rsidRPr="004938D3">
              <w:rPr>
                <w:bCs/>
                <w:sz w:val="24"/>
                <w:szCs w:val="24"/>
              </w:rPr>
              <w:t>startovat v kategorii V.</w:t>
            </w:r>
          </w:p>
          <w:p w14:paraId="50BB507B" w14:textId="77777777" w:rsidR="00C910E1" w:rsidRPr="001E40D2" w:rsidRDefault="00C910E1" w:rsidP="00C910E1">
            <w:pPr>
              <w:spacing w:before="120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Start mladších žák</w:t>
            </w:r>
            <w:r>
              <w:rPr>
                <w:b/>
                <w:sz w:val="24"/>
                <w:szCs w:val="24"/>
              </w:rPr>
              <w:t>ů</w:t>
            </w:r>
            <w:r w:rsidRPr="001E40D2">
              <w:rPr>
                <w:b/>
                <w:sz w:val="24"/>
                <w:szCs w:val="24"/>
              </w:rPr>
              <w:t xml:space="preserve"> za starší není povolen od krajských kol výše.</w:t>
            </w:r>
          </w:p>
          <w:p w14:paraId="3D0B705A" w14:textId="77777777" w:rsidR="00C910E1" w:rsidRDefault="00C910E1" w:rsidP="00C910E1">
            <w:pPr>
              <w:spacing w:before="120"/>
              <w:rPr>
                <w:bCs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 xml:space="preserve">Upozornění: </w:t>
            </w:r>
            <w:r w:rsidRPr="0062283B">
              <w:rPr>
                <w:bCs/>
                <w:sz w:val="24"/>
                <w:szCs w:val="24"/>
              </w:rPr>
              <w:t>Pokud žák opakuje ročník, zařadíte jej do té kategorie, které by odpovídal, pokud by ročník neopakoval.</w:t>
            </w:r>
          </w:p>
          <w:p w14:paraId="7AE1F539" w14:textId="77777777" w:rsidR="00C910E1" w:rsidRPr="001E40D2" w:rsidRDefault="00C910E1" w:rsidP="00C910E1">
            <w:pPr>
              <w:spacing w:before="120"/>
              <w:rPr>
                <w:b/>
                <w:sz w:val="24"/>
                <w:szCs w:val="24"/>
              </w:rPr>
            </w:pPr>
            <w:r w:rsidRPr="00224377">
              <w:rPr>
                <w:b/>
                <w:sz w:val="24"/>
                <w:szCs w:val="24"/>
              </w:rPr>
              <w:t xml:space="preserve">PŘÍKLAD: </w:t>
            </w:r>
            <w:r w:rsidRPr="00224377">
              <w:rPr>
                <w:bCs/>
                <w:sz w:val="24"/>
                <w:szCs w:val="24"/>
              </w:rPr>
              <w:t>Žák sedmé třídy jednou propadl a nyní navštěvuje sedmou třídu. Dle věku by měl navštěvovat osmou třídu. Pro účast v školních sportovních soutěžích bude zařazen do kategorie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224377">
              <w:rPr>
                <w:bCs/>
                <w:sz w:val="24"/>
                <w:szCs w:val="24"/>
              </w:rPr>
              <w:t>IV.</w:t>
            </w:r>
          </w:p>
          <w:p w14:paraId="62FDE4DA" w14:textId="49898551" w:rsidR="00C910E1" w:rsidRPr="00003D2D" w:rsidRDefault="00C910E1" w:rsidP="00C910E1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Soutěže probíhají bez účasti studentů sportovních gymnázií.</w:t>
            </w:r>
          </w:p>
        </w:tc>
      </w:tr>
      <w:tr w:rsidR="008656E5" w14:paraId="62FDE4E0" w14:textId="77777777" w:rsidTr="00AE0A83">
        <w:tc>
          <w:tcPr>
            <w:tcW w:w="2689" w:type="dxa"/>
          </w:tcPr>
          <w:p w14:paraId="62FDE4DC" w14:textId="77777777" w:rsidR="008656E5" w:rsidRPr="00F32D76" w:rsidRDefault="008656E5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Organizační výbor:</w:t>
            </w:r>
          </w:p>
        </w:tc>
        <w:tc>
          <w:tcPr>
            <w:tcW w:w="7165" w:type="dxa"/>
          </w:tcPr>
          <w:p w14:paraId="62FDE4DE" w14:textId="33C92834" w:rsidR="00723985" w:rsidRPr="00FC1F81" w:rsidRDefault="00C26938" w:rsidP="00FC1F81">
            <w:pPr>
              <w:numPr>
                <w:ilvl w:val="0"/>
                <w:numId w:val="32"/>
              </w:numPr>
              <w:tabs>
                <w:tab w:val="clear" w:pos="360"/>
              </w:tabs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 xml:space="preserve">ředitel soutěže: </w:t>
            </w:r>
            <w:r w:rsidR="00ED7287">
              <w:rPr>
                <w:sz w:val="24"/>
                <w:szCs w:val="24"/>
              </w:rPr>
              <w:t>Mgr. Miroslav Bár</w:t>
            </w:r>
          </w:p>
          <w:p w14:paraId="668252F0" w14:textId="552C89C8" w:rsidR="00ED7287" w:rsidRPr="00F32D76" w:rsidRDefault="00ED7287" w:rsidP="00DA2895">
            <w:pPr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předseda KR AŠSK ČR Ústeckého kraje: Mgr. Václav Pěkný</w:t>
            </w:r>
          </w:p>
          <w:p w14:paraId="62FDE4DF" w14:textId="43FEF16B" w:rsidR="008656E5" w:rsidRPr="00F32D76" w:rsidRDefault="00AE0A83" w:rsidP="00CA3E93">
            <w:pPr>
              <w:numPr>
                <w:ilvl w:val="0"/>
                <w:numId w:val="32"/>
              </w:num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hospodářka</w:t>
            </w:r>
            <w:r w:rsidR="00C26938" w:rsidRPr="00F32D76">
              <w:rPr>
                <w:sz w:val="24"/>
                <w:szCs w:val="24"/>
              </w:rPr>
              <w:t>:</w:t>
            </w:r>
            <w:r w:rsidR="008656E5" w:rsidRPr="00F32D7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Věra Rousová</w:t>
            </w:r>
          </w:p>
        </w:tc>
      </w:tr>
      <w:tr w:rsidR="00AE0A83" w14:paraId="62FDE4E4" w14:textId="77777777" w:rsidTr="00D44950">
        <w:tc>
          <w:tcPr>
            <w:tcW w:w="2689" w:type="dxa"/>
          </w:tcPr>
          <w:p w14:paraId="62FDE4E1" w14:textId="77777777" w:rsidR="00AE0A83" w:rsidRPr="00F32D76" w:rsidRDefault="00AE0A83" w:rsidP="00AE0A83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lastRenderedPageBreak/>
              <w:t>Přihlášky:</w:t>
            </w:r>
          </w:p>
        </w:tc>
        <w:tc>
          <w:tcPr>
            <w:tcW w:w="7165" w:type="dxa"/>
            <w:vAlign w:val="center"/>
          </w:tcPr>
          <w:p w14:paraId="46651943" w14:textId="49F4C73E" w:rsidR="00AE0A83" w:rsidRPr="00AE0A83" w:rsidRDefault="00AE0A83" w:rsidP="00F334EC">
            <w:pPr>
              <w:spacing w:before="120"/>
              <w:rPr>
                <w:b/>
                <w:color w:val="FF0000"/>
                <w:sz w:val="24"/>
                <w:szCs w:val="24"/>
                <w:u w:val="single"/>
              </w:rPr>
            </w:pPr>
            <w:r w:rsidRPr="008D471F">
              <w:rPr>
                <w:b/>
                <w:sz w:val="24"/>
                <w:szCs w:val="24"/>
                <w:u w:val="single"/>
              </w:rPr>
              <w:t xml:space="preserve">Zasílejte do </w:t>
            </w:r>
            <w:r w:rsidR="006F22C2">
              <w:rPr>
                <w:b/>
                <w:sz w:val="24"/>
                <w:szCs w:val="24"/>
                <w:u w:val="single"/>
              </w:rPr>
              <w:t>20</w:t>
            </w:r>
            <w:r w:rsidRPr="008D471F">
              <w:rPr>
                <w:b/>
                <w:sz w:val="24"/>
                <w:szCs w:val="24"/>
                <w:u w:val="single"/>
              </w:rPr>
              <w:t xml:space="preserve">. </w:t>
            </w:r>
            <w:r w:rsidR="007822E0">
              <w:rPr>
                <w:b/>
                <w:sz w:val="24"/>
                <w:szCs w:val="24"/>
                <w:u w:val="single"/>
              </w:rPr>
              <w:t>března</w:t>
            </w:r>
            <w:r w:rsidRPr="008D471F">
              <w:rPr>
                <w:b/>
                <w:sz w:val="24"/>
                <w:szCs w:val="24"/>
                <w:u w:val="single"/>
              </w:rPr>
              <w:t xml:space="preserve"> 20</w:t>
            </w:r>
            <w:r w:rsidR="006F22C2">
              <w:rPr>
                <w:b/>
                <w:sz w:val="24"/>
                <w:szCs w:val="24"/>
                <w:u w:val="single"/>
              </w:rPr>
              <w:t>20</w:t>
            </w:r>
            <w:r w:rsidRPr="00AE0A83">
              <w:rPr>
                <w:b/>
                <w:color w:val="FF0000"/>
                <w:sz w:val="24"/>
                <w:szCs w:val="24"/>
                <w:u w:val="single"/>
              </w:rPr>
              <w:t xml:space="preserve"> </w:t>
            </w:r>
          </w:p>
          <w:p w14:paraId="2F86F3A3" w14:textId="7517FF1A" w:rsidR="00AE0A83" w:rsidRPr="00AE0A83" w:rsidRDefault="00003D2D" w:rsidP="00F334EC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 </w:t>
            </w:r>
            <w:r w:rsidR="00AE0A83" w:rsidRPr="00AE0A83">
              <w:rPr>
                <w:b/>
                <w:sz w:val="24"/>
                <w:szCs w:val="24"/>
              </w:rPr>
              <w:t xml:space="preserve">e-mail: </w:t>
            </w:r>
            <w:hyperlink r:id="rId11" w:history="1">
              <w:r w:rsidR="00AE0A83" w:rsidRPr="00AE0A83">
                <w:rPr>
                  <w:rStyle w:val="Hypertextovodkaz"/>
                  <w:b/>
                  <w:sz w:val="24"/>
                  <w:szCs w:val="24"/>
                </w:rPr>
                <w:t>vpekny@volny.cz</w:t>
              </w:r>
            </w:hyperlink>
            <w:r w:rsidR="00AE0A83" w:rsidRPr="00AE0A83">
              <w:rPr>
                <w:b/>
                <w:sz w:val="24"/>
                <w:szCs w:val="24"/>
              </w:rPr>
              <w:t xml:space="preserve">, </w:t>
            </w:r>
            <w:r w:rsidR="00AE0A83">
              <w:rPr>
                <w:b/>
                <w:sz w:val="24"/>
                <w:szCs w:val="24"/>
              </w:rPr>
              <w:t xml:space="preserve">info: </w:t>
            </w:r>
            <w:r w:rsidR="00AE0A83" w:rsidRPr="00AE0A83">
              <w:rPr>
                <w:b/>
                <w:sz w:val="24"/>
                <w:szCs w:val="24"/>
              </w:rPr>
              <w:t>tel. 604 547 050</w:t>
            </w:r>
          </w:p>
          <w:p w14:paraId="62FDE4E3" w14:textId="3CC7567A" w:rsidR="00AE0A83" w:rsidRPr="00AE0A83" w:rsidRDefault="00AE0A83" w:rsidP="00CA3E93">
            <w:pPr>
              <w:spacing w:after="120"/>
              <w:rPr>
                <w:sz w:val="24"/>
                <w:szCs w:val="24"/>
              </w:rPr>
            </w:pPr>
            <w:r w:rsidRPr="00AE0A83">
              <w:rPr>
                <w:sz w:val="24"/>
                <w:szCs w:val="24"/>
              </w:rPr>
              <w:t>V při</w:t>
            </w:r>
            <w:r w:rsidR="007822E0">
              <w:rPr>
                <w:sz w:val="24"/>
                <w:szCs w:val="24"/>
              </w:rPr>
              <w:t>hlášce uveďte kategorii</w:t>
            </w:r>
            <w:r w:rsidRPr="00AE0A83">
              <w:rPr>
                <w:sz w:val="24"/>
                <w:szCs w:val="24"/>
              </w:rPr>
              <w:t xml:space="preserve"> (</w:t>
            </w:r>
            <w:r w:rsidR="007671E4">
              <w:rPr>
                <w:sz w:val="24"/>
                <w:szCs w:val="24"/>
              </w:rPr>
              <w:t>H</w:t>
            </w:r>
            <w:r w:rsidRPr="00AE0A83">
              <w:rPr>
                <w:sz w:val="24"/>
                <w:szCs w:val="24"/>
              </w:rPr>
              <w:t xml:space="preserve">), </w:t>
            </w:r>
            <w:r w:rsidRPr="00AE0A83">
              <w:rPr>
                <w:b/>
                <w:sz w:val="24"/>
                <w:szCs w:val="24"/>
              </w:rPr>
              <w:t>název školy s přesnou adresou, jméno vedoucího</w:t>
            </w:r>
            <w:r>
              <w:rPr>
                <w:b/>
                <w:sz w:val="24"/>
                <w:szCs w:val="24"/>
              </w:rPr>
              <w:t xml:space="preserve"> družstva</w:t>
            </w:r>
            <w:r w:rsidRPr="00AE0A83">
              <w:rPr>
                <w:b/>
                <w:sz w:val="24"/>
                <w:szCs w:val="24"/>
              </w:rPr>
              <w:t>, telefon, e-mailovou adresu</w:t>
            </w:r>
            <w:r w:rsidRPr="00AE0A83">
              <w:rPr>
                <w:sz w:val="24"/>
                <w:szCs w:val="24"/>
              </w:rPr>
              <w:t>.</w:t>
            </w:r>
          </w:p>
        </w:tc>
      </w:tr>
      <w:tr w:rsidR="00EC7DF6" w14:paraId="62FDE4E8" w14:textId="77777777" w:rsidTr="00117211">
        <w:tc>
          <w:tcPr>
            <w:tcW w:w="2689" w:type="dxa"/>
          </w:tcPr>
          <w:p w14:paraId="62FDE4E5" w14:textId="77777777" w:rsidR="00EC7DF6" w:rsidRPr="00F32D76" w:rsidRDefault="00EC7DF6" w:rsidP="00EC7DF6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Účastnický poplatek:</w:t>
            </w:r>
          </w:p>
        </w:tc>
        <w:tc>
          <w:tcPr>
            <w:tcW w:w="7165" w:type="dxa"/>
            <w:vAlign w:val="center"/>
          </w:tcPr>
          <w:p w14:paraId="62FDE4E7" w14:textId="027EA8E6" w:rsidR="00EC7DF6" w:rsidRPr="00F32D76" w:rsidRDefault="00EC7DF6" w:rsidP="00EC7D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účastnického poplatku</w:t>
            </w:r>
          </w:p>
        </w:tc>
      </w:tr>
      <w:tr w:rsidR="006E17EF" w14:paraId="62FDE4ED" w14:textId="77777777" w:rsidTr="00AE0A83">
        <w:tc>
          <w:tcPr>
            <w:tcW w:w="2689" w:type="dxa"/>
          </w:tcPr>
          <w:p w14:paraId="62FDE4E9" w14:textId="77777777" w:rsidR="006E17EF" w:rsidRPr="00F32D76" w:rsidRDefault="006E17EF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Prezence:</w:t>
            </w:r>
          </w:p>
        </w:tc>
        <w:tc>
          <w:tcPr>
            <w:tcW w:w="7165" w:type="dxa"/>
          </w:tcPr>
          <w:p w14:paraId="62FDE4EA" w14:textId="3423651C" w:rsidR="00C06009" w:rsidRPr="00117211" w:rsidRDefault="00FB2189" w:rsidP="00C06009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117211" w:rsidRPr="00117211">
              <w:rPr>
                <w:sz w:val="24"/>
                <w:szCs w:val="24"/>
              </w:rPr>
              <w:t xml:space="preserve"> </w:t>
            </w:r>
            <w:r w:rsidR="007822E0">
              <w:rPr>
                <w:sz w:val="24"/>
                <w:szCs w:val="24"/>
              </w:rPr>
              <w:t>3</w:t>
            </w:r>
            <w:r w:rsidR="00117211" w:rsidRPr="00117211">
              <w:rPr>
                <w:sz w:val="24"/>
                <w:szCs w:val="24"/>
              </w:rPr>
              <w:t>. 20</w:t>
            </w:r>
            <w:r>
              <w:rPr>
                <w:sz w:val="24"/>
                <w:szCs w:val="24"/>
              </w:rPr>
              <w:t>20</w:t>
            </w:r>
            <w:r w:rsidR="00117211" w:rsidRPr="00117211">
              <w:rPr>
                <w:sz w:val="24"/>
                <w:szCs w:val="24"/>
              </w:rPr>
              <w:t xml:space="preserve"> od 8,</w:t>
            </w:r>
            <w:r w:rsidR="003C798E">
              <w:rPr>
                <w:sz w:val="24"/>
                <w:szCs w:val="24"/>
              </w:rPr>
              <w:t>15</w:t>
            </w:r>
            <w:r w:rsidR="00117211" w:rsidRPr="00117211">
              <w:rPr>
                <w:sz w:val="24"/>
                <w:szCs w:val="24"/>
              </w:rPr>
              <w:t xml:space="preserve"> do 8,45 hodin</w:t>
            </w:r>
            <w:r w:rsidR="00370F85">
              <w:rPr>
                <w:sz w:val="24"/>
                <w:szCs w:val="24"/>
              </w:rPr>
              <w:t xml:space="preserve"> </w:t>
            </w:r>
            <w:r w:rsidR="00370F85" w:rsidRPr="00D64DDB">
              <w:rPr>
                <w:b/>
                <w:sz w:val="24"/>
                <w:szCs w:val="24"/>
              </w:rPr>
              <w:t xml:space="preserve">na </w:t>
            </w:r>
            <w:r w:rsidR="00B42551" w:rsidRPr="00B42551">
              <w:rPr>
                <w:b/>
                <w:sz w:val="24"/>
                <w:szCs w:val="24"/>
              </w:rPr>
              <w:t>Speciální ZŠ, MŠ a Praktická škola Pod Parkem 2788, Ústí nad Labem</w:t>
            </w:r>
            <w:r w:rsidR="00B42551">
              <w:rPr>
                <w:b/>
                <w:sz w:val="24"/>
                <w:szCs w:val="24"/>
              </w:rPr>
              <w:t xml:space="preserve"> a </w:t>
            </w:r>
            <w:r w:rsidR="00F5750F">
              <w:rPr>
                <w:b/>
                <w:sz w:val="24"/>
                <w:szCs w:val="24"/>
              </w:rPr>
              <w:t>poté na ZŠ Mírová.</w:t>
            </w:r>
            <w:r w:rsidR="00C06009" w:rsidRPr="00117211">
              <w:rPr>
                <w:sz w:val="24"/>
                <w:szCs w:val="24"/>
              </w:rPr>
              <w:t xml:space="preserve">   </w:t>
            </w:r>
          </w:p>
          <w:p w14:paraId="62FDE4EC" w14:textId="5EE90EB9" w:rsidR="0090344D" w:rsidRPr="00F32D76" w:rsidRDefault="00774B2D" w:rsidP="00003D2D">
            <w:pPr>
              <w:spacing w:after="120"/>
              <w:rPr>
                <w:sz w:val="24"/>
                <w:szCs w:val="24"/>
              </w:rPr>
            </w:pPr>
            <w:r w:rsidRPr="00117211">
              <w:rPr>
                <w:sz w:val="24"/>
                <w:szCs w:val="24"/>
              </w:rPr>
              <w:t>Originál „Přihláška/soupiska“ musí být potvrzena ředitelem školy</w:t>
            </w:r>
            <w:r>
              <w:rPr>
                <w:sz w:val="24"/>
                <w:szCs w:val="24"/>
              </w:rPr>
              <w:t xml:space="preserve">. </w:t>
            </w:r>
            <w:r w:rsidRPr="00117211">
              <w:rPr>
                <w:sz w:val="24"/>
                <w:szCs w:val="24"/>
              </w:rPr>
              <w:t>V kolonce „Poznámka/podpis“ se každý účastník podepíše.</w:t>
            </w:r>
          </w:p>
        </w:tc>
      </w:tr>
      <w:tr w:rsidR="00C24D2B" w14:paraId="62FDE4F0" w14:textId="77777777" w:rsidTr="00AE0A83">
        <w:tc>
          <w:tcPr>
            <w:tcW w:w="2689" w:type="dxa"/>
          </w:tcPr>
          <w:p w14:paraId="62FDE4EE" w14:textId="73720DBA" w:rsidR="00C24D2B" w:rsidRPr="00F32D76" w:rsidRDefault="00C24D2B" w:rsidP="00C24D2B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Cestovné</w:t>
            </w:r>
            <w:r w:rsidRPr="00F32D76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62FDE4EF" w14:textId="7961201E" w:rsidR="00C24D2B" w:rsidRPr="001E36FD" w:rsidRDefault="00C24D2B" w:rsidP="00C24D2B">
            <w:pPr>
              <w:spacing w:before="120" w:after="120"/>
              <w:rPr>
                <w:sz w:val="24"/>
                <w:szCs w:val="24"/>
              </w:rPr>
            </w:pPr>
            <w:r w:rsidRPr="00CB2241">
              <w:rPr>
                <w:b/>
                <w:sz w:val="24"/>
              </w:rPr>
              <w:t>Družstvům nebude proplaceno cestovné.</w:t>
            </w:r>
          </w:p>
        </w:tc>
      </w:tr>
      <w:tr w:rsidR="00003D2D" w14:paraId="62FDE4F3" w14:textId="77777777" w:rsidTr="00AE0A83">
        <w:tc>
          <w:tcPr>
            <w:tcW w:w="2689" w:type="dxa"/>
          </w:tcPr>
          <w:p w14:paraId="62FDE4F1" w14:textId="2135F52F" w:rsidR="00003D2D" w:rsidRPr="00003D2D" w:rsidRDefault="00003D2D" w:rsidP="00003D2D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03D2D">
              <w:rPr>
                <w:b/>
                <w:sz w:val="24"/>
                <w:szCs w:val="24"/>
              </w:rPr>
              <w:t>Zdravotní zabezpečení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03D2D">
              <w:rPr>
                <w:b/>
                <w:sz w:val="24"/>
                <w:szCs w:val="24"/>
              </w:rPr>
              <w:t xml:space="preserve">a </w:t>
            </w:r>
            <w:r>
              <w:rPr>
                <w:b/>
                <w:sz w:val="24"/>
                <w:szCs w:val="24"/>
              </w:rPr>
              <w:t>dozor na žáky</w:t>
            </w:r>
            <w:r w:rsidRPr="00003D2D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1FD89CA6" w14:textId="319D56C9" w:rsidR="009A6E75" w:rsidRDefault="00003D2D" w:rsidP="00003D2D">
            <w:pPr>
              <w:spacing w:before="120" w:after="120"/>
              <w:rPr>
                <w:sz w:val="24"/>
                <w:szCs w:val="24"/>
              </w:rPr>
            </w:pP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akce nejsou pořadatelem pojištěny proti úrazům, krádežím ani ztrátám. VV AŠSK ČR doporučuje, aby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uzavřel</w:t>
            </w:r>
            <w:r>
              <w:rPr>
                <w:sz w:val="24"/>
                <w:szCs w:val="24"/>
              </w:rPr>
              <w:t>i</w:t>
            </w:r>
            <w:r w:rsidRPr="00003D2D">
              <w:rPr>
                <w:sz w:val="24"/>
                <w:szCs w:val="24"/>
              </w:rPr>
              <w:t xml:space="preserve"> individuální úrazové pojištění. Za zdravotní způsobilost odpovídá vysílající škola.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musí mít </w:t>
            </w:r>
            <w:r w:rsidR="00593553" w:rsidRPr="00003D2D">
              <w:rPr>
                <w:sz w:val="24"/>
                <w:szCs w:val="24"/>
              </w:rPr>
              <w:t>s sebou</w:t>
            </w:r>
            <w:r w:rsidRPr="00003D2D">
              <w:rPr>
                <w:sz w:val="24"/>
                <w:szCs w:val="24"/>
              </w:rPr>
              <w:t xml:space="preserve"> průkazku zdravotní pojišťovny.</w:t>
            </w:r>
            <w:r w:rsidR="009A6E75" w:rsidRPr="00003D2D">
              <w:rPr>
                <w:sz w:val="24"/>
                <w:szCs w:val="24"/>
              </w:rPr>
              <w:t xml:space="preserve"> </w:t>
            </w:r>
          </w:p>
          <w:p w14:paraId="62FDE4F2" w14:textId="20CEAA45" w:rsidR="00003D2D" w:rsidRPr="00003D2D" w:rsidRDefault="009A6E75" w:rsidP="009A6E75">
            <w:pPr>
              <w:spacing w:before="120" w:after="120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Dozor nad </w:t>
            </w:r>
            <w:r w:rsidR="00FC1D89">
              <w:rPr>
                <w:sz w:val="24"/>
                <w:szCs w:val="24"/>
              </w:rPr>
              <w:t>žáky</w:t>
            </w:r>
            <w:r w:rsidRPr="00003D2D">
              <w:rPr>
                <w:sz w:val="24"/>
                <w:szCs w:val="24"/>
              </w:rPr>
              <w:t xml:space="preserve"> zajišťuje v plném rozsahu a po celou dobu soutěže vysílající škola. (Vyhláška MŠMT ČR č.55/2005 §7, odst. 2)</w:t>
            </w:r>
          </w:p>
        </w:tc>
      </w:tr>
      <w:tr w:rsidR="003F6AB1" w14:paraId="74FF2043" w14:textId="77777777" w:rsidTr="00AE0A83">
        <w:tc>
          <w:tcPr>
            <w:tcW w:w="2689" w:type="dxa"/>
          </w:tcPr>
          <w:p w14:paraId="36E021F2" w14:textId="34F65E9C" w:rsidR="003F6AB1" w:rsidRPr="00003D2D" w:rsidRDefault="003F6AB1" w:rsidP="003F6AB1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GDPR</w:t>
            </w:r>
          </w:p>
        </w:tc>
        <w:tc>
          <w:tcPr>
            <w:tcW w:w="7165" w:type="dxa"/>
          </w:tcPr>
          <w:p w14:paraId="4F8323BE" w14:textId="6A9845FC" w:rsidR="003F6AB1" w:rsidRPr="00003D2D" w:rsidRDefault="003F6AB1" w:rsidP="003F6AB1">
            <w:pPr>
              <w:spacing w:before="120" w:after="120"/>
              <w:rPr>
                <w:sz w:val="24"/>
                <w:szCs w:val="24"/>
              </w:rPr>
            </w:pPr>
            <w:r w:rsidRPr="001725A6">
              <w:rPr>
                <w:b/>
                <w:sz w:val="24"/>
              </w:rPr>
              <w:t>GDPR: "Údaje v rozsahu "jméno, příjmení, rok narození, škola, umístění" u subjektu údajů "účastník soutěže" je zpracováván (zveřejněn) ve veřejném zájmu (čl. 6 odst. 1 písm. e) obecného nařízení, kdy příjemcem údajů je veřejnost (dochází ke zveřejnění na webu)."</w:t>
            </w:r>
          </w:p>
        </w:tc>
      </w:tr>
    </w:tbl>
    <w:p w14:paraId="62FDE4F4" w14:textId="320D6CAF" w:rsidR="009B76D4" w:rsidRPr="00C26938" w:rsidRDefault="009B76D4" w:rsidP="00AC35DA">
      <w:pPr>
        <w:numPr>
          <w:ilvl w:val="0"/>
          <w:numId w:val="34"/>
        </w:numPr>
        <w:spacing w:before="240" w:after="240"/>
        <w:rPr>
          <w:b/>
          <w:caps/>
          <w:sz w:val="24"/>
          <w:u w:val="single"/>
        </w:rPr>
      </w:pPr>
      <w:r w:rsidRPr="00C26938">
        <w:rPr>
          <w:b/>
          <w:caps/>
          <w:sz w:val="24"/>
          <w:u w:val="single"/>
        </w:rPr>
        <w:t xml:space="preserve">technická ustanovení 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689"/>
        <w:gridCol w:w="7165"/>
      </w:tblGrid>
      <w:tr w:rsidR="00794D70" w14:paraId="62FDE4F8" w14:textId="77777777" w:rsidTr="00D44950">
        <w:tc>
          <w:tcPr>
            <w:tcW w:w="2689" w:type="dxa"/>
          </w:tcPr>
          <w:p w14:paraId="62FDE4F5" w14:textId="77777777" w:rsidR="00794D70" w:rsidRPr="00091087" w:rsidRDefault="00794D70" w:rsidP="00794D70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Podmínky účasti:</w:t>
            </w:r>
          </w:p>
        </w:tc>
        <w:tc>
          <w:tcPr>
            <w:tcW w:w="7165" w:type="dxa"/>
          </w:tcPr>
          <w:p w14:paraId="08E0CE20" w14:textId="77777777" w:rsidR="00794D70" w:rsidRPr="00091087" w:rsidRDefault="00794D70" w:rsidP="00794D70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Soutěž je řízena všeobecnými podmínkami AŠSK. V družstvech mohou startovat pouze žáci příslušné školy, kteří jsou uvedeni na soupisce potvrzené ředitelem školy</w:t>
            </w:r>
            <w:r>
              <w:rPr>
                <w:sz w:val="24"/>
                <w:szCs w:val="24"/>
              </w:rPr>
              <w:t>.</w:t>
            </w:r>
            <w:r w:rsidRPr="00091087">
              <w:rPr>
                <w:sz w:val="24"/>
                <w:szCs w:val="24"/>
              </w:rPr>
              <w:t xml:space="preserve"> Dále mohou startovat pouze žáci gymnázií splňující podmínky pro účast na soutěžích AŠSK – viz Termínový kalendář str. </w:t>
            </w:r>
            <w:r>
              <w:rPr>
                <w:sz w:val="24"/>
                <w:szCs w:val="24"/>
              </w:rPr>
              <w:t>7</w:t>
            </w:r>
            <w:r w:rsidRPr="00091087">
              <w:rPr>
                <w:sz w:val="24"/>
                <w:szCs w:val="24"/>
              </w:rPr>
              <w:t>.</w:t>
            </w:r>
          </w:p>
          <w:p w14:paraId="62FDE4F7" w14:textId="335061FD" w:rsidR="00794D70" w:rsidRPr="00091087" w:rsidRDefault="00794D70" w:rsidP="00794D70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Za zdravotní způsobilost zodpovídá vedoucí družstva.</w:t>
            </w:r>
            <w:r w:rsidRPr="00091087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Účastníci</w:t>
            </w:r>
            <w:r w:rsidRPr="00091087">
              <w:rPr>
                <w:sz w:val="24"/>
                <w:szCs w:val="24"/>
              </w:rPr>
              <w:t xml:space="preserve"> nejsou pojištěni proti úrazu a případným ztrátám. </w:t>
            </w:r>
            <w:r>
              <w:rPr>
                <w:sz w:val="24"/>
                <w:szCs w:val="24"/>
              </w:rPr>
              <w:t>Účastníci</w:t>
            </w:r>
            <w:r w:rsidRPr="00091087">
              <w:rPr>
                <w:sz w:val="24"/>
                <w:szCs w:val="24"/>
              </w:rPr>
              <w:t xml:space="preserve"> mají u sebe kartičky zdravotní pojišťovny.</w:t>
            </w:r>
          </w:p>
        </w:tc>
      </w:tr>
      <w:tr w:rsidR="00FB4D56" w14:paraId="22418041" w14:textId="77777777" w:rsidTr="00D44950">
        <w:tc>
          <w:tcPr>
            <w:tcW w:w="2689" w:type="dxa"/>
          </w:tcPr>
          <w:p w14:paraId="1B8C1E95" w14:textId="4E0B9409" w:rsidR="00FB4D56" w:rsidRPr="00091087" w:rsidRDefault="00FB4D56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Materiální zabezpečení:</w:t>
            </w:r>
          </w:p>
        </w:tc>
        <w:tc>
          <w:tcPr>
            <w:tcW w:w="7165" w:type="dxa"/>
          </w:tcPr>
          <w:p w14:paraId="697E02E2" w14:textId="218A0969" w:rsidR="00FB4D56" w:rsidRPr="00091087" w:rsidRDefault="003C6067" w:rsidP="007822E0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Každé družstvo musí mít dvě sady dresů různých barev s čísly</w:t>
            </w:r>
            <w:r w:rsidRPr="007822E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 2 míče na rozcvičení</w:t>
            </w:r>
            <w:r w:rsidRPr="00091087">
              <w:rPr>
                <w:sz w:val="24"/>
                <w:szCs w:val="24"/>
              </w:rPr>
              <w:t>. Je povinná obuv do tělocvičny</w:t>
            </w:r>
            <w:r w:rsidR="00091087" w:rsidRPr="00091087">
              <w:rPr>
                <w:sz w:val="24"/>
                <w:szCs w:val="24"/>
              </w:rPr>
              <w:t>.</w:t>
            </w:r>
          </w:p>
        </w:tc>
      </w:tr>
      <w:tr w:rsidR="002016C8" w14:paraId="62FDE4FB" w14:textId="77777777" w:rsidTr="00D44950">
        <w:tc>
          <w:tcPr>
            <w:tcW w:w="2689" w:type="dxa"/>
          </w:tcPr>
          <w:p w14:paraId="62FDE4F9" w14:textId="77777777" w:rsidR="002016C8" w:rsidRPr="00091087" w:rsidRDefault="002016C8" w:rsidP="002016C8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Protesty:</w:t>
            </w:r>
          </w:p>
        </w:tc>
        <w:tc>
          <w:tcPr>
            <w:tcW w:w="7165" w:type="dxa"/>
          </w:tcPr>
          <w:p w14:paraId="62FDE4FA" w14:textId="261E9F04" w:rsidR="002016C8" w:rsidRPr="00091087" w:rsidRDefault="002016C8" w:rsidP="002016C8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 xml:space="preserve">Protest je možné podávat do </w:t>
            </w:r>
            <w:r>
              <w:rPr>
                <w:sz w:val="24"/>
                <w:szCs w:val="24"/>
              </w:rPr>
              <w:t>1</w:t>
            </w:r>
            <w:r w:rsidRPr="00091087">
              <w:rPr>
                <w:sz w:val="24"/>
                <w:szCs w:val="24"/>
              </w:rPr>
              <w:t>0 minut po vyvěšení výsledků v písemné podobě hlavnímu rozhodčímu se vkladem 300 Kč, který v případě zamítnutí propadá pořadateli. Protesty bude řešit soutěžní komise.</w:t>
            </w:r>
          </w:p>
        </w:tc>
      </w:tr>
      <w:tr w:rsidR="005C1C99" w14:paraId="32FC0249" w14:textId="77777777" w:rsidTr="00D44950">
        <w:tc>
          <w:tcPr>
            <w:tcW w:w="2689" w:type="dxa"/>
          </w:tcPr>
          <w:p w14:paraId="1FB540AE" w14:textId="76082126" w:rsidR="005C1C99" w:rsidRPr="00091087" w:rsidRDefault="005C1C99" w:rsidP="005C1C99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Soutěžní komise:</w:t>
            </w:r>
          </w:p>
        </w:tc>
        <w:tc>
          <w:tcPr>
            <w:tcW w:w="7165" w:type="dxa"/>
          </w:tcPr>
          <w:p w14:paraId="684C590B" w14:textId="77777777" w:rsidR="005C1C99" w:rsidRPr="00091087" w:rsidRDefault="005C1C99" w:rsidP="005C1C99">
            <w:pPr>
              <w:pStyle w:val="Odstavecseseznamem"/>
              <w:numPr>
                <w:ilvl w:val="0"/>
                <w:numId w:val="37"/>
              </w:numPr>
              <w:spacing w:before="120"/>
              <w:ind w:left="279" w:hanging="27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ředitel soutěže</w:t>
            </w:r>
          </w:p>
          <w:p w14:paraId="5400E432" w14:textId="77777777" w:rsidR="005C1C99" w:rsidRPr="00091087" w:rsidRDefault="005C1C99" w:rsidP="005C1C99">
            <w:pPr>
              <w:pStyle w:val="Odstavecseseznamem"/>
              <w:numPr>
                <w:ilvl w:val="0"/>
                <w:numId w:val="37"/>
              </w:numPr>
              <w:ind w:left="279" w:hanging="279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hlavní rozhodčí</w:t>
            </w:r>
          </w:p>
          <w:p w14:paraId="077F2005" w14:textId="413F2CE7" w:rsidR="005C1C99" w:rsidRPr="00091087" w:rsidRDefault="005C1C99" w:rsidP="00E65F92">
            <w:pPr>
              <w:pStyle w:val="Odstavecseseznamem"/>
              <w:numPr>
                <w:ilvl w:val="0"/>
                <w:numId w:val="37"/>
              </w:numPr>
              <w:spacing w:after="120"/>
              <w:ind w:left="279" w:hanging="279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zástupce účastníků</w:t>
            </w:r>
          </w:p>
        </w:tc>
      </w:tr>
      <w:tr w:rsidR="00091087" w14:paraId="133F3A53" w14:textId="77777777" w:rsidTr="00D44950">
        <w:tc>
          <w:tcPr>
            <w:tcW w:w="2689" w:type="dxa"/>
          </w:tcPr>
          <w:p w14:paraId="090F9236" w14:textId="72F5E87F" w:rsidR="00091087" w:rsidRPr="00091087" w:rsidRDefault="00091087" w:rsidP="00091087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Předpis</w:t>
            </w:r>
            <w:r w:rsidRPr="00091087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  <w:vAlign w:val="center"/>
          </w:tcPr>
          <w:p w14:paraId="3568DEFC" w14:textId="4D18BFA0" w:rsidR="00091087" w:rsidRPr="00091087" w:rsidRDefault="008F6E0E" w:rsidP="008F6E0E">
            <w:pPr>
              <w:spacing w:before="120" w:after="120"/>
              <w:rPr>
                <w:sz w:val="24"/>
                <w:szCs w:val="24"/>
              </w:rPr>
            </w:pPr>
            <w:r w:rsidRPr="008F6E0E">
              <w:rPr>
                <w:sz w:val="24"/>
                <w:szCs w:val="24"/>
              </w:rPr>
              <w:t>Hraje se podle pravidel b</w:t>
            </w:r>
            <w:r>
              <w:rPr>
                <w:sz w:val="24"/>
                <w:szCs w:val="24"/>
              </w:rPr>
              <w:t>asketbalu ČBF</w:t>
            </w:r>
            <w:r w:rsidR="00C35F0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soutěžního řádu</w:t>
            </w:r>
            <w:r w:rsidR="003F5C9B" w:rsidRPr="003F5C9B">
              <w:rPr>
                <w:sz w:val="24"/>
                <w:szCs w:val="24"/>
              </w:rPr>
              <w:t xml:space="preserve"> a </w:t>
            </w:r>
            <w:r w:rsidR="003C798E">
              <w:rPr>
                <w:sz w:val="24"/>
                <w:szCs w:val="24"/>
              </w:rPr>
              <w:t>podle propozic organizátora</w:t>
            </w:r>
            <w:r w:rsidR="003F5C9B" w:rsidRPr="003F5C9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8F6E0E">
              <w:rPr>
                <w:sz w:val="24"/>
                <w:szCs w:val="24"/>
              </w:rPr>
              <w:t>Chlapci hrají s míči</w:t>
            </w:r>
            <w:r w:rsidR="00882CE7">
              <w:rPr>
                <w:sz w:val="24"/>
                <w:szCs w:val="24"/>
              </w:rPr>
              <w:t xml:space="preserve"> velikosti </w:t>
            </w:r>
            <w:r w:rsidR="005E228C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</w:p>
        </w:tc>
      </w:tr>
      <w:tr w:rsidR="00091087" w14:paraId="614079CF" w14:textId="77777777" w:rsidTr="00D44950">
        <w:tc>
          <w:tcPr>
            <w:tcW w:w="2689" w:type="dxa"/>
          </w:tcPr>
          <w:p w14:paraId="3B7AFA5A" w14:textId="5EE54A1E" w:rsidR="00091087" w:rsidRPr="00091087" w:rsidRDefault="00091087" w:rsidP="00C06009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Systém soutěže:</w:t>
            </w:r>
          </w:p>
        </w:tc>
        <w:tc>
          <w:tcPr>
            <w:tcW w:w="7165" w:type="dxa"/>
            <w:vAlign w:val="center"/>
          </w:tcPr>
          <w:p w14:paraId="16497DB2" w14:textId="77777777" w:rsidR="006E0EE2" w:rsidRDefault="007368BD" w:rsidP="00593553">
            <w:pPr>
              <w:spacing w:before="120" w:after="120"/>
              <w:rPr>
                <w:sz w:val="24"/>
                <w:szCs w:val="24"/>
              </w:rPr>
            </w:pPr>
            <w:r w:rsidRPr="007368BD">
              <w:rPr>
                <w:sz w:val="24"/>
                <w:szCs w:val="24"/>
              </w:rPr>
              <w:t xml:space="preserve">Závisí na počtu přihlášených družstev. Předpokládá se systém dvou skupin „každý s každým“ </w:t>
            </w:r>
            <w:r w:rsidR="00E02560" w:rsidRPr="00E02560">
              <w:rPr>
                <w:sz w:val="24"/>
                <w:szCs w:val="24"/>
              </w:rPr>
              <w:t>první dvě družstva semifinále první s druhým a vítězové finále o 1. a 2. místo, poražení o 3. a 4. místo.</w:t>
            </w:r>
            <w:r w:rsidR="006E0EE2">
              <w:rPr>
                <w:sz w:val="24"/>
                <w:szCs w:val="24"/>
              </w:rPr>
              <w:t xml:space="preserve"> </w:t>
            </w:r>
          </w:p>
          <w:p w14:paraId="77E32CF4" w14:textId="4E2B0EDD" w:rsidR="00091087" w:rsidRPr="00D64DDB" w:rsidRDefault="006E0EE2" w:rsidP="00593553">
            <w:pPr>
              <w:spacing w:before="120" w:after="120"/>
              <w:rPr>
                <w:b/>
                <w:sz w:val="24"/>
                <w:szCs w:val="24"/>
              </w:rPr>
            </w:pPr>
            <w:r w:rsidRPr="00D64DDB">
              <w:rPr>
                <w:b/>
                <w:sz w:val="24"/>
                <w:szCs w:val="24"/>
              </w:rPr>
              <w:t>Zápasy o umístění na 1.-4. místě se hrají na ZŠ Mírová.</w:t>
            </w:r>
          </w:p>
        </w:tc>
      </w:tr>
      <w:tr w:rsidR="007368BD" w14:paraId="1873991E" w14:textId="77777777" w:rsidTr="00D44950">
        <w:tc>
          <w:tcPr>
            <w:tcW w:w="2689" w:type="dxa"/>
          </w:tcPr>
          <w:p w14:paraId="52434E4F" w14:textId="25C5BFE2" w:rsidR="007368BD" w:rsidRDefault="007368BD" w:rsidP="00735A1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Losování:</w:t>
            </w:r>
          </w:p>
        </w:tc>
        <w:tc>
          <w:tcPr>
            <w:tcW w:w="7165" w:type="dxa"/>
            <w:vAlign w:val="center"/>
          </w:tcPr>
          <w:p w14:paraId="7B201286" w14:textId="7540D5A4" w:rsidR="007368BD" w:rsidRPr="002C1DCD" w:rsidRDefault="007368BD" w:rsidP="005E4B78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Losování provede vedení K</w:t>
            </w:r>
            <w:r w:rsidRPr="007368BD">
              <w:rPr>
                <w:sz w:val="24"/>
                <w:szCs w:val="24"/>
              </w:rPr>
              <w:t xml:space="preserve">rajské rady ASŠK </w:t>
            </w:r>
            <w:r>
              <w:rPr>
                <w:sz w:val="24"/>
                <w:szCs w:val="24"/>
              </w:rPr>
              <w:t xml:space="preserve">ČR </w:t>
            </w:r>
            <w:r w:rsidRPr="007368BD">
              <w:rPr>
                <w:sz w:val="24"/>
                <w:szCs w:val="24"/>
              </w:rPr>
              <w:t>Ústeck</w:t>
            </w:r>
            <w:r>
              <w:rPr>
                <w:sz w:val="24"/>
                <w:szCs w:val="24"/>
              </w:rPr>
              <w:t>ého kraje.</w:t>
            </w:r>
          </w:p>
        </w:tc>
      </w:tr>
      <w:tr w:rsidR="0014046A" w14:paraId="3D6A84A0" w14:textId="77777777" w:rsidTr="00593553">
        <w:tc>
          <w:tcPr>
            <w:tcW w:w="2689" w:type="dxa"/>
          </w:tcPr>
          <w:p w14:paraId="732A5A9E" w14:textId="2B9F7F97" w:rsidR="0014046A" w:rsidRDefault="0014046A" w:rsidP="0014046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Hrací doba:</w:t>
            </w:r>
          </w:p>
        </w:tc>
        <w:tc>
          <w:tcPr>
            <w:tcW w:w="7165" w:type="dxa"/>
            <w:vAlign w:val="center"/>
          </w:tcPr>
          <w:p w14:paraId="3AE34F6B" w14:textId="5FD21714" w:rsidR="0014046A" w:rsidRPr="002C1DCD" w:rsidRDefault="0014046A" w:rsidP="0014046A">
            <w:pPr>
              <w:spacing w:before="120" w:after="12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Doporučený čas </w:t>
            </w:r>
            <w:r w:rsidRPr="005136BA">
              <w:rPr>
                <w:bCs/>
                <w:sz w:val="24"/>
                <w:szCs w:val="24"/>
              </w:rPr>
              <w:t>2 x</w:t>
            </w:r>
            <w:r>
              <w:rPr>
                <w:bCs/>
                <w:sz w:val="24"/>
                <w:szCs w:val="24"/>
              </w:rPr>
              <w:t>10</w:t>
            </w:r>
            <w:r w:rsidRPr="005136BA">
              <w:rPr>
                <w:bCs/>
                <w:sz w:val="24"/>
                <w:szCs w:val="24"/>
              </w:rPr>
              <w:t xml:space="preserve"> minut</w:t>
            </w:r>
            <w:r w:rsidR="00637B57">
              <w:rPr>
                <w:bCs/>
                <w:sz w:val="24"/>
                <w:szCs w:val="24"/>
              </w:rPr>
              <w:t xml:space="preserve"> </w:t>
            </w:r>
            <w:r w:rsidR="00637B57" w:rsidRPr="007368BD">
              <w:rPr>
                <w:sz w:val="24"/>
                <w:szCs w:val="24"/>
              </w:rPr>
              <w:t>(záleží na počtu družstev, pořadatel má právo změny)</w:t>
            </w:r>
            <w:r w:rsidR="00637B57">
              <w:rPr>
                <w:sz w:val="24"/>
                <w:szCs w:val="24"/>
              </w:rPr>
              <w:t>,</w:t>
            </w:r>
            <w:r w:rsidRPr="005136BA">
              <w:rPr>
                <w:bCs/>
                <w:sz w:val="24"/>
                <w:szCs w:val="24"/>
              </w:rPr>
              <w:t xml:space="preserve"> 1x oddechový čas v poločase=1minuta, poločas=1minuta, 4 fauly hráče – povinné střídání, 4. faul týmu v poločase – TH,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5136BA">
              <w:rPr>
                <w:bCs/>
                <w:sz w:val="24"/>
                <w:szCs w:val="24"/>
              </w:rPr>
              <w:t>čas stojí pouze při oddechovém čase, TH a delším nečekaném přerušení, a to vždy na pokyn rozhodčího</w:t>
            </w:r>
            <w:r>
              <w:rPr>
                <w:bCs/>
                <w:sz w:val="24"/>
                <w:szCs w:val="24"/>
              </w:rPr>
              <w:t xml:space="preserve">. </w:t>
            </w:r>
            <w:r w:rsidRPr="005136BA">
              <w:rPr>
                <w:bCs/>
                <w:sz w:val="24"/>
                <w:szCs w:val="24"/>
              </w:rPr>
              <w:t>Poslední 2 minuty utkání čistý čas. Při remíze se hraje prodloužení 1x 3 min, pak TH 3+3, pak rychlá smrt</w:t>
            </w:r>
          </w:p>
        </w:tc>
      </w:tr>
      <w:tr w:rsidR="00C81B43" w14:paraId="5A67424F" w14:textId="77777777" w:rsidTr="00D44950">
        <w:tc>
          <w:tcPr>
            <w:tcW w:w="2689" w:type="dxa"/>
          </w:tcPr>
          <w:p w14:paraId="7DDEBF4C" w14:textId="7F406D5E" w:rsidR="00C81B43" w:rsidRDefault="00C81B43" w:rsidP="00C81B43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7438BD">
              <w:rPr>
                <w:b/>
                <w:sz w:val="24"/>
                <w:szCs w:val="24"/>
              </w:rPr>
              <w:t>Stanovení pořadí:</w:t>
            </w:r>
          </w:p>
        </w:tc>
        <w:tc>
          <w:tcPr>
            <w:tcW w:w="7165" w:type="dxa"/>
            <w:vAlign w:val="center"/>
          </w:tcPr>
          <w:p w14:paraId="6B520899" w14:textId="66701F8C" w:rsidR="00C81B43" w:rsidRPr="00802457" w:rsidRDefault="00C81B43" w:rsidP="00D15537">
            <w:pPr>
              <w:spacing w:before="120"/>
              <w:rPr>
                <w:bCs/>
                <w:sz w:val="24"/>
                <w:szCs w:val="24"/>
              </w:rPr>
            </w:pPr>
            <w:r w:rsidRPr="00802457">
              <w:rPr>
                <w:bCs/>
                <w:sz w:val="24"/>
                <w:szCs w:val="24"/>
              </w:rPr>
              <w:t xml:space="preserve">Za vítězství se přidělují 2 body, za prohru 1 bod </w:t>
            </w:r>
          </w:p>
          <w:p w14:paraId="4520D689" w14:textId="77777777" w:rsidR="00C81B43" w:rsidRPr="00873F2A" w:rsidRDefault="00C81B43" w:rsidP="00C81B43">
            <w:pPr>
              <w:rPr>
                <w:bCs/>
                <w:sz w:val="24"/>
                <w:szCs w:val="24"/>
              </w:rPr>
            </w:pPr>
            <w:r w:rsidRPr="00873F2A">
              <w:rPr>
                <w:bCs/>
                <w:sz w:val="24"/>
                <w:szCs w:val="24"/>
              </w:rPr>
              <w:t>Při dosažení stejného počtu bodů ve skupině rozhoduje:</w:t>
            </w:r>
          </w:p>
          <w:p w14:paraId="17D3107A" w14:textId="77777777" w:rsidR="00C81B43" w:rsidRPr="00873F2A" w:rsidRDefault="00C81B43" w:rsidP="00C81B43">
            <w:pPr>
              <w:rPr>
                <w:bCs/>
                <w:sz w:val="24"/>
                <w:szCs w:val="24"/>
              </w:rPr>
            </w:pPr>
            <w:r w:rsidRPr="00873F2A">
              <w:rPr>
                <w:bCs/>
                <w:sz w:val="24"/>
                <w:szCs w:val="24"/>
              </w:rPr>
              <w:t>tříčlenné skupiny při dodržení pravidel platných od 1. 10. 2017 určují tyto možnosti:</w:t>
            </w:r>
          </w:p>
          <w:p w14:paraId="172BCF78" w14:textId="77777777" w:rsidR="00C81B43" w:rsidRPr="00C8241D" w:rsidRDefault="00C81B43" w:rsidP="00C81B43">
            <w:pPr>
              <w:pStyle w:val="Odstavecseseznamem"/>
              <w:numPr>
                <w:ilvl w:val="0"/>
                <w:numId w:val="38"/>
              </w:numPr>
              <w:spacing w:after="120"/>
              <w:rPr>
                <w:bCs/>
                <w:sz w:val="24"/>
                <w:szCs w:val="24"/>
              </w:rPr>
            </w:pPr>
            <w:r w:rsidRPr="00C8241D">
              <w:rPr>
                <w:bCs/>
                <w:sz w:val="24"/>
                <w:szCs w:val="24"/>
              </w:rPr>
              <w:t xml:space="preserve">vyšší bodový rozdíl z utkání mezi těmito družstvy. </w:t>
            </w:r>
          </w:p>
          <w:p w14:paraId="0DA5F10B" w14:textId="77777777" w:rsidR="00C81B43" w:rsidRPr="00C81B43" w:rsidRDefault="00C81B43" w:rsidP="00C81B43">
            <w:pPr>
              <w:pStyle w:val="Odstavecseseznamem"/>
              <w:numPr>
                <w:ilvl w:val="0"/>
                <w:numId w:val="38"/>
              </w:numPr>
              <w:spacing w:after="120"/>
              <w:rPr>
                <w:sz w:val="24"/>
                <w:szCs w:val="24"/>
              </w:rPr>
            </w:pPr>
            <w:r w:rsidRPr="00C8241D">
              <w:rPr>
                <w:bCs/>
                <w:sz w:val="24"/>
                <w:szCs w:val="24"/>
              </w:rPr>
              <w:t xml:space="preserve">vyšší počet dosažených bodů z utkání mezi těmito družstvy. </w:t>
            </w:r>
          </w:p>
          <w:p w14:paraId="655DCBFB" w14:textId="4C204939" w:rsidR="00C81B43" w:rsidRPr="002C1DCD" w:rsidRDefault="00C81B43" w:rsidP="00C81B43">
            <w:pPr>
              <w:pStyle w:val="Odstavecseseznamem"/>
              <w:numPr>
                <w:ilvl w:val="0"/>
                <w:numId w:val="38"/>
              </w:numPr>
              <w:spacing w:after="12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los</w:t>
            </w:r>
          </w:p>
        </w:tc>
      </w:tr>
      <w:tr w:rsidR="00945F42" w14:paraId="66355A3D" w14:textId="77777777" w:rsidTr="00D44950">
        <w:tc>
          <w:tcPr>
            <w:tcW w:w="2689" w:type="dxa"/>
          </w:tcPr>
          <w:p w14:paraId="0766B8FC" w14:textId="5A9F1FAF" w:rsidR="00945F42" w:rsidRPr="00091087" w:rsidRDefault="00945F42" w:rsidP="00945F42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Postup:</w:t>
            </w:r>
          </w:p>
        </w:tc>
        <w:tc>
          <w:tcPr>
            <w:tcW w:w="7165" w:type="dxa"/>
            <w:vAlign w:val="center"/>
          </w:tcPr>
          <w:p w14:paraId="0AD3461C" w14:textId="78F8DA3A" w:rsidR="00945F42" w:rsidRPr="00091087" w:rsidRDefault="00945F42" w:rsidP="00945F42">
            <w:pPr>
              <w:spacing w:before="120" w:after="120"/>
              <w:rPr>
                <w:sz w:val="24"/>
                <w:szCs w:val="24"/>
              </w:rPr>
            </w:pPr>
            <w:r w:rsidRPr="00C21B65">
              <w:rPr>
                <w:sz w:val="24"/>
                <w:szCs w:val="24"/>
              </w:rPr>
              <w:t>Vítězn</w:t>
            </w:r>
            <w:r>
              <w:rPr>
                <w:sz w:val="24"/>
                <w:szCs w:val="24"/>
              </w:rPr>
              <w:t>é</w:t>
            </w:r>
            <w:r w:rsidRPr="00C21B65">
              <w:rPr>
                <w:sz w:val="24"/>
                <w:szCs w:val="24"/>
              </w:rPr>
              <w:t xml:space="preserve"> družstv</w:t>
            </w:r>
            <w:r>
              <w:rPr>
                <w:sz w:val="24"/>
                <w:szCs w:val="24"/>
              </w:rPr>
              <w:t>o</w:t>
            </w:r>
            <w:r w:rsidRPr="00C21B65">
              <w:rPr>
                <w:sz w:val="24"/>
                <w:szCs w:val="24"/>
              </w:rPr>
              <w:t xml:space="preserve"> postupuj</w:t>
            </w:r>
            <w:r>
              <w:rPr>
                <w:sz w:val="24"/>
                <w:szCs w:val="24"/>
              </w:rPr>
              <w:t>e</w:t>
            </w:r>
            <w:r w:rsidRPr="00C21B65">
              <w:rPr>
                <w:sz w:val="24"/>
                <w:szCs w:val="24"/>
              </w:rPr>
              <w:t xml:space="preserve"> do kvalifikace Republikového finále, která se bude konat </w:t>
            </w:r>
            <w:r>
              <w:rPr>
                <w:sz w:val="24"/>
                <w:szCs w:val="24"/>
              </w:rPr>
              <w:t>22</w:t>
            </w:r>
            <w:r w:rsidRPr="00C21B65">
              <w:rPr>
                <w:sz w:val="24"/>
                <w:szCs w:val="24"/>
              </w:rPr>
              <w:t>.4.2020 v</w:t>
            </w:r>
            <w:r>
              <w:rPr>
                <w:sz w:val="24"/>
                <w:szCs w:val="24"/>
              </w:rPr>
              <w:t> Karlových Varech</w:t>
            </w:r>
            <w:r w:rsidRPr="00C21B65">
              <w:rPr>
                <w:sz w:val="24"/>
                <w:szCs w:val="24"/>
              </w:rPr>
              <w:t>.</w:t>
            </w:r>
          </w:p>
        </w:tc>
      </w:tr>
    </w:tbl>
    <w:p w14:paraId="62FDE523" w14:textId="688EB3E2" w:rsidR="006A2620" w:rsidRDefault="007F3762">
      <w:pPr>
        <w:rPr>
          <w:b/>
          <w:sz w:val="22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2336" behindDoc="0" locked="0" layoutInCell="1" allowOverlap="1" wp14:anchorId="46A2A0D3" wp14:editId="793E2188">
            <wp:simplePos x="0" y="0"/>
            <wp:positionH relativeFrom="column">
              <wp:posOffset>-86360</wp:posOffset>
            </wp:positionH>
            <wp:positionV relativeFrom="paragraph">
              <wp:posOffset>997585</wp:posOffset>
            </wp:positionV>
            <wp:extent cx="6263640" cy="3969385"/>
            <wp:effectExtent l="0" t="0" r="381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asket IVH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3969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Mkatabulky"/>
        <w:tblW w:w="150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02"/>
        <w:gridCol w:w="5002"/>
        <w:gridCol w:w="5002"/>
      </w:tblGrid>
      <w:tr w:rsidR="00423CDE" w:rsidRPr="00091087" w14:paraId="522CB433" w14:textId="77777777" w:rsidTr="00423CDE">
        <w:tc>
          <w:tcPr>
            <w:tcW w:w="5002" w:type="dxa"/>
          </w:tcPr>
          <w:p w14:paraId="720E32B8" w14:textId="77777777" w:rsidR="00423CDE" w:rsidRPr="00091087" w:rsidRDefault="00423CDE" w:rsidP="00567DC7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Mgr. Václav Pěkný</w:t>
            </w:r>
          </w:p>
        </w:tc>
        <w:tc>
          <w:tcPr>
            <w:tcW w:w="5002" w:type="dxa"/>
          </w:tcPr>
          <w:p w14:paraId="25BCA7B2" w14:textId="77777777" w:rsidR="00423CDE" w:rsidRPr="00091087" w:rsidRDefault="00423CDE" w:rsidP="00567DC7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Tomáš Laibl, garant za</w:t>
            </w:r>
          </w:p>
        </w:tc>
        <w:tc>
          <w:tcPr>
            <w:tcW w:w="5002" w:type="dxa"/>
          </w:tcPr>
          <w:p w14:paraId="517A0C0A" w14:textId="77777777" w:rsidR="00423CDE" w:rsidRPr="00091087" w:rsidRDefault="00423CDE" w:rsidP="00567DC7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Věra Rousová</w:t>
            </w:r>
          </w:p>
        </w:tc>
      </w:tr>
      <w:tr w:rsidR="00423CDE" w:rsidRPr="00091087" w14:paraId="06C9D837" w14:textId="77777777" w:rsidTr="00423CDE">
        <w:tc>
          <w:tcPr>
            <w:tcW w:w="5002" w:type="dxa"/>
          </w:tcPr>
          <w:p w14:paraId="1809D6D5" w14:textId="77777777" w:rsidR="00423CDE" w:rsidRPr="00091087" w:rsidRDefault="00423CDE" w:rsidP="00567DC7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předseda KR AŠSK ČR Ústeckého kraje</w:t>
            </w:r>
          </w:p>
        </w:tc>
        <w:tc>
          <w:tcPr>
            <w:tcW w:w="5002" w:type="dxa"/>
          </w:tcPr>
          <w:p w14:paraId="4C8355BC" w14:textId="28F7E7AA" w:rsidR="00423CDE" w:rsidRPr="00091087" w:rsidRDefault="00423CDE" w:rsidP="00567DC7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3649B0">
              <w:rPr>
                <w:b/>
                <w:sz w:val="24"/>
                <w:szCs w:val="24"/>
              </w:rPr>
              <w:t>Dům dětí a mládeže a ZpDVPP, Ústí nad Labem, p.o.</w:t>
            </w:r>
          </w:p>
        </w:tc>
        <w:tc>
          <w:tcPr>
            <w:tcW w:w="5002" w:type="dxa"/>
          </w:tcPr>
          <w:p w14:paraId="657CFB84" w14:textId="77777777" w:rsidR="00423CDE" w:rsidRPr="00091087" w:rsidRDefault="00423CDE" w:rsidP="00567DC7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KR AŠSK ČR Ústeckého kraje</w:t>
            </w:r>
          </w:p>
        </w:tc>
      </w:tr>
      <w:tr w:rsidR="00296E63" w:rsidRPr="00091087" w14:paraId="62FDE526" w14:textId="77777777" w:rsidTr="00423CDE">
        <w:trPr>
          <w:gridAfter w:val="1"/>
          <w:wAfter w:w="5002" w:type="dxa"/>
        </w:trPr>
        <w:tc>
          <w:tcPr>
            <w:tcW w:w="5002" w:type="dxa"/>
          </w:tcPr>
          <w:p w14:paraId="62FDE524" w14:textId="45DEE270" w:rsidR="00296E63" w:rsidRPr="00091087" w:rsidRDefault="00296E63" w:rsidP="00423CD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002" w:type="dxa"/>
          </w:tcPr>
          <w:p w14:paraId="62FDE525" w14:textId="6A6BD533" w:rsidR="00296E63" w:rsidRPr="00091087" w:rsidRDefault="00296E63" w:rsidP="00AC35DA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296E63" w:rsidRPr="00091087" w14:paraId="62FDE529" w14:textId="77777777" w:rsidTr="00423CDE">
        <w:trPr>
          <w:gridAfter w:val="1"/>
          <w:wAfter w:w="5002" w:type="dxa"/>
        </w:trPr>
        <w:tc>
          <w:tcPr>
            <w:tcW w:w="5002" w:type="dxa"/>
          </w:tcPr>
          <w:p w14:paraId="62FDE527" w14:textId="4F542713" w:rsidR="00296E63" w:rsidRPr="00091087" w:rsidRDefault="00296E63" w:rsidP="00232A9F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002" w:type="dxa"/>
          </w:tcPr>
          <w:p w14:paraId="62FDE528" w14:textId="716F210F" w:rsidR="00296E63" w:rsidRPr="00091087" w:rsidRDefault="00296E63" w:rsidP="00AC35DA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62FDE52B" w14:textId="0722DFD8" w:rsidR="00BA2B65" w:rsidRDefault="00BA2B65" w:rsidP="00593553">
      <w:pPr>
        <w:numPr>
          <w:ilvl w:val="12"/>
          <w:numId w:val="0"/>
        </w:numPr>
        <w:rPr>
          <w:rFonts w:ascii="Comic Sans MS" w:hAnsi="Comic Sans MS"/>
        </w:rPr>
      </w:pPr>
    </w:p>
    <w:p w14:paraId="733FB7E5" w14:textId="56709E07" w:rsidR="00662480" w:rsidRDefault="00662480" w:rsidP="00593553">
      <w:pPr>
        <w:numPr>
          <w:ilvl w:val="12"/>
          <w:numId w:val="0"/>
        </w:numPr>
        <w:rPr>
          <w:rFonts w:ascii="Comic Sans MS" w:hAnsi="Comic Sans MS"/>
          <w:noProof/>
        </w:rPr>
      </w:pPr>
    </w:p>
    <w:p w14:paraId="0EF5ED27" w14:textId="3730DCAD" w:rsidR="00662480" w:rsidRDefault="00662480" w:rsidP="00593553">
      <w:pPr>
        <w:numPr>
          <w:ilvl w:val="12"/>
          <w:numId w:val="0"/>
        </w:numPr>
        <w:rPr>
          <w:rFonts w:ascii="Comic Sans MS" w:hAnsi="Comic Sans MS"/>
        </w:rPr>
      </w:pPr>
    </w:p>
    <w:p w14:paraId="53B0DE52" w14:textId="153C1923" w:rsidR="00662480" w:rsidRDefault="00662480" w:rsidP="00593553">
      <w:pPr>
        <w:numPr>
          <w:ilvl w:val="12"/>
          <w:numId w:val="0"/>
        </w:numPr>
        <w:rPr>
          <w:rFonts w:ascii="Comic Sans MS" w:hAnsi="Comic Sans MS"/>
        </w:rPr>
      </w:pPr>
    </w:p>
    <w:p w14:paraId="19BE7CDA" w14:textId="77777777" w:rsidR="00662480" w:rsidRDefault="00662480" w:rsidP="00593553">
      <w:pPr>
        <w:numPr>
          <w:ilvl w:val="12"/>
          <w:numId w:val="0"/>
        </w:numPr>
        <w:rPr>
          <w:rFonts w:ascii="Comic Sans MS" w:hAnsi="Comic Sans MS"/>
        </w:rPr>
      </w:pPr>
    </w:p>
    <w:p w14:paraId="459566F3" w14:textId="77777777" w:rsidR="00476A40" w:rsidRPr="004628CC" w:rsidRDefault="008F0F3C" w:rsidP="00476A40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39"/>
          <w:szCs w:val="39"/>
        </w:rPr>
      </w:pPr>
      <w:r>
        <w:rPr>
          <w:rFonts w:ascii="Comic Sans MS" w:hAnsi="Comic Sans MS"/>
        </w:rPr>
        <w:br w:type="page"/>
      </w:r>
      <w:r w:rsidR="00476A40" w:rsidRPr="004628CC">
        <w:rPr>
          <w:b/>
          <w:caps/>
          <w:sz w:val="39"/>
          <w:szCs w:val="39"/>
        </w:rPr>
        <w:lastRenderedPageBreak/>
        <w:t>Přihláška na soutěž A soupiska</w:t>
      </w:r>
    </w:p>
    <w:p w14:paraId="0F9B624E" w14:textId="77777777" w:rsidR="00476A40" w:rsidRPr="004628CC" w:rsidRDefault="00476A40" w:rsidP="00476A40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27"/>
          <w:szCs w:val="27"/>
        </w:rPr>
      </w:pPr>
      <w:r w:rsidRPr="004628CC">
        <w:rPr>
          <w:b/>
          <w:caps/>
          <w:sz w:val="27"/>
          <w:szCs w:val="27"/>
        </w:rPr>
        <w:t>(prezenční listina soutěžících a doprovodu)</w:t>
      </w:r>
    </w:p>
    <w:tbl>
      <w:tblPr>
        <w:tblW w:w="9923" w:type="dxa"/>
        <w:tblInd w:w="-3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9"/>
        <w:gridCol w:w="425"/>
        <w:gridCol w:w="1418"/>
        <w:gridCol w:w="27"/>
        <w:gridCol w:w="1379"/>
        <w:gridCol w:w="437"/>
        <w:gridCol w:w="1112"/>
        <w:gridCol w:w="589"/>
        <w:gridCol w:w="850"/>
        <w:gridCol w:w="425"/>
        <w:gridCol w:w="426"/>
        <w:gridCol w:w="2026"/>
      </w:tblGrid>
      <w:tr w:rsidR="00476A40" w:rsidRPr="004628CC" w14:paraId="423F1342" w14:textId="77777777" w:rsidTr="00E66A8F">
        <w:trPr>
          <w:cantSplit/>
          <w:trHeight w:val="486"/>
        </w:trPr>
        <w:tc>
          <w:tcPr>
            <w:tcW w:w="7046" w:type="dxa"/>
            <w:gridSpan w:val="9"/>
            <w:vMerge w:val="restart"/>
          </w:tcPr>
          <w:p w14:paraId="5716FEA3" w14:textId="77777777" w:rsidR="00476A40" w:rsidRPr="004628CC" w:rsidRDefault="00476A40" w:rsidP="00E66A8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Název, datum a místo konání akce</w:t>
            </w:r>
          </w:p>
          <w:p w14:paraId="283384D0" w14:textId="77777777" w:rsidR="00476A40" w:rsidRPr="004628CC" w:rsidRDefault="00476A40" w:rsidP="00E66A8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50"/>
                <w:szCs w:val="50"/>
              </w:rPr>
            </w:pPr>
          </w:p>
          <w:p w14:paraId="5B7AF1FB" w14:textId="77777777" w:rsidR="00476A40" w:rsidRPr="004628CC" w:rsidRDefault="00476A40" w:rsidP="00E66A8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8"/>
                <w:szCs w:val="8"/>
              </w:rPr>
            </w:pPr>
          </w:p>
        </w:tc>
        <w:tc>
          <w:tcPr>
            <w:tcW w:w="851" w:type="dxa"/>
            <w:gridSpan w:val="2"/>
          </w:tcPr>
          <w:p w14:paraId="16A222E5" w14:textId="77777777" w:rsidR="00476A40" w:rsidRPr="004628CC" w:rsidRDefault="00476A40" w:rsidP="00E66A8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19"/>
                <w:szCs w:val="19"/>
              </w:rPr>
            </w:pPr>
            <w:r w:rsidRPr="004628CC">
              <w:rPr>
                <w:b/>
                <w:sz w:val="19"/>
                <w:szCs w:val="19"/>
              </w:rPr>
              <w:t>Věková kat.</w:t>
            </w:r>
          </w:p>
        </w:tc>
        <w:tc>
          <w:tcPr>
            <w:tcW w:w="2026" w:type="dxa"/>
          </w:tcPr>
          <w:p w14:paraId="65217691" w14:textId="77777777" w:rsidR="00476A40" w:rsidRPr="004628CC" w:rsidRDefault="00476A40" w:rsidP="00E66A8F">
            <w:pPr>
              <w:pStyle w:val="Nadpis2"/>
              <w:rPr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>chlapci/dívky</w:t>
            </w:r>
          </w:p>
          <w:p w14:paraId="4FCE8E8A" w14:textId="77777777" w:rsidR="00476A40" w:rsidRPr="004628CC" w:rsidRDefault="00476A40" w:rsidP="00E66A8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</w:p>
        </w:tc>
      </w:tr>
      <w:tr w:rsidR="00476A40" w:rsidRPr="004628CC" w14:paraId="7AB2A837" w14:textId="77777777" w:rsidTr="00E66A8F">
        <w:trPr>
          <w:cantSplit/>
          <w:trHeight w:val="237"/>
        </w:trPr>
        <w:tc>
          <w:tcPr>
            <w:tcW w:w="7046" w:type="dxa"/>
            <w:gridSpan w:val="9"/>
            <w:vMerge/>
          </w:tcPr>
          <w:p w14:paraId="08D29DA0" w14:textId="77777777" w:rsidR="00476A40" w:rsidRPr="004628CC" w:rsidRDefault="00476A40" w:rsidP="00E66A8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39"/>
                <w:szCs w:val="39"/>
              </w:rPr>
            </w:pPr>
          </w:p>
        </w:tc>
        <w:tc>
          <w:tcPr>
            <w:tcW w:w="851" w:type="dxa"/>
            <w:gridSpan w:val="2"/>
          </w:tcPr>
          <w:p w14:paraId="12F5C404" w14:textId="77777777" w:rsidR="00476A40" w:rsidRPr="004628CC" w:rsidRDefault="00476A40" w:rsidP="00E66A8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2026" w:type="dxa"/>
          </w:tcPr>
          <w:p w14:paraId="796D8C77" w14:textId="77777777" w:rsidR="00476A40" w:rsidRPr="004628CC" w:rsidRDefault="00476A40" w:rsidP="00E66A8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</w:tr>
      <w:tr w:rsidR="00476A40" w:rsidRPr="004628CC" w14:paraId="45B829E0" w14:textId="77777777" w:rsidTr="00E66A8F">
        <w:tc>
          <w:tcPr>
            <w:tcW w:w="1234" w:type="dxa"/>
            <w:gridSpan w:val="2"/>
          </w:tcPr>
          <w:p w14:paraId="32EC30E7" w14:textId="77777777" w:rsidR="00476A40" w:rsidRPr="004628CC" w:rsidRDefault="00476A40" w:rsidP="00E66A8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Školní k.</w:t>
            </w:r>
          </w:p>
        </w:tc>
        <w:tc>
          <w:tcPr>
            <w:tcW w:w="1445" w:type="dxa"/>
            <w:gridSpan w:val="2"/>
          </w:tcPr>
          <w:p w14:paraId="2A1CEF8D" w14:textId="77777777" w:rsidR="00476A40" w:rsidRPr="004628CC" w:rsidRDefault="00476A40" w:rsidP="00E66A8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Okrskové k.</w:t>
            </w:r>
          </w:p>
        </w:tc>
        <w:tc>
          <w:tcPr>
            <w:tcW w:w="1379" w:type="dxa"/>
          </w:tcPr>
          <w:p w14:paraId="331EC1B3" w14:textId="77777777" w:rsidR="00476A40" w:rsidRPr="004628CC" w:rsidRDefault="00476A40" w:rsidP="00E66A8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Okresní k.</w:t>
            </w:r>
          </w:p>
        </w:tc>
        <w:tc>
          <w:tcPr>
            <w:tcW w:w="1549" w:type="dxa"/>
            <w:gridSpan w:val="2"/>
          </w:tcPr>
          <w:p w14:paraId="3DF9C2D3" w14:textId="77777777" w:rsidR="00476A40" w:rsidRPr="004628CC" w:rsidRDefault="00476A40" w:rsidP="00E66A8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Krajské k.</w:t>
            </w:r>
          </w:p>
        </w:tc>
        <w:tc>
          <w:tcPr>
            <w:tcW w:w="1439" w:type="dxa"/>
            <w:gridSpan w:val="2"/>
          </w:tcPr>
          <w:p w14:paraId="31B3E77A" w14:textId="77777777" w:rsidR="00476A40" w:rsidRPr="004628CC" w:rsidRDefault="00476A40" w:rsidP="00E66A8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Kvalifikace</w:t>
            </w:r>
          </w:p>
        </w:tc>
        <w:tc>
          <w:tcPr>
            <w:tcW w:w="2877" w:type="dxa"/>
            <w:gridSpan w:val="3"/>
          </w:tcPr>
          <w:p w14:paraId="5DC41074" w14:textId="77777777" w:rsidR="00476A40" w:rsidRPr="004628CC" w:rsidRDefault="00476A40" w:rsidP="00E66A8F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Republikové finále</w:t>
            </w:r>
          </w:p>
        </w:tc>
      </w:tr>
      <w:tr w:rsidR="00476A40" w:rsidRPr="004628CC" w14:paraId="43F39068" w14:textId="77777777" w:rsidTr="00E66A8F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452B5A41" w14:textId="77777777" w:rsidR="00476A40" w:rsidRPr="004628CC" w:rsidRDefault="00476A40" w:rsidP="00E66A8F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 školy (ŠSK)</w:t>
            </w:r>
          </w:p>
        </w:tc>
        <w:tc>
          <w:tcPr>
            <w:tcW w:w="7271" w:type="dxa"/>
            <w:gridSpan w:val="9"/>
          </w:tcPr>
          <w:p w14:paraId="2B324E53" w14:textId="77777777" w:rsidR="00476A40" w:rsidRPr="004628CC" w:rsidRDefault="00476A40" w:rsidP="00E66A8F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obec), e-mail</w:t>
            </w:r>
            <w:r>
              <w:rPr>
                <w:b/>
                <w:sz w:val="23"/>
                <w:szCs w:val="23"/>
              </w:rPr>
              <w:t xml:space="preserve">, </w:t>
            </w:r>
            <w:r w:rsidRPr="004628CC">
              <w:rPr>
                <w:b/>
                <w:sz w:val="23"/>
                <w:szCs w:val="23"/>
              </w:rPr>
              <w:t>telefon</w:t>
            </w:r>
          </w:p>
        </w:tc>
      </w:tr>
      <w:tr w:rsidR="00476A40" w:rsidRPr="004628CC" w14:paraId="1746A177" w14:textId="77777777" w:rsidTr="00E66A8F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600"/>
        </w:trPr>
        <w:tc>
          <w:tcPr>
            <w:tcW w:w="2652" w:type="dxa"/>
            <w:gridSpan w:val="3"/>
          </w:tcPr>
          <w:p w14:paraId="71F7BFD8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7271" w:type="dxa"/>
            <w:gridSpan w:val="9"/>
          </w:tcPr>
          <w:p w14:paraId="4887A80C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</w:tr>
      <w:tr w:rsidR="00476A40" w:rsidRPr="004628CC" w14:paraId="5230069B" w14:textId="77777777" w:rsidTr="00E66A8F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600"/>
        </w:trPr>
        <w:tc>
          <w:tcPr>
            <w:tcW w:w="2652" w:type="dxa"/>
            <w:gridSpan w:val="3"/>
          </w:tcPr>
          <w:p w14:paraId="0BAD0230" w14:textId="77777777" w:rsidR="00476A40" w:rsidRPr="00FF038F" w:rsidRDefault="00476A40" w:rsidP="00E66A8F">
            <w:pPr>
              <w:rPr>
                <w:b/>
                <w:sz w:val="27"/>
                <w:szCs w:val="27"/>
              </w:rPr>
            </w:pPr>
            <w:r w:rsidRPr="00FF038F">
              <w:rPr>
                <w:b/>
                <w:sz w:val="27"/>
                <w:szCs w:val="27"/>
              </w:rPr>
              <w:t>IČO školy</w:t>
            </w:r>
          </w:p>
          <w:p w14:paraId="0739A882" w14:textId="77777777" w:rsidR="00476A40" w:rsidRPr="004628CC" w:rsidRDefault="00476A40" w:rsidP="00E66A8F">
            <w:pPr>
              <w:rPr>
                <w:sz w:val="27"/>
                <w:szCs w:val="27"/>
              </w:rPr>
            </w:pPr>
            <w:r w:rsidRPr="00FF038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*</w:t>
            </w:r>
            <w:r w:rsidRPr="00FF038F">
              <w:rPr>
                <w:i/>
                <w:sz w:val="22"/>
                <w:szCs w:val="22"/>
              </w:rPr>
              <w:t>povinný údaj</w:t>
            </w:r>
            <w:r w:rsidRPr="00FF038F">
              <w:rPr>
                <w:sz w:val="22"/>
                <w:szCs w:val="22"/>
              </w:rPr>
              <w:t>)</w:t>
            </w:r>
          </w:p>
        </w:tc>
        <w:tc>
          <w:tcPr>
            <w:tcW w:w="7271" w:type="dxa"/>
            <w:gridSpan w:val="9"/>
          </w:tcPr>
          <w:p w14:paraId="4A023820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</w:tr>
      <w:tr w:rsidR="00476A40" w:rsidRPr="004628CC" w14:paraId="4383C0DE" w14:textId="77777777" w:rsidTr="00E66A8F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177A4021" w14:textId="77777777" w:rsidR="00476A40" w:rsidRPr="004628CC" w:rsidRDefault="00476A40" w:rsidP="00E66A8F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Vedoucí, trenér (jména)</w:t>
            </w:r>
          </w:p>
        </w:tc>
        <w:tc>
          <w:tcPr>
            <w:tcW w:w="4819" w:type="dxa"/>
            <w:gridSpan w:val="7"/>
          </w:tcPr>
          <w:p w14:paraId="47FAE0F8" w14:textId="77777777" w:rsidR="00476A40" w:rsidRPr="004628CC" w:rsidRDefault="00476A40" w:rsidP="00E66A8F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</w:t>
            </w:r>
            <w:r>
              <w:rPr>
                <w:b/>
                <w:sz w:val="23"/>
                <w:szCs w:val="23"/>
              </w:rPr>
              <w:t>, e-mail, telefon</w:t>
            </w:r>
          </w:p>
        </w:tc>
        <w:tc>
          <w:tcPr>
            <w:tcW w:w="2452" w:type="dxa"/>
            <w:gridSpan w:val="2"/>
          </w:tcPr>
          <w:p w14:paraId="7E955FA9" w14:textId="77777777" w:rsidR="00476A40" w:rsidRPr="004628CC" w:rsidRDefault="00476A40" w:rsidP="00E66A8F">
            <w:pPr>
              <w:pStyle w:val="Nadpis1"/>
              <w:rPr>
                <w:sz w:val="31"/>
                <w:szCs w:val="31"/>
              </w:rPr>
            </w:pPr>
            <w:r w:rsidRPr="004628CC">
              <w:rPr>
                <w:sz w:val="31"/>
                <w:szCs w:val="31"/>
              </w:rPr>
              <w:t>Rok narození</w:t>
            </w:r>
          </w:p>
        </w:tc>
      </w:tr>
      <w:tr w:rsidR="00476A40" w:rsidRPr="004628CC" w14:paraId="430667CD" w14:textId="77777777" w:rsidTr="00E66A8F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308AE2D6" w14:textId="77777777" w:rsidR="00476A40" w:rsidRPr="004628CC" w:rsidRDefault="00476A40" w:rsidP="00E66A8F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5B2CEB94" w14:textId="77777777" w:rsidR="00476A40" w:rsidRPr="004628CC" w:rsidRDefault="00476A40" w:rsidP="00E66A8F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655683AD" w14:textId="77777777" w:rsidR="00476A40" w:rsidRPr="004628CC" w:rsidRDefault="00476A40" w:rsidP="00E66A8F">
            <w:pPr>
              <w:rPr>
                <w:sz w:val="23"/>
                <w:szCs w:val="23"/>
              </w:rPr>
            </w:pPr>
          </w:p>
        </w:tc>
      </w:tr>
      <w:tr w:rsidR="00476A40" w:rsidRPr="004628CC" w14:paraId="750A2E32" w14:textId="77777777" w:rsidTr="00E66A8F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67C90926" w14:textId="77777777" w:rsidR="00476A40" w:rsidRPr="004628CC" w:rsidRDefault="00476A40" w:rsidP="00E66A8F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2670E34E" w14:textId="77777777" w:rsidR="00476A40" w:rsidRPr="004628CC" w:rsidRDefault="00476A40" w:rsidP="00E66A8F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53CCDB69" w14:textId="77777777" w:rsidR="00476A40" w:rsidRPr="004628CC" w:rsidRDefault="00476A40" w:rsidP="00E66A8F">
            <w:pPr>
              <w:rPr>
                <w:sz w:val="23"/>
                <w:szCs w:val="23"/>
              </w:rPr>
            </w:pPr>
          </w:p>
        </w:tc>
      </w:tr>
      <w:tr w:rsidR="00476A40" w:rsidRPr="004628CC" w14:paraId="2B402067" w14:textId="77777777" w:rsidTr="00E66A8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top w:val="single" w:sz="24" w:space="0" w:color="000000"/>
              <w:left w:val="single" w:sz="24" w:space="0" w:color="000000"/>
            </w:tcBorders>
          </w:tcPr>
          <w:p w14:paraId="229B3950" w14:textId="77777777" w:rsidR="00476A40" w:rsidRPr="004628CC" w:rsidRDefault="00476A40" w:rsidP="00E66A8F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Poř.</w:t>
            </w:r>
          </w:p>
          <w:p w14:paraId="37F2835C" w14:textId="77777777" w:rsidR="00476A40" w:rsidRPr="004628CC" w:rsidRDefault="00476A40" w:rsidP="00E66A8F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číslo</w:t>
            </w:r>
          </w:p>
        </w:tc>
        <w:tc>
          <w:tcPr>
            <w:tcW w:w="3686" w:type="dxa"/>
            <w:gridSpan w:val="5"/>
            <w:tcBorders>
              <w:top w:val="single" w:sz="24" w:space="0" w:color="000000"/>
            </w:tcBorders>
          </w:tcPr>
          <w:p w14:paraId="6DA63D55" w14:textId="77777777" w:rsidR="00476A40" w:rsidRPr="004628CC" w:rsidRDefault="00476A40" w:rsidP="00E66A8F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Soutěžící</w:t>
            </w:r>
          </w:p>
          <w:p w14:paraId="1D8BC8B6" w14:textId="77777777" w:rsidR="00476A40" w:rsidRPr="004628CC" w:rsidRDefault="00476A40" w:rsidP="00E66A8F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(příjmení, jméno)</w:t>
            </w:r>
          </w:p>
        </w:tc>
        <w:tc>
          <w:tcPr>
            <w:tcW w:w="1701" w:type="dxa"/>
            <w:gridSpan w:val="2"/>
            <w:tcBorders>
              <w:top w:val="single" w:sz="24" w:space="0" w:color="000000"/>
            </w:tcBorders>
            <w:vAlign w:val="center"/>
          </w:tcPr>
          <w:p w14:paraId="169FB813" w14:textId="77777777" w:rsidR="00476A40" w:rsidRPr="004628CC" w:rsidRDefault="00476A40" w:rsidP="00E66A8F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Rok narození</w:t>
            </w:r>
          </w:p>
        </w:tc>
        <w:tc>
          <w:tcPr>
            <w:tcW w:w="1275" w:type="dxa"/>
            <w:gridSpan w:val="2"/>
            <w:tcBorders>
              <w:top w:val="single" w:sz="24" w:space="0" w:color="000000"/>
            </w:tcBorders>
            <w:vAlign w:val="center"/>
          </w:tcPr>
          <w:p w14:paraId="08656F19" w14:textId="77777777" w:rsidR="00476A40" w:rsidRPr="004628CC" w:rsidRDefault="00476A40" w:rsidP="00E66A8F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Třída</w:t>
            </w:r>
          </w:p>
        </w:tc>
        <w:tc>
          <w:tcPr>
            <w:tcW w:w="2452" w:type="dxa"/>
            <w:gridSpan w:val="2"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3663BC6B" w14:textId="77777777" w:rsidR="00476A40" w:rsidRPr="004628CC" w:rsidRDefault="00476A40" w:rsidP="00E66A8F">
            <w:pPr>
              <w:jc w:val="center"/>
              <w:rPr>
                <w:b/>
                <w:sz w:val="23"/>
                <w:szCs w:val="23"/>
              </w:rPr>
            </w:pPr>
            <w:r w:rsidRPr="00641FB4">
              <w:rPr>
                <w:b/>
              </w:rPr>
              <w:t>Poznámka/podpis</w:t>
            </w:r>
          </w:p>
        </w:tc>
      </w:tr>
      <w:tr w:rsidR="00476A40" w:rsidRPr="004628CC" w14:paraId="031E1A86" w14:textId="77777777" w:rsidTr="00E66A8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5627C67D" w14:textId="77777777" w:rsidR="00476A40" w:rsidRPr="004628CC" w:rsidRDefault="00476A40" w:rsidP="00E66A8F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1.</w:t>
            </w:r>
          </w:p>
        </w:tc>
        <w:tc>
          <w:tcPr>
            <w:tcW w:w="3686" w:type="dxa"/>
            <w:gridSpan w:val="5"/>
          </w:tcPr>
          <w:p w14:paraId="4EF696A8" w14:textId="77777777" w:rsidR="00476A40" w:rsidRPr="004628CC" w:rsidRDefault="00476A40" w:rsidP="00E66A8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64FE7E6D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1244FBCF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7B7CF05D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</w:tr>
      <w:tr w:rsidR="00476A40" w:rsidRPr="004628CC" w14:paraId="1A98A0BE" w14:textId="77777777" w:rsidTr="00E66A8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34EC282C" w14:textId="77777777" w:rsidR="00476A40" w:rsidRPr="004628CC" w:rsidRDefault="00476A40" w:rsidP="00E66A8F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2.</w:t>
            </w:r>
          </w:p>
        </w:tc>
        <w:tc>
          <w:tcPr>
            <w:tcW w:w="3686" w:type="dxa"/>
            <w:gridSpan w:val="5"/>
          </w:tcPr>
          <w:p w14:paraId="62CE013E" w14:textId="77777777" w:rsidR="00476A40" w:rsidRPr="004628CC" w:rsidRDefault="00476A40" w:rsidP="00E66A8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4128F87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718E604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013CF53C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</w:tr>
      <w:tr w:rsidR="00476A40" w:rsidRPr="004628CC" w14:paraId="795F4861" w14:textId="77777777" w:rsidTr="00E66A8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6C5B575D" w14:textId="77777777" w:rsidR="00476A40" w:rsidRPr="004628CC" w:rsidRDefault="00476A40" w:rsidP="00E66A8F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3.</w:t>
            </w:r>
          </w:p>
        </w:tc>
        <w:tc>
          <w:tcPr>
            <w:tcW w:w="3686" w:type="dxa"/>
            <w:gridSpan w:val="5"/>
          </w:tcPr>
          <w:p w14:paraId="073374ED" w14:textId="77777777" w:rsidR="00476A40" w:rsidRPr="004628CC" w:rsidRDefault="00476A40" w:rsidP="00E66A8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C1953C8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52AFF586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436AF5AA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</w:tr>
      <w:tr w:rsidR="00476A40" w:rsidRPr="004628CC" w14:paraId="02C8F954" w14:textId="77777777" w:rsidTr="00E66A8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5768B855" w14:textId="77777777" w:rsidR="00476A40" w:rsidRPr="004628CC" w:rsidRDefault="00476A40" w:rsidP="00E66A8F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4.</w:t>
            </w:r>
          </w:p>
        </w:tc>
        <w:tc>
          <w:tcPr>
            <w:tcW w:w="3686" w:type="dxa"/>
            <w:gridSpan w:val="5"/>
          </w:tcPr>
          <w:p w14:paraId="677481E6" w14:textId="77777777" w:rsidR="00476A40" w:rsidRPr="004628CC" w:rsidRDefault="00476A40" w:rsidP="00E66A8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BA83968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FAF3759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7FEB592C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</w:tr>
      <w:tr w:rsidR="00476A40" w:rsidRPr="004628CC" w14:paraId="4F718C50" w14:textId="77777777" w:rsidTr="00E66A8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7311C73B" w14:textId="77777777" w:rsidR="00476A40" w:rsidRPr="004628CC" w:rsidRDefault="00476A40" w:rsidP="00E66A8F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5.</w:t>
            </w:r>
          </w:p>
        </w:tc>
        <w:tc>
          <w:tcPr>
            <w:tcW w:w="3686" w:type="dxa"/>
            <w:gridSpan w:val="5"/>
          </w:tcPr>
          <w:p w14:paraId="0C1519BA" w14:textId="77777777" w:rsidR="00476A40" w:rsidRPr="004628CC" w:rsidRDefault="00476A40" w:rsidP="00E66A8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0889F5B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34563509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A3D5EFA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</w:tr>
      <w:tr w:rsidR="00476A40" w:rsidRPr="004628CC" w14:paraId="628ADB63" w14:textId="77777777" w:rsidTr="00E66A8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5220BDB1" w14:textId="77777777" w:rsidR="00476A40" w:rsidRPr="004628CC" w:rsidRDefault="00476A40" w:rsidP="00E66A8F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6.</w:t>
            </w:r>
          </w:p>
        </w:tc>
        <w:tc>
          <w:tcPr>
            <w:tcW w:w="3686" w:type="dxa"/>
            <w:gridSpan w:val="5"/>
          </w:tcPr>
          <w:p w14:paraId="4D1A06F7" w14:textId="77777777" w:rsidR="00476A40" w:rsidRPr="004628CC" w:rsidRDefault="00476A40" w:rsidP="00E66A8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A8A1F7F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1FE74F50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07DA736D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</w:tr>
      <w:tr w:rsidR="00476A40" w:rsidRPr="004628CC" w14:paraId="6B8D216C" w14:textId="77777777" w:rsidTr="00E66A8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040F470D" w14:textId="77777777" w:rsidR="00476A40" w:rsidRPr="004628CC" w:rsidRDefault="00476A40" w:rsidP="00E66A8F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7.</w:t>
            </w:r>
          </w:p>
        </w:tc>
        <w:tc>
          <w:tcPr>
            <w:tcW w:w="3686" w:type="dxa"/>
            <w:gridSpan w:val="5"/>
          </w:tcPr>
          <w:p w14:paraId="59256848" w14:textId="77777777" w:rsidR="00476A40" w:rsidRPr="004628CC" w:rsidRDefault="00476A40" w:rsidP="00E66A8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0B1E7298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A1EDBEE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7CE80177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</w:tr>
      <w:tr w:rsidR="00476A40" w:rsidRPr="004628CC" w14:paraId="707C9964" w14:textId="77777777" w:rsidTr="00E66A8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20481B5B" w14:textId="77777777" w:rsidR="00476A40" w:rsidRPr="004628CC" w:rsidRDefault="00476A40" w:rsidP="00E66A8F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8.</w:t>
            </w:r>
          </w:p>
        </w:tc>
        <w:tc>
          <w:tcPr>
            <w:tcW w:w="3686" w:type="dxa"/>
            <w:gridSpan w:val="5"/>
          </w:tcPr>
          <w:p w14:paraId="094E33ED" w14:textId="77777777" w:rsidR="00476A40" w:rsidRPr="004628CC" w:rsidRDefault="00476A40" w:rsidP="00E66A8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82AB19D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38EC9573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72E2634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</w:tr>
      <w:tr w:rsidR="00476A40" w:rsidRPr="004628CC" w14:paraId="0ABA7B3A" w14:textId="77777777" w:rsidTr="00E66A8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77157EDF" w14:textId="77777777" w:rsidR="00476A40" w:rsidRPr="004628CC" w:rsidRDefault="00476A40" w:rsidP="00E66A8F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9.</w:t>
            </w:r>
          </w:p>
        </w:tc>
        <w:tc>
          <w:tcPr>
            <w:tcW w:w="3686" w:type="dxa"/>
            <w:gridSpan w:val="5"/>
          </w:tcPr>
          <w:p w14:paraId="0EB1206F" w14:textId="77777777" w:rsidR="00476A40" w:rsidRPr="004628CC" w:rsidRDefault="00476A40" w:rsidP="00E66A8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C35F9B2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DB9046B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3DEB6625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</w:tr>
      <w:tr w:rsidR="00476A40" w:rsidRPr="004628CC" w14:paraId="4D420E60" w14:textId="77777777" w:rsidTr="00E66A8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2F16151F" w14:textId="77777777" w:rsidR="00476A40" w:rsidRPr="004628CC" w:rsidRDefault="00476A40" w:rsidP="00E66A8F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10.</w:t>
            </w:r>
          </w:p>
        </w:tc>
        <w:tc>
          <w:tcPr>
            <w:tcW w:w="3686" w:type="dxa"/>
            <w:gridSpan w:val="5"/>
          </w:tcPr>
          <w:p w14:paraId="7D3510D0" w14:textId="77777777" w:rsidR="00476A40" w:rsidRPr="004628CC" w:rsidRDefault="00476A40" w:rsidP="00E66A8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7D2F17F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28791BD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5EF028F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</w:tr>
      <w:tr w:rsidR="00476A40" w:rsidRPr="004628CC" w14:paraId="0795BF21" w14:textId="77777777" w:rsidTr="00E66A8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7A2E5E53" w14:textId="77777777" w:rsidR="00476A40" w:rsidRPr="004628CC" w:rsidRDefault="00476A40" w:rsidP="00E66A8F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11.</w:t>
            </w:r>
          </w:p>
        </w:tc>
        <w:tc>
          <w:tcPr>
            <w:tcW w:w="3686" w:type="dxa"/>
            <w:gridSpan w:val="5"/>
          </w:tcPr>
          <w:p w14:paraId="5FE5941B" w14:textId="77777777" w:rsidR="00476A40" w:rsidRPr="004628CC" w:rsidRDefault="00476A40" w:rsidP="00E66A8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056FB6B0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9C0407A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4F76472F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</w:tr>
      <w:tr w:rsidR="00476A40" w:rsidRPr="004628CC" w14:paraId="7E65C0F3" w14:textId="77777777" w:rsidTr="00E66A8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16D1FB6E" w14:textId="77777777" w:rsidR="00476A40" w:rsidRPr="004628CC" w:rsidRDefault="00476A40" w:rsidP="00E66A8F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12.</w:t>
            </w:r>
          </w:p>
        </w:tc>
        <w:tc>
          <w:tcPr>
            <w:tcW w:w="3686" w:type="dxa"/>
            <w:gridSpan w:val="5"/>
          </w:tcPr>
          <w:p w14:paraId="10A76569" w14:textId="77777777" w:rsidR="00476A40" w:rsidRPr="004628CC" w:rsidRDefault="00476A40" w:rsidP="00E66A8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00EA1456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F1ADAA5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3442B6A6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</w:tr>
      <w:tr w:rsidR="00476A40" w:rsidRPr="004628CC" w14:paraId="46F72742" w14:textId="77777777" w:rsidTr="00E66A8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20A82D24" w14:textId="77777777" w:rsidR="00476A40" w:rsidRPr="004628CC" w:rsidRDefault="00476A40" w:rsidP="00E66A8F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13.</w:t>
            </w:r>
          </w:p>
        </w:tc>
        <w:tc>
          <w:tcPr>
            <w:tcW w:w="3686" w:type="dxa"/>
            <w:gridSpan w:val="5"/>
          </w:tcPr>
          <w:p w14:paraId="6ED88DE0" w14:textId="77777777" w:rsidR="00476A40" w:rsidRPr="004628CC" w:rsidRDefault="00476A40" w:rsidP="00E66A8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04C7B560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C85E609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37D6D005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</w:tr>
      <w:tr w:rsidR="00476A40" w:rsidRPr="004628CC" w14:paraId="0D7E94DD" w14:textId="77777777" w:rsidTr="00E66A8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12A9E7D8" w14:textId="77777777" w:rsidR="00476A40" w:rsidRPr="004628CC" w:rsidRDefault="00476A40" w:rsidP="00E66A8F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14.</w:t>
            </w:r>
          </w:p>
        </w:tc>
        <w:tc>
          <w:tcPr>
            <w:tcW w:w="3686" w:type="dxa"/>
            <w:gridSpan w:val="5"/>
          </w:tcPr>
          <w:p w14:paraId="1B300D48" w14:textId="77777777" w:rsidR="00476A40" w:rsidRPr="004628CC" w:rsidRDefault="00476A40" w:rsidP="00E66A8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D7A4565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6C4FD0B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7E2C8887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</w:tr>
      <w:tr w:rsidR="00476A40" w:rsidRPr="004628CC" w14:paraId="5E654EA6" w14:textId="77777777" w:rsidTr="00E66A8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4C219277" w14:textId="77777777" w:rsidR="00476A40" w:rsidRPr="004628CC" w:rsidRDefault="00476A40" w:rsidP="00E66A8F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15.</w:t>
            </w:r>
          </w:p>
        </w:tc>
        <w:tc>
          <w:tcPr>
            <w:tcW w:w="3686" w:type="dxa"/>
            <w:gridSpan w:val="5"/>
          </w:tcPr>
          <w:p w14:paraId="3EFCB134" w14:textId="77777777" w:rsidR="00476A40" w:rsidRPr="004628CC" w:rsidRDefault="00476A40" w:rsidP="00E66A8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F26E6C9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1270B77D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093C03AA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</w:tr>
      <w:tr w:rsidR="00476A40" w:rsidRPr="004628CC" w14:paraId="4297C793" w14:textId="77777777" w:rsidTr="00E66A8F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  <w:bottom w:val="single" w:sz="24" w:space="0" w:color="000000"/>
            </w:tcBorders>
          </w:tcPr>
          <w:p w14:paraId="6F87117D" w14:textId="77777777" w:rsidR="00476A40" w:rsidRPr="004628CC" w:rsidRDefault="00476A40" w:rsidP="00E66A8F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16.</w:t>
            </w:r>
          </w:p>
        </w:tc>
        <w:tc>
          <w:tcPr>
            <w:tcW w:w="3686" w:type="dxa"/>
            <w:gridSpan w:val="5"/>
            <w:tcBorders>
              <w:bottom w:val="single" w:sz="24" w:space="0" w:color="000000"/>
            </w:tcBorders>
          </w:tcPr>
          <w:p w14:paraId="2BB6EAC9" w14:textId="77777777" w:rsidR="00476A40" w:rsidRPr="004628CC" w:rsidRDefault="00476A40" w:rsidP="00E66A8F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  <w:tcBorders>
              <w:bottom w:val="single" w:sz="24" w:space="0" w:color="000000"/>
            </w:tcBorders>
          </w:tcPr>
          <w:p w14:paraId="2359FCF5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  <w:tcBorders>
              <w:bottom w:val="single" w:sz="24" w:space="0" w:color="000000"/>
            </w:tcBorders>
          </w:tcPr>
          <w:p w14:paraId="4E4A17F9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bottom w:val="single" w:sz="24" w:space="0" w:color="000000"/>
              <w:right w:val="single" w:sz="24" w:space="0" w:color="000000"/>
            </w:tcBorders>
          </w:tcPr>
          <w:p w14:paraId="0B86848D" w14:textId="77777777" w:rsidR="00476A40" w:rsidRPr="004628CC" w:rsidRDefault="00476A40" w:rsidP="00E66A8F">
            <w:pPr>
              <w:rPr>
                <w:sz w:val="27"/>
                <w:szCs w:val="27"/>
              </w:rPr>
            </w:pPr>
          </w:p>
        </w:tc>
      </w:tr>
    </w:tbl>
    <w:p w14:paraId="53D02EA3" w14:textId="77777777" w:rsidR="00476A40" w:rsidRPr="004628CC" w:rsidRDefault="00476A40" w:rsidP="00476A40">
      <w:pPr>
        <w:tabs>
          <w:tab w:val="left" w:pos="284"/>
          <w:tab w:val="left" w:pos="3119"/>
          <w:tab w:val="left" w:pos="3686"/>
        </w:tabs>
        <w:rPr>
          <w:b/>
          <w:sz w:val="16"/>
          <w:szCs w:val="16"/>
        </w:rPr>
      </w:pPr>
    </w:p>
    <w:p w14:paraId="749A140E" w14:textId="77777777" w:rsidR="00476A40" w:rsidRPr="004628CC" w:rsidRDefault="00476A40" w:rsidP="00476A40">
      <w:pPr>
        <w:tabs>
          <w:tab w:val="left" w:pos="284"/>
          <w:tab w:val="left" w:pos="3119"/>
          <w:tab w:val="left" w:pos="3686"/>
        </w:tabs>
        <w:rPr>
          <w:b/>
          <w:sz w:val="23"/>
          <w:szCs w:val="23"/>
        </w:rPr>
      </w:pPr>
      <w:r w:rsidRPr="004628CC">
        <w:rPr>
          <w:b/>
          <w:sz w:val="23"/>
          <w:szCs w:val="23"/>
        </w:rPr>
        <w:t>V</w:t>
      </w:r>
      <w:r w:rsidRPr="004628CC">
        <w:rPr>
          <w:b/>
          <w:sz w:val="23"/>
          <w:szCs w:val="23"/>
        </w:rPr>
        <w:tab/>
        <w:t>______________________</w:t>
      </w:r>
      <w:r w:rsidRPr="004628CC">
        <w:rPr>
          <w:b/>
          <w:sz w:val="23"/>
          <w:szCs w:val="23"/>
        </w:rPr>
        <w:tab/>
        <w:t>dne:</w:t>
      </w:r>
      <w:r w:rsidRPr="004628CC">
        <w:rPr>
          <w:b/>
          <w:sz w:val="23"/>
          <w:szCs w:val="23"/>
        </w:rPr>
        <w:tab/>
        <w:t>__________</w:t>
      </w:r>
    </w:p>
    <w:p w14:paraId="56004C0E" w14:textId="77777777" w:rsidR="00476A40" w:rsidRPr="004628CC" w:rsidRDefault="00476A40" w:rsidP="00476A40">
      <w:pPr>
        <w:jc w:val="both"/>
        <w:rPr>
          <w:sz w:val="19"/>
          <w:szCs w:val="19"/>
        </w:rPr>
      </w:pPr>
      <w:r w:rsidRPr="004628CC">
        <w:rPr>
          <w:sz w:val="19"/>
          <w:szCs w:val="19"/>
        </w:rPr>
        <w:t>Ředitelství školy potvrzuje, že žáci a žákyně uvedení na soupisce jsou žáky denního studia školy, uvedeného věku a nikdo z </w:t>
      </w:r>
      <w:proofErr w:type="gramStart"/>
      <w:r w:rsidRPr="004628CC">
        <w:rPr>
          <w:sz w:val="19"/>
          <w:szCs w:val="19"/>
        </w:rPr>
        <w:t>uvedených  žáků</w:t>
      </w:r>
      <w:proofErr w:type="gramEnd"/>
      <w:r w:rsidRPr="004628CC">
        <w:rPr>
          <w:sz w:val="19"/>
          <w:szCs w:val="19"/>
        </w:rPr>
        <w:t xml:space="preserve"> není osvobozen od TV a nemá III. nebo IV. zdravotní klasifikaci.</w:t>
      </w:r>
    </w:p>
    <w:p w14:paraId="64728F5F" w14:textId="77777777" w:rsidR="00476A40" w:rsidRPr="004628CC" w:rsidRDefault="00476A40" w:rsidP="00476A40">
      <w:pPr>
        <w:tabs>
          <w:tab w:val="left" w:pos="2127"/>
        </w:tabs>
        <w:jc w:val="right"/>
        <w:rPr>
          <w:sz w:val="23"/>
          <w:szCs w:val="23"/>
        </w:rPr>
      </w:pPr>
      <w:r w:rsidRPr="004628CC">
        <w:rPr>
          <w:sz w:val="23"/>
          <w:szCs w:val="23"/>
        </w:rPr>
        <w:t>Razítko a podpis ředitele školy</w:t>
      </w:r>
    </w:p>
    <w:tbl>
      <w:tblPr>
        <w:tblpPr w:leftFromText="141" w:rightFromText="141" w:vertAnchor="text" w:horzAnchor="margin" w:tblpXSpec="right" w:tblpY="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</w:tblGrid>
      <w:tr w:rsidR="00476A40" w:rsidRPr="004628CC" w14:paraId="20C5394D" w14:textId="77777777" w:rsidTr="00E66A8F">
        <w:trPr>
          <w:trHeight w:val="1215"/>
        </w:trPr>
        <w:tc>
          <w:tcPr>
            <w:tcW w:w="3120" w:type="dxa"/>
          </w:tcPr>
          <w:p w14:paraId="19F32AFF" w14:textId="77777777" w:rsidR="00476A40" w:rsidRPr="004628CC" w:rsidRDefault="00476A40" w:rsidP="00E66A8F">
            <w:pPr>
              <w:tabs>
                <w:tab w:val="left" w:pos="2127"/>
              </w:tabs>
              <w:rPr>
                <w:sz w:val="19"/>
                <w:szCs w:val="19"/>
              </w:rPr>
            </w:pPr>
          </w:p>
        </w:tc>
      </w:tr>
    </w:tbl>
    <w:p w14:paraId="49340F72" w14:textId="77777777" w:rsidR="00476A40" w:rsidRPr="004628CC" w:rsidRDefault="00476A40" w:rsidP="00476A40">
      <w:pPr>
        <w:tabs>
          <w:tab w:val="left" w:pos="2127"/>
        </w:tabs>
        <w:rPr>
          <w:b/>
          <w:sz w:val="23"/>
          <w:szCs w:val="23"/>
        </w:rPr>
      </w:pPr>
      <w:r w:rsidRPr="004628CC">
        <w:rPr>
          <w:sz w:val="23"/>
          <w:szCs w:val="23"/>
        </w:rPr>
        <w:t>Potvrzení příslušné rady AŠSK ČR</w:t>
      </w:r>
      <w:r w:rsidRPr="004628CC">
        <w:rPr>
          <w:sz w:val="23"/>
          <w:szCs w:val="23"/>
        </w:rPr>
        <w:tab/>
      </w:r>
      <w:r w:rsidRPr="004628CC">
        <w:rPr>
          <w:sz w:val="23"/>
          <w:szCs w:val="23"/>
        </w:rPr>
        <w:tab/>
      </w:r>
      <w:r w:rsidRPr="004628CC">
        <w:rPr>
          <w:sz w:val="23"/>
          <w:szCs w:val="23"/>
        </w:rPr>
        <w:tab/>
      </w:r>
      <w:r w:rsidRPr="004628CC">
        <w:rPr>
          <w:sz w:val="23"/>
          <w:szCs w:val="23"/>
        </w:rPr>
        <w:tab/>
        <w:t xml:space="preserve">        </w:t>
      </w:r>
    </w:p>
    <w:tbl>
      <w:tblPr>
        <w:tblW w:w="0" w:type="auto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0"/>
      </w:tblGrid>
      <w:tr w:rsidR="00476A40" w:rsidRPr="004628CC" w14:paraId="1F4F1764" w14:textId="77777777" w:rsidTr="00E66A8F">
        <w:trPr>
          <w:trHeight w:val="1020"/>
        </w:trPr>
        <w:tc>
          <w:tcPr>
            <w:tcW w:w="3450" w:type="dxa"/>
          </w:tcPr>
          <w:p w14:paraId="6D416566" w14:textId="77777777" w:rsidR="00476A40" w:rsidRPr="004628CC" w:rsidRDefault="00476A40" w:rsidP="00E66A8F">
            <w:pPr>
              <w:tabs>
                <w:tab w:val="left" w:pos="2127"/>
              </w:tabs>
              <w:ind w:left="83"/>
              <w:rPr>
                <w:b/>
                <w:sz w:val="19"/>
                <w:szCs w:val="19"/>
              </w:rPr>
            </w:pPr>
          </w:p>
          <w:p w14:paraId="00DBE3DC" w14:textId="77777777" w:rsidR="00476A40" w:rsidRPr="004628CC" w:rsidRDefault="00476A40" w:rsidP="00E66A8F">
            <w:pPr>
              <w:tabs>
                <w:tab w:val="left" w:pos="2127"/>
              </w:tabs>
              <w:spacing w:line="360" w:lineRule="auto"/>
              <w:ind w:left="83"/>
              <w:rPr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 xml:space="preserve">  </w:t>
            </w:r>
          </w:p>
          <w:p w14:paraId="0EC10E52" w14:textId="77777777" w:rsidR="00476A40" w:rsidRPr="004628CC" w:rsidRDefault="00476A40" w:rsidP="00E66A8F">
            <w:pPr>
              <w:tabs>
                <w:tab w:val="left" w:pos="2127"/>
              </w:tabs>
              <w:spacing w:line="360" w:lineRule="auto"/>
              <w:ind w:left="83"/>
              <w:rPr>
                <w:b/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 xml:space="preserve">            </w:t>
            </w:r>
            <w:r w:rsidRPr="004628CC">
              <w:rPr>
                <w:sz w:val="19"/>
                <w:szCs w:val="19"/>
              </w:rPr>
              <w:tab/>
            </w:r>
          </w:p>
        </w:tc>
      </w:tr>
    </w:tbl>
    <w:p w14:paraId="38410DC4" w14:textId="77777777" w:rsidR="00476A40" w:rsidRPr="00701A83" w:rsidRDefault="00476A40" w:rsidP="00476A40">
      <w:pPr>
        <w:rPr>
          <w:vanish/>
        </w:rPr>
      </w:pPr>
    </w:p>
    <w:tbl>
      <w:tblPr>
        <w:tblpPr w:leftFromText="141" w:rightFromText="141" w:vertAnchor="text" w:horzAnchor="margin" w:tblpY="56"/>
        <w:tblW w:w="31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8"/>
        <w:gridCol w:w="358"/>
        <w:gridCol w:w="358"/>
        <w:gridCol w:w="160"/>
        <w:gridCol w:w="358"/>
        <w:gridCol w:w="358"/>
        <w:gridCol w:w="358"/>
        <w:gridCol w:w="160"/>
        <w:gridCol w:w="358"/>
        <w:gridCol w:w="358"/>
      </w:tblGrid>
      <w:tr w:rsidR="00476A40" w:rsidRPr="004628CC" w14:paraId="3D7FD2EB" w14:textId="77777777" w:rsidTr="00E66A8F">
        <w:trPr>
          <w:trHeight w:val="320"/>
        </w:trPr>
        <w:tc>
          <w:tcPr>
            <w:tcW w:w="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9DD67" w14:textId="77777777" w:rsidR="00476A40" w:rsidRPr="004628CC" w:rsidRDefault="00476A40" w:rsidP="00E66A8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F7543" w14:textId="77777777" w:rsidR="00476A40" w:rsidRPr="004628CC" w:rsidRDefault="00476A40" w:rsidP="00E66A8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F251B3" w14:textId="77777777" w:rsidR="00476A40" w:rsidRPr="004628CC" w:rsidRDefault="00476A40" w:rsidP="00E66A8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350903" w14:textId="77777777" w:rsidR="00476A40" w:rsidRPr="004628CC" w:rsidRDefault="00476A40" w:rsidP="00E66A8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7686B" w14:textId="77777777" w:rsidR="00476A40" w:rsidRPr="004628CC" w:rsidRDefault="00476A40" w:rsidP="00E66A8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DB0C8" w14:textId="77777777" w:rsidR="00476A40" w:rsidRPr="004628CC" w:rsidRDefault="00476A40" w:rsidP="00E66A8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53AF51" w14:textId="77777777" w:rsidR="00476A40" w:rsidRPr="004628CC" w:rsidRDefault="00476A40" w:rsidP="00E66A8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7974EA" w14:textId="77777777" w:rsidR="00476A40" w:rsidRPr="004628CC" w:rsidRDefault="00476A40" w:rsidP="00E66A8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72195" w14:textId="77777777" w:rsidR="00476A40" w:rsidRPr="004628CC" w:rsidRDefault="00476A40" w:rsidP="00E66A8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200C2C" w14:textId="77777777" w:rsidR="00476A40" w:rsidRPr="004628CC" w:rsidRDefault="00476A40" w:rsidP="00E66A8F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</w:tr>
    </w:tbl>
    <w:p w14:paraId="6BCB6087" w14:textId="77777777" w:rsidR="00476A40" w:rsidRPr="004628CC" w:rsidRDefault="00476A40" w:rsidP="00476A40">
      <w:pPr>
        <w:tabs>
          <w:tab w:val="left" w:pos="2127"/>
          <w:tab w:val="left" w:pos="6237"/>
        </w:tabs>
        <w:rPr>
          <w:sz w:val="19"/>
          <w:szCs w:val="19"/>
        </w:rPr>
      </w:pPr>
      <w:r w:rsidRPr="004628CC">
        <w:rPr>
          <w:b/>
          <w:sz w:val="19"/>
          <w:szCs w:val="19"/>
        </w:rPr>
        <w:t xml:space="preserve"> </w:t>
      </w:r>
      <w:r w:rsidRPr="004628CC">
        <w:rPr>
          <w:b/>
          <w:sz w:val="19"/>
          <w:szCs w:val="19"/>
        </w:rPr>
        <w:tab/>
        <w:t>Čestné prohlášení zúčastněné školy, že:</w:t>
      </w:r>
    </w:p>
    <w:p w14:paraId="74430F1B" w14:textId="77777777" w:rsidR="00476A40" w:rsidRPr="004628CC" w:rsidRDefault="00476A40" w:rsidP="00476A40">
      <w:pPr>
        <w:tabs>
          <w:tab w:val="left" w:pos="2127"/>
          <w:tab w:val="left" w:pos="6237"/>
        </w:tabs>
        <w:rPr>
          <w:sz w:val="19"/>
          <w:szCs w:val="19"/>
        </w:rPr>
      </w:pPr>
      <w:r w:rsidRPr="004628CC">
        <w:rPr>
          <w:sz w:val="19"/>
          <w:szCs w:val="19"/>
        </w:rPr>
        <w:tab/>
        <w:t xml:space="preserve"> (nehodící se škrtněte) </w:t>
      </w:r>
    </w:p>
    <w:p w14:paraId="4BA76695" w14:textId="77777777" w:rsidR="00476A40" w:rsidRPr="004628CC" w:rsidRDefault="00476A40" w:rsidP="00476A40">
      <w:pPr>
        <w:tabs>
          <w:tab w:val="left" w:pos="0"/>
          <w:tab w:val="left" w:pos="6237"/>
        </w:tabs>
        <w:rPr>
          <w:sz w:val="19"/>
          <w:szCs w:val="19"/>
        </w:rPr>
      </w:pPr>
      <w:r w:rsidRPr="004628CC">
        <w:rPr>
          <w:noProof/>
          <w:sz w:val="23"/>
          <w:szCs w:val="23"/>
        </w:rPr>
        <w:drawing>
          <wp:anchor distT="0" distB="0" distL="114300" distR="114300" simplePos="0" relativeHeight="251668480" behindDoc="0" locked="0" layoutInCell="1" allowOverlap="1" wp14:anchorId="04874310" wp14:editId="542462A6">
            <wp:simplePos x="0" y="0"/>
            <wp:positionH relativeFrom="column">
              <wp:posOffset>5048250</wp:posOffset>
            </wp:positionH>
            <wp:positionV relativeFrom="paragraph">
              <wp:posOffset>24130</wp:posOffset>
            </wp:positionV>
            <wp:extent cx="1000125" cy="190500"/>
            <wp:effectExtent l="0" t="0" r="952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28CC">
        <w:rPr>
          <w:b/>
          <w:sz w:val="19"/>
          <w:szCs w:val="19"/>
        </w:rPr>
        <w:t xml:space="preserve"> </w:t>
      </w:r>
      <w:r w:rsidRPr="004628CC"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>JE</w:t>
      </w:r>
    </w:p>
    <w:p w14:paraId="701751FF" w14:textId="77777777" w:rsidR="00476A40" w:rsidRPr="00FF038F" w:rsidRDefault="00476A40" w:rsidP="00476A40">
      <w:pPr>
        <w:tabs>
          <w:tab w:val="left" w:pos="2127"/>
        </w:tabs>
        <w:rPr>
          <w:b/>
          <w:sz w:val="19"/>
          <w:szCs w:val="19"/>
        </w:rPr>
      </w:pPr>
      <w:r w:rsidRPr="004628CC">
        <w:rPr>
          <w:b/>
          <w:sz w:val="19"/>
          <w:szCs w:val="19"/>
        </w:rPr>
        <w:t xml:space="preserve">registrační číslo klubu AŠSK ČR    </w:t>
      </w:r>
      <w:r w:rsidRPr="004628CC"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ab/>
        <w:t xml:space="preserve">         </w:t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>NENÍ</w:t>
      </w:r>
    </w:p>
    <w:p w14:paraId="49B184BE" w14:textId="77777777" w:rsidR="00476A40" w:rsidRDefault="00476A40" w:rsidP="00476A40">
      <w:pPr>
        <w:tabs>
          <w:tab w:val="left" w:pos="2268"/>
        </w:tabs>
        <w:overflowPunct w:val="0"/>
        <w:autoSpaceDE w:val="0"/>
        <w:autoSpaceDN w:val="0"/>
        <w:adjustRightInd w:val="0"/>
        <w:rPr>
          <w:b/>
          <w:sz w:val="22"/>
        </w:rPr>
      </w:pPr>
    </w:p>
    <w:p w14:paraId="16CD2AD3" w14:textId="3A3E5673" w:rsidR="008F0F3C" w:rsidRDefault="008F0F3C">
      <w:pPr>
        <w:rPr>
          <w:rFonts w:ascii="Comic Sans MS" w:hAnsi="Comic Sans MS"/>
        </w:rPr>
      </w:pPr>
      <w:bookmarkStart w:id="1" w:name="_GoBack"/>
      <w:bookmarkEnd w:id="1"/>
    </w:p>
    <w:sectPr w:rsidR="008F0F3C" w:rsidSect="00593553">
      <w:footerReference w:type="even" r:id="rId14"/>
      <w:footerReference w:type="default" r:id="rId15"/>
      <w:pgSz w:w="11906" w:h="16838"/>
      <w:pgMar w:top="567" w:right="1021" w:bottom="426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BD00E5" w14:textId="77777777" w:rsidR="006F4561" w:rsidRDefault="006F4561">
      <w:r>
        <w:separator/>
      </w:r>
    </w:p>
  </w:endnote>
  <w:endnote w:type="continuationSeparator" w:id="0">
    <w:p w14:paraId="35241DB8" w14:textId="77777777" w:rsidR="006F4561" w:rsidRDefault="006F4561">
      <w:r>
        <w:continuationSeparator/>
      </w:r>
    </w:p>
  </w:endnote>
  <w:endnote w:type="continuationNotice" w:id="1">
    <w:p w14:paraId="7DD5F56D" w14:textId="77777777" w:rsidR="006F4561" w:rsidRDefault="006F45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DE537" w14:textId="77777777" w:rsidR="00DA2895" w:rsidRDefault="00DA2895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62FDE538" w14:textId="77777777" w:rsidR="00DA2895" w:rsidRDefault="00DA2895" w:rsidP="00DA5D77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0871695"/>
      <w:docPartObj>
        <w:docPartGallery w:val="Page Numbers (Bottom of Page)"/>
        <w:docPartUnique/>
      </w:docPartObj>
    </w:sdtPr>
    <w:sdtEndPr/>
    <w:sdtContent>
      <w:p w14:paraId="202FB80F" w14:textId="3E3CB330" w:rsidR="00DA2895" w:rsidRDefault="00DA2895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6B30">
          <w:rPr>
            <w:noProof/>
          </w:rPr>
          <w:t>2</w:t>
        </w:r>
        <w:r>
          <w:fldChar w:fldCharType="end"/>
        </w:r>
      </w:p>
    </w:sdtContent>
  </w:sdt>
  <w:p w14:paraId="62FDE53A" w14:textId="77777777" w:rsidR="00DA2895" w:rsidRDefault="00DA2895" w:rsidP="00DA5D77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FFBA48" w14:textId="77777777" w:rsidR="006F4561" w:rsidRDefault="006F4561">
      <w:r>
        <w:separator/>
      </w:r>
    </w:p>
  </w:footnote>
  <w:footnote w:type="continuationSeparator" w:id="0">
    <w:p w14:paraId="1FFE9C61" w14:textId="77777777" w:rsidR="006F4561" w:rsidRDefault="006F4561">
      <w:r>
        <w:continuationSeparator/>
      </w:r>
    </w:p>
  </w:footnote>
  <w:footnote w:type="continuationNotice" w:id="1">
    <w:p w14:paraId="7F8FF208" w14:textId="77777777" w:rsidR="006F4561" w:rsidRDefault="006F456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91EEB"/>
    <w:multiLevelType w:val="singleLevel"/>
    <w:tmpl w:val="BCFA601C"/>
    <w:lvl w:ilvl="0">
      <w:start w:val="1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" w15:restartNumberingAfterBreak="0">
    <w:nsid w:val="06D846F2"/>
    <w:multiLevelType w:val="hybridMultilevel"/>
    <w:tmpl w:val="36A24432"/>
    <w:lvl w:ilvl="0" w:tplc="4236A53E">
      <w:start w:val="1"/>
      <w:numFmt w:val="upperLetter"/>
      <w:lvlText w:val="%1."/>
      <w:lvlJc w:val="left"/>
      <w:pPr>
        <w:tabs>
          <w:tab w:val="num" w:pos="340"/>
        </w:tabs>
        <w:ind w:left="70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8C51AC0"/>
    <w:multiLevelType w:val="singleLevel"/>
    <w:tmpl w:val="F04889EA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" w15:restartNumberingAfterBreak="0">
    <w:nsid w:val="09AF28D3"/>
    <w:multiLevelType w:val="hybridMultilevel"/>
    <w:tmpl w:val="C278262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ACC7015"/>
    <w:multiLevelType w:val="hybridMultilevel"/>
    <w:tmpl w:val="90F6D9CC"/>
    <w:lvl w:ilvl="0" w:tplc="E974AD52">
      <w:start w:val="1"/>
      <w:numFmt w:val="decimal"/>
      <w:lvlText w:val="%1."/>
      <w:lvlJc w:val="left"/>
      <w:pPr>
        <w:tabs>
          <w:tab w:val="num" w:pos="340"/>
        </w:tabs>
        <w:ind w:left="284" w:hanging="284"/>
      </w:pPr>
      <w:rPr>
        <w:rFonts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AF453A6"/>
    <w:multiLevelType w:val="hybridMultilevel"/>
    <w:tmpl w:val="AADC5D1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E7374ED"/>
    <w:multiLevelType w:val="hybridMultilevel"/>
    <w:tmpl w:val="1132EAD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2EF0621"/>
    <w:multiLevelType w:val="hybridMultilevel"/>
    <w:tmpl w:val="56B6F3C8"/>
    <w:lvl w:ilvl="0" w:tplc="D21C29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A97D32"/>
    <w:multiLevelType w:val="hybridMultilevel"/>
    <w:tmpl w:val="68C4C018"/>
    <w:lvl w:ilvl="0" w:tplc="DFDCAD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E661D2"/>
    <w:multiLevelType w:val="multilevel"/>
    <w:tmpl w:val="359AC43A"/>
    <w:lvl w:ilvl="0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0" w15:restartNumberingAfterBreak="0">
    <w:nsid w:val="2A787666"/>
    <w:multiLevelType w:val="multilevel"/>
    <w:tmpl w:val="9E6C30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2D8035F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1DD2A6C"/>
    <w:multiLevelType w:val="hybridMultilevel"/>
    <w:tmpl w:val="7EA02222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6D41BD1"/>
    <w:multiLevelType w:val="hybridMultilevel"/>
    <w:tmpl w:val="BF58253E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73522E3"/>
    <w:multiLevelType w:val="singleLevel"/>
    <w:tmpl w:val="483ED432"/>
    <w:lvl w:ilvl="0">
      <w:start w:val="1"/>
      <w:numFmt w:val="upperRoman"/>
      <w:lvlText w:val="%1. "/>
      <w:legacy w:legacy="1" w:legacySpace="0" w:legacyIndent="283"/>
      <w:lvlJc w:val="left"/>
      <w:pPr>
        <w:ind w:left="991" w:hanging="283"/>
      </w:pPr>
      <w:rPr>
        <w:b w:val="0"/>
        <w:i w:val="0"/>
        <w:sz w:val="24"/>
      </w:rPr>
    </w:lvl>
  </w:abstractNum>
  <w:abstractNum w:abstractNumId="15" w15:restartNumberingAfterBreak="0">
    <w:nsid w:val="38C761F6"/>
    <w:multiLevelType w:val="singleLevel"/>
    <w:tmpl w:val="DFE85A6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6" w15:restartNumberingAfterBreak="0">
    <w:nsid w:val="3FAD1161"/>
    <w:multiLevelType w:val="multilevel"/>
    <w:tmpl w:val="2AAC8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2477296"/>
    <w:multiLevelType w:val="multilevel"/>
    <w:tmpl w:val="BF5825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36E0778"/>
    <w:multiLevelType w:val="hybridMultilevel"/>
    <w:tmpl w:val="5768BB2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AE16DEC"/>
    <w:multiLevelType w:val="hybridMultilevel"/>
    <w:tmpl w:val="9E6C3058"/>
    <w:lvl w:ilvl="0" w:tplc="5534131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0" w15:restartNumberingAfterBreak="0">
    <w:nsid w:val="4E07385B"/>
    <w:multiLevelType w:val="singleLevel"/>
    <w:tmpl w:val="6750CEF2"/>
    <w:lvl w:ilvl="0">
      <w:start w:val="1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1" w15:restartNumberingAfterBreak="0">
    <w:nsid w:val="4F3323D2"/>
    <w:multiLevelType w:val="singleLevel"/>
    <w:tmpl w:val="C862DE76"/>
    <w:lvl w:ilvl="0">
      <w:start w:val="1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2" w15:restartNumberingAfterBreak="0">
    <w:nsid w:val="515E43E9"/>
    <w:multiLevelType w:val="singleLevel"/>
    <w:tmpl w:val="FE244F12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3" w15:restartNumberingAfterBreak="0">
    <w:nsid w:val="567D5403"/>
    <w:multiLevelType w:val="singleLevel"/>
    <w:tmpl w:val="71CABA74"/>
    <w:lvl w:ilvl="0">
      <w:start w:val="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4" w15:restartNumberingAfterBreak="0">
    <w:nsid w:val="5862616F"/>
    <w:multiLevelType w:val="multilevel"/>
    <w:tmpl w:val="DCB48350"/>
    <w:lvl w:ilvl="0">
      <w:start w:val="1"/>
      <w:numFmt w:val="upp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9C24391"/>
    <w:multiLevelType w:val="multilevel"/>
    <w:tmpl w:val="CF906C58"/>
    <w:lvl w:ilvl="0">
      <w:start w:val="1"/>
      <w:numFmt w:val="decimal"/>
      <w:lvlText w:val="%1."/>
      <w:lvlJc w:val="left"/>
      <w:pPr>
        <w:tabs>
          <w:tab w:val="num" w:pos="227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0F27519"/>
    <w:multiLevelType w:val="multilevel"/>
    <w:tmpl w:val="A936F22C"/>
    <w:lvl w:ilvl="0">
      <w:start w:val="6"/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7" w15:restartNumberingAfterBreak="0">
    <w:nsid w:val="610F3736"/>
    <w:multiLevelType w:val="hybridMultilevel"/>
    <w:tmpl w:val="AF7A51D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60F23D8"/>
    <w:multiLevelType w:val="singleLevel"/>
    <w:tmpl w:val="B8A4EA46"/>
    <w:lvl w:ilvl="0">
      <w:start w:val="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9" w15:restartNumberingAfterBreak="0">
    <w:nsid w:val="661D4136"/>
    <w:multiLevelType w:val="hybridMultilevel"/>
    <w:tmpl w:val="D8DE4ABA"/>
    <w:lvl w:ilvl="0" w:tplc="DFBAA20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6146A4"/>
    <w:multiLevelType w:val="singleLevel"/>
    <w:tmpl w:val="9B1604F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 w15:restartNumberingAfterBreak="0">
    <w:nsid w:val="71CD2656"/>
    <w:multiLevelType w:val="singleLevel"/>
    <w:tmpl w:val="B0AE8C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32" w15:restartNumberingAfterBreak="0">
    <w:nsid w:val="74DA1741"/>
    <w:multiLevelType w:val="hybridMultilevel"/>
    <w:tmpl w:val="921CD0D6"/>
    <w:lvl w:ilvl="0" w:tplc="8CB6B236">
      <w:start w:val="1"/>
      <w:numFmt w:val="bullet"/>
      <w:lvlText w:val=""/>
      <w:lvlJc w:val="left"/>
      <w:pPr>
        <w:tabs>
          <w:tab w:val="num" w:pos="227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3" w15:restartNumberingAfterBreak="0">
    <w:nsid w:val="7C22778A"/>
    <w:multiLevelType w:val="singleLevel"/>
    <w:tmpl w:val="532A00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4" w15:restartNumberingAfterBreak="0">
    <w:nsid w:val="7E6E2185"/>
    <w:multiLevelType w:val="hybridMultilevel"/>
    <w:tmpl w:val="5CE430F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FB761F2"/>
    <w:multiLevelType w:val="singleLevel"/>
    <w:tmpl w:val="7804C3C0"/>
    <w:lvl w:ilvl="0">
      <w:start w:val="2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num w:numId="1">
    <w:abstractNumId w:val="31"/>
  </w:num>
  <w:num w:numId="2">
    <w:abstractNumId w:val="30"/>
  </w:num>
  <w:num w:numId="3">
    <w:abstractNumId w:val="33"/>
  </w:num>
  <w:num w:numId="4">
    <w:abstractNumId w:val="2"/>
  </w:num>
  <w:num w:numId="5">
    <w:abstractNumId w:val="15"/>
  </w:num>
  <w:num w:numId="6">
    <w:abstractNumId w:val="1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7">
    <w:abstractNumId w:val="22"/>
  </w:num>
  <w:num w:numId="8">
    <w:abstractNumId w:val="28"/>
  </w:num>
  <w:num w:numId="9">
    <w:abstractNumId w:val="2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10">
    <w:abstractNumId w:val="20"/>
  </w:num>
  <w:num w:numId="11">
    <w:abstractNumId w:val="23"/>
  </w:num>
  <w:num w:numId="12">
    <w:abstractNumId w:val="21"/>
  </w:num>
  <w:num w:numId="13">
    <w:abstractNumId w:val="35"/>
  </w:num>
  <w:num w:numId="14">
    <w:abstractNumId w:val="26"/>
  </w:num>
  <w:num w:numId="15">
    <w:abstractNumId w:val="9"/>
  </w:num>
  <w:num w:numId="16">
    <w:abstractNumId w:val="0"/>
    <w:lvlOverride w:ilvl="0">
      <w:startOverride w:val="12"/>
    </w:lvlOverride>
  </w:num>
  <w:num w:numId="17">
    <w:abstractNumId w:val="11"/>
  </w:num>
  <w:num w:numId="18">
    <w:abstractNumId w:val="14"/>
  </w:num>
  <w:num w:numId="19">
    <w:abstractNumId w:val="18"/>
  </w:num>
  <w:num w:numId="20">
    <w:abstractNumId w:val="4"/>
  </w:num>
  <w:num w:numId="21">
    <w:abstractNumId w:val="16"/>
  </w:num>
  <w:num w:numId="22">
    <w:abstractNumId w:val="19"/>
  </w:num>
  <w:num w:numId="23">
    <w:abstractNumId w:val="10"/>
  </w:num>
  <w:num w:numId="24">
    <w:abstractNumId w:val="32"/>
  </w:num>
  <w:num w:numId="25">
    <w:abstractNumId w:val="25"/>
  </w:num>
  <w:num w:numId="26">
    <w:abstractNumId w:val="13"/>
  </w:num>
  <w:num w:numId="27">
    <w:abstractNumId w:val="17"/>
  </w:num>
  <w:num w:numId="28">
    <w:abstractNumId w:val="6"/>
  </w:num>
  <w:num w:numId="29">
    <w:abstractNumId w:val="5"/>
  </w:num>
  <w:num w:numId="30">
    <w:abstractNumId w:val="27"/>
  </w:num>
  <w:num w:numId="31">
    <w:abstractNumId w:val="3"/>
  </w:num>
  <w:num w:numId="32">
    <w:abstractNumId w:val="12"/>
  </w:num>
  <w:num w:numId="33">
    <w:abstractNumId w:val="34"/>
  </w:num>
  <w:num w:numId="34">
    <w:abstractNumId w:val="1"/>
  </w:num>
  <w:num w:numId="35">
    <w:abstractNumId w:val="7"/>
  </w:num>
  <w:num w:numId="36">
    <w:abstractNumId w:val="24"/>
  </w:num>
  <w:num w:numId="37">
    <w:abstractNumId w:val="8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48B"/>
    <w:rsid w:val="00003D2D"/>
    <w:rsid w:val="00054AFC"/>
    <w:rsid w:val="00085D96"/>
    <w:rsid w:val="00091087"/>
    <w:rsid w:val="000C72F5"/>
    <w:rsid w:val="000D1AC8"/>
    <w:rsid w:val="000E43B3"/>
    <w:rsid w:val="000F5A53"/>
    <w:rsid w:val="000F66C7"/>
    <w:rsid w:val="00104FAC"/>
    <w:rsid w:val="00117211"/>
    <w:rsid w:val="0014046A"/>
    <w:rsid w:val="0014448B"/>
    <w:rsid w:val="00145344"/>
    <w:rsid w:val="001615C9"/>
    <w:rsid w:val="00191EC1"/>
    <w:rsid w:val="00191F48"/>
    <w:rsid w:val="00193DD1"/>
    <w:rsid w:val="001A0F67"/>
    <w:rsid w:val="001A6990"/>
    <w:rsid w:val="001C29EA"/>
    <w:rsid w:val="001D2CC5"/>
    <w:rsid w:val="001D6185"/>
    <w:rsid w:val="001E36FD"/>
    <w:rsid w:val="001F3637"/>
    <w:rsid w:val="001F640C"/>
    <w:rsid w:val="001F6E5B"/>
    <w:rsid w:val="002016C8"/>
    <w:rsid w:val="00203949"/>
    <w:rsid w:val="00214456"/>
    <w:rsid w:val="00215165"/>
    <w:rsid w:val="0022777B"/>
    <w:rsid w:val="00232A9F"/>
    <w:rsid w:val="002333E9"/>
    <w:rsid w:val="0023341D"/>
    <w:rsid w:val="00235BA3"/>
    <w:rsid w:val="00296E63"/>
    <w:rsid w:val="002A0724"/>
    <w:rsid w:val="002B5B79"/>
    <w:rsid w:val="002C1DCD"/>
    <w:rsid w:val="002C5A9B"/>
    <w:rsid w:val="002D03C1"/>
    <w:rsid w:val="002E00C9"/>
    <w:rsid w:val="00315AF7"/>
    <w:rsid w:val="00316B30"/>
    <w:rsid w:val="003231E3"/>
    <w:rsid w:val="003602B8"/>
    <w:rsid w:val="00370F85"/>
    <w:rsid w:val="003A0445"/>
    <w:rsid w:val="003B2ABC"/>
    <w:rsid w:val="003C4567"/>
    <w:rsid w:val="003C6067"/>
    <w:rsid w:val="003C798E"/>
    <w:rsid w:val="003F5C9B"/>
    <w:rsid w:val="003F6AB1"/>
    <w:rsid w:val="003F7DB3"/>
    <w:rsid w:val="004041BE"/>
    <w:rsid w:val="004043F6"/>
    <w:rsid w:val="00411222"/>
    <w:rsid w:val="00423CDE"/>
    <w:rsid w:val="00424ACC"/>
    <w:rsid w:val="00440780"/>
    <w:rsid w:val="00465020"/>
    <w:rsid w:val="00476A40"/>
    <w:rsid w:val="00495532"/>
    <w:rsid w:val="004A14AC"/>
    <w:rsid w:val="004B478F"/>
    <w:rsid w:val="004D22DD"/>
    <w:rsid w:val="004D5549"/>
    <w:rsid w:val="00503A3B"/>
    <w:rsid w:val="00531ACD"/>
    <w:rsid w:val="00550897"/>
    <w:rsid w:val="00581F0B"/>
    <w:rsid w:val="00590E80"/>
    <w:rsid w:val="00593553"/>
    <w:rsid w:val="005978E9"/>
    <w:rsid w:val="005C1C99"/>
    <w:rsid w:val="005E228C"/>
    <w:rsid w:val="005E49A7"/>
    <w:rsid w:val="005E4B78"/>
    <w:rsid w:val="0062543C"/>
    <w:rsid w:val="0063074A"/>
    <w:rsid w:val="00637B57"/>
    <w:rsid w:val="00650FB1"/>
    <w:rsid w:val="00662480"/>
    <w:rsid w:val="006638CE"/>
    <w:rsid w:val="006A22B6"/>
    <w:rsid w:val="006A2620"/>
    <w:rsid w:val="006A35D1"/>
    <w:rsid w:val="006B0F93"/>
    <w:rsid w:val="006B3154"/>
    <w:rsid w:val="006D2F13"/>
    <w:rsid w:val="006E0EE2"/>
    <w:rsid w:val="006E17EF"/>
    <w:rsid w:val="006F22C2"/>
    <w:rsid w:val="006F4561"/>
    <w:rsid w:val="00723985"/>
    <w:rsid w:val="0072708F"/>
    <w:rsid w:val="007330E7"/>
    <w:rsid w:val="00735A1C"/>
    <w:rsid w:val="007368BD"/>
    <w:rsid w:val="00740300"/>
    <w:rsid w:val="00742293"/>
    <w:rsid w:val="007522A6"/>
    <w:rsid w:val="00752722"/>
    <w:rsid w:val="007671E4"/>
    <w:rsid w:val="00774B2D"/>
    <w:rsid w:val="007822E0"/>
    <w:rsid w:val="007849C0"/>
    <w:rsid w:val="00794D70"/>
    <w:rsid w:val="007A1F74"/>
    <w:rsid w:val="007B1A47"/>
    <w:rsid w:val="007E34CC"/>
    <w:rsid w:val="007F3762"/>
    <w:rsid w:val="007F3A29"/>
    <w:rsid w:val="008073C1"/>
    <w:rsid w:val="008273C9"/>
    <w:rsid w:val="00836BF2"/>
    <w:rsid w:val="00860B1E"/>
    <w:rsid w:val="008656E5"/>
    <w:rsid w:val="00874EA2"/>
    <w:rsid w:val="00882CE7"/>
    <w:rsid w:val="008D471F"/>
    <w:rsid w:val="008E5AF0"/>
    <w:rsid w:val="008F04A3"/>
    <w:rsid w:val="008F0F3C"/>
    <w:rsid w:val="008F6DB0"/>
    <w:rsid w:val="008F6E0E"/>
    <w:rsid w:val="0090344D"/>
    <w:rsid w:val="00945F42"/>
    <w:rsid w:val="00946FAA"/>
    <w:rsid w:val="009525CA"/>
    <w:rsid w:val="009561A3"/>
    <w:rsid w:val="00971424"/>
    <w:rsid w:val="00997918"/>
    <w:rsid w:val="009A6E75"/>
    <w:rsid w:val="009A78E7"/>
    <w:rsid w:val="009B76D4"/>
    <w:rsid w:val="009D4747"/>
    <w:rsid w:val="009E2B24"/>
    <w:rsid w:val="00A01264"/>
    <w:rsid w:val="00A13866"/>
    <w:rsid w:val="00A146E2"/>
    <w:rsid w:val="00A25636"/>
    <w:rsid w:val="00A366D6"/>
    <w:rsid w:val="00A4627B"/>
    <w:rsid w:val="00A67A8D"/>
    <w:rsid w:val="00A95D73"/>
    <w:rsid w:val="00A96FA6"/>
    <w:rsid w:val="00AA13B7"/>
    <w:rsid w:val="00AA1C51"/>
    <w:rsid w:val="00AA576E"/>
    <w:rsid w:val="00AB04D8"/>
    <w:rsid w:val="00AB2899"/>
    <w:rsid w:val="00AC35DA"/>
    <w:rsid w:val="00AC5293"/>
    <w:rsid w:val="00AE0A83"/>
    <w:rsid w:val="00AE3B6D"/>
    <w:rsid w:val="00AF4D0B"/>
    <w:rsid w:val="00AF52DC"/>
    <w:rsid w:val="00B02A28"/>
    <w:rsid w:val="00B12960"/>
    <w:rsid w:val="00B26E51"/>
    <w:rsid w:val="00B26EC9"/>
    <w:rsid w:val="00B32573"/>
    <w:rsid w:val="00B419AD"/>
    <w:rsid w:val="00B42551"/>
    <w:rsid w:val="00B76195"/>
    <w:rsid w:val="00B811ED"/>
    <w:rsid w:val="00BA2097"/>
    <w:rsid w:val="00BA2B65"/>
    <w:rsid w:val="00BA60F7"/>
    <w:rsid w:val="00BB3255"/>
    <w:rsid w:val="00BE6B3C"/>
    <w:rsid w:val="00BF3D33"/>
    <w:rsid w:val="00C01673"/>
    <w:rsid w:val="00C06009"/>
    <w:rsid w:val="00C06E97"/>
    <w:rsid w:val="00C24D2B"/>
    <w:rsid w:val="00C26938"/>
    <w:rsid w:val="00C35F01"/>
    <w:rsid w:val="00C43110"/>
    <w:rsid w:val="00C472E7"/>
    <w:rsid w:val="00C62379"/>
    <w:rsid w:val="00C644C7"/>
    <w:rsid w:val="00C748C5"/>
    <w:rsid w:val="00C81B43"/>
    <w:rsid w:val="00C910E1"/>
    <w:rsid w:val="00CA3E93"/>
    <w:rsid w:val="00CB2D77"/>
    <w:rsid w:val="00CC26EE"/>
    <w:rsid w:val="00CE72E0"/>
    <w:rsid w:val="00CF0E0B"/>
    <w:rsid w:val="00CF294A"/>
    <w:rsid w:val="00D15537"/>
    <w:rsid w:val="00D25480"/>
    <w:rsid w:val="00D260DA"/>
    <w:rsid w:val="00D3320A"/>
    <w:rsid w:val="00D44950"/>
    <w:rsid w:val="00D57227"/>
    <w:rsid w:val="00D64DDB"/>
    <w:rsid w:val="00D83BCC"/>
    <w:rsid w:val="00D94687"/>
    <w:rsid w:val="00DA005C"/>
    <w:rsid w:val="00DA2895"/>
    <w:rsid w:val="00DA5D77"/>
    <w:rsid w:val="00DC6327"/>
    <w:rsid w:val="00DF1636"/>
    <w:rsid w:val="00DF4AFA"/>
    <w:rsid w:val="00DF5E5D"/>
    <w:rsid w:val="00E02560"/>
    <w:rsid w:val="00E07DBB"/>
    <w:rsid w:val="00E14BBA"/>
    <w:rsid w:val="00E44CD8"/>
    <w:rsid w:val="00E45DBD"/>
    <w:rsid w:val="00E65F92"/>
    <w:rsid w:val="00E8196D"/>
    <w:rsid w:val="00E83187"/>
    <w:rsid w:val="00EA2132"/>
    <w:rsid w:val="00EC27FB"/>
    <w:rsid w:val="00EC7DF6"/>
    <w:rsid w:val="00ED7287"/>
    <w:rsid w:val="00EE6F20"/>
    <w:rsid w:val="00EF67DE"/>
    <w:rsid w:val="00F0322D"/>
    <w:rsid w:val="00F066C5"/>
    <w:rsid w:val="00F32D76"/>
    <w:rsid w:val="00F334EC"/>
    <w:rsid w:val="00F355B9"/>
    <w:rsid w:val="00F419A4"/>
    <w:rsid w:val="00F546E3"/>
    <w:rsid w:val="00F5750F"/>
    <w:rsid w:val="00F6587F"/>
    <w:rsid w:val="00F679F9"/>
    <w:rsid w:val="00F734A0"/>
    <w:rsid w:val="00F74A0F"/>
    <w:rsid w:val="00F9763D"/>
    <w:rsid w:val="00FB2189"/>
    <w:rsid w:val="00FB4D56"/>
    <w:rsid w:val="00FB5BCF"/>
    <w:rsid w:val="00FC1D89"/>
    <w:rsid w:val="00FC1F81"/>
    <w:rsid w:val="00FF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FDE4BA"/>
  <w15:docId w15:val="{1C62DCED-0728-49F3-AA89-72248F0C3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4041BE"/>
  </w:style>
  <w:style w:type="paragraph" w:styleId="Nadpis1">
    <w:name w:val="heading 1"/>
    <w:basedOn w:val="Normln"/>
    <w:next w:val="Normln"/>
    <w:qFormat/>
    <w:rsid w:val="004041BE"/>
    <w:pPr>
      <w:keepNext/>
      <w:jc w:val="center"/>
      <w:outlineLvl w:val="0"/>
    </w:pPr>
    <w:rPr>
      <w:rFonts w:ascii="Comic Sans MS" w:hAnsi="Comic Sans MS"/>
      <w:sz w:val="24"/>
    </w:rPr>
  </w:style>
  <w:style w:type="paragraph" w:styleId="Nadpis2">
    <w:name w:val="heading 2"/>
    <w:basedOn w:val="Normln"/>
    <w:next w:val="Normln"/>
    <w:qFormat/>
    <w:rsid w:val="004041BE"/>
    <w:pPr>
      <w:keepNext/>
      <w:jc w:val="both"/>
      <w:outlineLvl w:val="1"/>
    </w:pPr>
    <w:rPr>
      <w:rFonts w:ascii="Comic Sans MS" w:hAnsi="Comic Sans MS"/>
      <w:sz w:val="24"/>
      <w:u w:val="single"/>
    </w:rPr>
  </w:style>
  <w:style w:type="paragraph" w:styleId="Nadpis3">
    <w:name w:val="heading 3"/>
    <w:basedOn w:val="Normln"/>
    <w:next w:val="Normln"/>
    <w:qFormat/>
    <w:rsid w:val="004041BE"/>
    <w:pPr>
      <w:keepNext/>
      <w:jc w:val="both"/>
      <w:outlineLvl w:val="2"/>
    </w:pPr>
    <w:rPr>
      <w:rFonts w:ascii="Comic Sans MS" w:hAnsi="Comic Sans MS"/>
      <w:sz w:val="36"/>
    </w:rPr>
  </w:style>
  <w:style w:type="paragraph" w:styleId="Nadpis4">
    <w:name w:val="heading 4"/>
    <w:basedOn w:val="Normln"/>
    <w:next w:val="Normln"/>
    <w:qFormat/>
    <w:rsid w:val="004041BE"/>
    <w:pPr>
      <w:keepNext/>
      <w:jc w:val="center"/>
      <w:outlineLvl w:val="3"/>
    </w:pPr>
    <w:rPr>
      <w:b/>
      <w:bCs/>
      <w:sz w:val="36"/>
    </w:rPr>
  </w:style>
  <w:style w:type="paragraph" w:styleId="Nadpis5">
    <w:name w:val="heading 5"/>
    <w:basedOn w:val="Normln"/>
    <w:next w:val="Normln"/>
    <w:qFormat/>
    <w:rsid w:val="004041BE"/>
    <w:pPr>
      <w:keepNext/>
      <w:jc w:val="center"/>
      <w:outlineLvl w:val="4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4041BE"/>
    <w:pPr>
      <w:jc w:val="center"/>
    </w:pPr>
    <w:rPr>
      <w:rFonts w:ascii="Comic Sans MS" w:hAnsi="Comic Sans MS"/>
      <w:b/>
      <w:sz w:val="40"/>
      <w:u w:val="single"/>
    </w:rPr>
  </w:style>
  <w:style w:type="paragraph" w:styleId="Zkladntext">
    <w:name w:val="Body Text"/>
    <w:basedOn w:val="Normln"/>
    <w:rsid w:val="004041BE"/>
    <w:pPr>
      <w:jc w:val="both"/>
    </w:pPr>
    <w:rPr>
      <w:rFonts w:ascii="Comic Sans MS" w:hAnsi="Comic Sans MS"/>
      <w:sz w:val="24"/>
    </w:rPr>
  </w:style>
  <w:style w:type="paragraph" w:styleId="Zkladntextodsazen">
    <w:name w:val="Body Text Indent"/>
    <w:basedOn w:val="Normln"/>
    <w:rsid w:val="004041BE"/>
    <w:pPr>
      <w:ind w:left="2832" w:firstLine="3"/>
      <w:jc w:val="both"/>
    </w:pPr>
    <w:rPr>
      <w:sz w:val="24"/>
    </w:rPr>
  </w:style>
  <w:style w:type="character" w:styleId="Hypertextovodkaz">
    <w:name w:val="Hyperlink"/>
    <w:basedOn w:val="Standardnpsmoodstavce"/>
    <w:rsid w:val="00B76195"/>
    <w:rPr>
      <w:color w:val="0000FF"/>
      <w:u w:val="single"/>
    </w:rPr>
  </w:style>
  <w:style w:type="table" w:styleId="Mkatabulky">
    <w:name w:val="Table Grid"/>
    <w:basedOn w:val="Normlntabulka"/>
    <w:rsid w:val="00AF5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rsid w:val="00DA5D7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A5D77"/>
  </w:style>
  <w:style w:type="paragraph" w:styleId="Zhlav">
    <w:name w:val="header"/>
    <w:basedOn w:val="Normln"/>
    <w:rsid w:val="00E07DBB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A1386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D2F1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1D2CC5"/>
  </w:style>
  <w:style w:type="paragraph" w:styleId="Odstavecseseznamem">
    <w:name w:val="List Paragraph"/>
    <w:basedOn w:val="Normln"/>
    <w:uiPriority w:val="34"/>
    <w:qFormat/>
    <w:rsid w:val="000910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pekny@volny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f%20Mooz\Desktop\vzor_propozice.AB%20&#8211;%20kopie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DAF5F-7581-42F0-A6F0-F2ED75100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vzor_propozice.AB – kopie.dotx</Template>
  <TotalTime>147</TotalTime>
  <Pages>4</Pages>
  <Words>990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Dům dětí a mládeže, Palackého 418, 537 01, Chrudim,tel</vt:lpstr>
    </vt:vector>
  </TitlesOfParts>
  <Company/>
  <LinksUpToDate>false</LinksUpToDate>
  <CharactersWithSpaces>6823</CharactersWithSpaces>
  <SharedDoc>false</SharedDoc>
  <HLinks>
    <vt:vector size="12" baseType="variant">
      <vt:variant>
        <vt:i4>22347893</vt:i4>
      </vt:variant>
      <vt:variant>
        <vt:i4>-1</vt:i4>
      </vt:variant>
      <vt:variant>
        <vt:i4>1027</vt:i4>
      </vt:variant>
      <vt:variant>
        <vt:i4>4</vt:i4>
      </vt:variant>
      <vt:variant>
        <vt:lpwstr>C:\Users\reditel\Desktop\dokumenty.skola\Mail\Ašsk\01propozice\08-09\uvodcz.htm</vt:lpwstr>
      </vt:variant>
      <vt:variant>
        <vt:lpwstr/>
      </vt:variant>
      <vt:variant>
        <vt:i4>4391005</vt:i4>
      </vt:variant>
      <vt:variant>
        <vt:i4>-1</vt:i4>
      </vt:variant>
      <vt:variant>
        <vt:i4>1027</vt:i4>
      </vt:variant>
      <vt:variant>
        <vt:i4>1</vt:i4>
      </vt:variant>
      <vt:variant>
        <vt:lpwstr>http://www.molten.cz/pictures/logomolten.gif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Dům dětí a mládeže, Palackého 418, 537 01, Chrudim,tel</dc:title>
  <dc:subject/>
  <dc:creator>Josef Mooz</dc:creator>
  <cp:keywords/>
  <dc:description/>
  <cp:lastModifiedBy>Pěkný Václav</cp:lastModifiedBy>
  <cp:revision>83</cp:revision>
  <cp:lastPrinted>2018-01-30T20:42:00Z</cp:lastPrinted>
  <dcterms:created xsi:type="dcterms:W3CDTF">2018-01-27T21:59:00Z</dcterms:created>
  <dcterms:modified xsi:type="dcterms:W3CDTF">2020-02-09T10:15:00Z</dcterms:modified>
</cp:coreProperties>
</file>