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FDE4BB" w14:textId="2BB7DDD0" w:rsidR="00BA2B65" w:rsidRPr="000D1AC8" w:rsidRDefault="00802027">
      <w:pPr>
        <w:pStyle w:val="Nadpis1"/>
        <w:rPr>
          <w:b/>
          <w:sz w:val="48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3EE2D3E1" wp14:editId="3775AE0B">
            <wp:simplePos x="0" y="0"/>
            <wp:positionH relativeFrom="margin">
              <wp:posOffset>0</wp:posOffset>
            </wp:positionH>
            <wp:positionV relativeFrom="paragraph">
              <wp:posOffset>161925</wp:posOffset>
            </wp:positionV>
            <wp:extent cx="1105535" cy="1252220"/>
            <wp:effectExtent l="0" t="0" r="0" b="508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SL škol_bez ročníku-fi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5535" cy="1252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38E1">
        <w:rPr>
          <w:noProof/>
        </w:rPr>
        <w:drawing>
          <wp:anchor distT="0" distB="0" distL="114300" distR="114300" simplePos="0" relativeHeight="251666432" behindDoc="0" locked="0" layoutInCell="1" allowOverlap="1" wp14:anchorId="0445A7E9" wp14:editId="30964D42">
            <wp:simplePos x="0" y="0"/>
            <wp:positionH relativeFrom="margin">
              <wp:posOffset>5166360</wp:posOffset>
            </wp:positionH>
            <wp:positionV relativeFrom="paragraph">
              <wp:posOffset>299720</wp:posOffset>
            </wp:positionV>
            <wp:extent cx="1089660" cy="112723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_ddmul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660" cy="1127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2B65" w:rsidRPr="000D1AC8">
        <w:rPr>
          <w:b/>
          <w:sz w:val="48"/>
        </w:rPr>
        <w:t>PROPOZICE</w:t>
      </w:r>
    </w:p>
    <w:p w14:paraId="62FDE4BC" w14:textId="3AE08A85" w:rsidR="00BA2B65" w:rsidRPr="00C87371" w:rsidRDefault="00F04EC1">
      <w:pPr>
        <w:jc w:val="center"/>
        <w:rPr>
          <w:b/>
          <w:sz w:val="36"/>
          <w:szCs w:val="36"/>
        </w:rPr>
      </w:pPr>
      <w:r w:rsidRPr="00AF52DC">
        <w:rPr>
          <w:b/>
          <w:sz w:val="32"/>
        </w:rPr>
        <w:t>Krajské finále</w:t>
      </w:r>
      <w:r>
        <w:rPr>
          <w:b/>
          <w:sz w:val="32"/>
        </w:rPr>
        <w:t xml:space="preserve"> S</w:t>
      </w:r>
      <w:r w:rsidR="00802027">
        <w:rPr>
          <w:b/>
          <w:sz w:val="32"/>
        </w:rPr>
        <w:t>LŠ</w:t>
      </w:r>
      <w:r w:rsidR="00F814CA">
        <w:rPr>
          <w:b/>
          <w:sz w:val="32"/>
        </w:rPr>
        <w:t xml:space="preserve"> </w:t>
      </w:r>
      <w:r>
        <w:rPr>
          <w:b/>
          <w:sz w:val="32"/>
        </w:rPr>
        <w:t>ve florbalu</w:t>
      </w:r>
    </w:p>
    <w:p w14:paraId="62FDE4BD" w14:textId="4ABDE76F" w:rsidR="00BA2B65" w:rsidRDefault="00BA2B65">
      <w:pPr>
        <w:pStyle w:val="Nadpis1"/>
        <w:rPr>
          <w:b/>
          <w:caps/>
          <w:sz w:val="6"/>
        </w:rPr>
      </w:pPr>
    </w:p>
    <w:p w14:paraId="62FDE4BE" w14:textId="37EA0303" w:rsidR="00BA2B65" w:rsidRDefault="00AF52DC">
      <w:pPr>
        <w:pStyle w:val="Nadpis4"/>
      </w:pPr>
      <w:r>
        <w:t xml:space="preserve">kategorie </w:t>
      </w:r>
      <w:r w:rsidR="007F4D37">
        <w:t>V</w:t>
      </w:r>
      <w:r w:rsidR="006A22B6">
        <w:t xml:space="preserve">. </w:t>
      </w:r>
      <w:r w:rsidR="00C87371">
        <w:t>dívky</w:t>
      </w:r>
    </w:p>
    <w:p w14:paraId="62FDE4BF" w14:textId="77777777" w:rsidR="00BA2B65" w:rsidRDefault="00BA2B65">
      <w:pPr>
        <w:jc w:val="center"/>
        <w:rPr>
          <w:b/>
          <w:sz w:val="6"/>
        </w:rPr>
      </w:pPr>
    </w:p>
    <w:p w14:paraId="62FDE4C0" w14:textId="6340BBD0" w:rsidR="00BA2B65" w:rsidRDefault="007B1A47">
      <w:pPr>
        <w:pBdr>
          <w:bottom w:val="single" w:sz="12" w:space="1" w:color="auto"/>
        </w:pBdr>
        <w:jc w:val="center"/>
        <w:rPr>
          <w:b/>
          <w:sz w:val="40"/>
        </w:rPr>
      </w:pPr>
      <w:r>
        <w:rPr>
          <w:b/>
          <w:sz w:val="40"/>
        </w:rPr>
        <w:t>Teplice</w:t>
      </w:r>
      <w:r w:rsidR="00BA60F7">
        <w:rPr>
          <w:b/>
          <w:sz w:val="40"/>
        </w:rPr>
        <w:t>:</w:t>
      </w:r>
      <w:r w:rsidR="00BA2B65">
        <w:rPr>
          <w:b/>
          <w:sz w:val="40"/>
        </w:rPr>
        <w:t xml:space="preserve"> </w:t>
      </w:r>
      <w:r>
        <w:rPr>
          <w:b/>
          <w:sz w:val="40"/>
        </w:rPr>
        <w:t>úterý</w:t>
      </w:r>
      <w:r w:rsidR="00BA60F7">
        <w:rPr>
          <w:b/>
          <w:sz w:val="40"/>
        </w:rPr>
        <w:t xml:space="preserve"> </w:t>
      </w:r>
      <w:r w:rsidR="00263544">
        <w:rPr>
          <w:b/>
          <w:sz w:val="40"/>
        </w:rPr>
        <w:t>1</w:t>
      </w:r>
      <w:r w:rsidR="00F814CA">
        <w:rPr>
          <w:b/>
          <w:sz w:val="40"/>
        </w:rPr>
        <w:t>7</w:t>
      </w:r>
      <w:r w:rsidR="00BA2B65">
        <w:rPr>
          <w:b/>
          <w:sz w:val="40"/>
        </w:rPr>
        <w:t>.</w:t>
      </w:r>
      <w:r w:rsidR="00BA60F7">
        <w:rPr>
          <w:b/>
          <w:sz w:val="40"/>
        </w:rPr>
        <w:t xml:space="preserve"> </w:t>
      </w:r>
      <w:r w:rsidR="00F814CA">
        <w:rPr>
          <w:b/>
          <w:sz w:val="40"/>
        </w:rPr>
        <w:t>března</w:t>
      </w:r>
      <w:r w:rsidR="00BA2B65">
        <w:rPr>
          <w:b/>
          <w:sz w:val="40"/>
        </w:rPr>
        <w:t xml:space="preserve"> 20</w:t>
      </w:r>
      <w:r w:rsidR="0094313F">
        <w:rPr>
          <w:b/>
          <w:sz w:val="40"/>
        </w:rPr>
        <w:t>20</w:t>
      </w:r>
    </w:p>
    <w:p w14:paraId="62FDE4C2" w14:textId="77777777" w:rsidR="00AF52DC" w:rsidRPr="00AF52DC" w:rsidRDefault="00AF52DC">
      <w:pPr>
        <w:pBdr>
          <w:bottom w:val="single" w:sz="12" w:space="1" w:color="auto"/>
        </w:pBdr>
        <w:jc w:val="center"/>
        <w:rPr>
          <w:b/>
        </w:rPr>
      </w:pPr>
    </w:p>
    <w:p w14:paraId="62FDE4C3" w14:textId="77777777" w:rsidR="00AF52DC" w:rsidRPr="00C26938" w:rsidRDefault="00AF52DC" w:rsidP="00531ACD">
      <w:pPr>
        <w:numPr>
          <w:ilvl w:val="0"/>
          <w:numId w:val="34"/>
        </w:numPr>
        <w:spacing w:before="240" w:after="240"/>
        <w:rPr>
          <w:b/>
          <w:caps/>
          <w:sz w:val="24"/>
          <w:u w:val="single"/>
        </w:rPr>
      </w:pPr>
      <w:r w:rsidRPr="00C26938">
        <w:rPr>
          <w:b/>
          <w:caps/>
          <w:sz w:val="24"/>
          <w:u w:val="single"/>
        </w:rPr>
        <w:t>Všeobecná ustanovení</w:t>
      </w:r>
    </w:p>
    <w:tbl>
      <w:tblPr>
        <w:tblStyle w:val="Mkatabulky"/>
        <w:tblW w:w="0" w:type="auto"/>
        <w:tblCellMar>
          <w:top w:w="57" w:type="dxa"/>
        </w:tblCellMar>
        <w:tblLook w:val="01E0" w:firstRow="1" w:lastRow="1" w:firstColumn="1" w:lastColumn="1" w:noHBand="0" w:noVBand="0"/>
      </w:tblPr>
      <w:tblGrid>
        <w:gridCol w:w="2547"/>
        <w:gridCol w:w="7307"/>
      </w:tblGrid>
      <w:tr w:rsidR="00E9434B" w14:paraId="62FDE4C6" w14:textId="77777777" w:rsidTr="00690723">
        <w:tc>
          <w:tcPr>
            <w:tcW w:w="2547" w:type="dxa"/>
          </w:tcPr>
          <w:p w14:paraId="62FDE4C4" w14:textId="278E1A99" w:rsidR="00E9434B" w:rsidRPr="00F32D76" w:rsidRDefault="00E9434B" w:rsidP="00E9434B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t>Pořadatel:</w:t>
            </w:r>
          </w:p>
        </w:tc>
        <w:tc>
          <w:tcPr>
            <w:tcW w:w="7307" w:type="dxa"/>
            <w:vAlign w:val="center"/>
          </w:tcPr>
          <w:p w14:paraId="34B9F2B7" w14:textId="77777777" w:rsidR="00E9434B" w:rsidRDefault="00E9434B" w:rsidP="00E9434B">
            <w:pPr>
              <w:spacing w:before="120"/>
              <w:rPr>
                <w:sz w:val="24"/>
                <w:szCs w:val="24"/>
              </w:rPr>
            </w:pPr>
            <w:r w:rsidRPr="009C1147">
              <w:rPr>
                <w:sz w:val="24"/>
                <w:szCs w:val="24"/>
              </w:rPr>
              <w:t>Dům dětí a mládeže a ZpDVPP, Ústí nad Labem, p.o.</w:t>
            </w:r>
            <w:r>
              <w:rPr>
                <w:sz w:val="24"/>
                <w:szCs w:val="24"/>
              </w:rPr>
              <w:t xml:space="preserve">, </w:t>
            </w:r>
          </w:p>
          <w:p w14:paraId="62FDE4C5" w14:textId="5CA12813" w:rsidR="00E9434B" w:rsidRPr="00F32D76" w:rsidRDefault="00E9434B" w:rsidP="00E9434B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Krajská rada AŠSK Ústeckého kraje</w:t>
            </w:r>
          </w:p>
        </w:tc>
      </w:tr>
      <w:tr w:rsidR="0063074A" w14:paraId="62FDE4CA" w14:textId="77777777" w:rsidTr="00690723">
        <w:tc>
          <w:tcPr>
            <w:tcW w:w="2547" w:type="dxa"/>
          </w:tcPr>
          <w:p w14:paraId="62FDE4C7" w14:textId="67CB0DAC" w:rsidR="0063074A" w:rsidRPr="00F32D76" w:rsidRDefault="0063074A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t>Termín konání:</w:t>
            </w:r>
          </w:p>
        </w:tc>
        <w:tc>
          <w:tcPr>
            <w:tcW w:w="7307" w:type="dxa"/>
          </w:tcPr>
          <w:p w14:paraId="62FDE4C8" w14:textId="13FC1501" w:rsidR="0063074A" w:rsidRPr="00003D2D" w:rsidRDefault="007B1A47" w:rsidP="00AC35DA">
            <w:pPr>
              <w:spacing w:before="120"/>
              <w:rPr>
                <w:b/>
                <w:sz w:val="24"/>
                <w:szCs w:val="24"/>
              </w:rPr>
            </w:pPr>
            <w:r w:rsidRPr="00003D2D">
              <w:rPr>
                <w:b/>
                <w:sz w:val="24"/>
                <w:szCs w:val="24"/>
              </w:rPr>
              <w:t>Úterý</w:t>
            </w:r>
            <w:r w:rsidR="0014448B" w:rsidRPr="00003D2D">
              <w:rPr>
                <w:b/>
                <w:sz w:val="24"/>
                <w:szCs w:val="24"/>
              </w:rPr>
              <w:t xml:space="preserve"> </w:t>
            </w:r>
            <w:r w:rsidR="002B6575">
              <w:rPr>
                <w:b/>
                <w:sz w:val="24"/>
                <w:szCs w:val="24"/>
              </w:rPr>
              <w:t>1</w:t>
            </w:r>
            <w:r w:rsidR="0094313F">
              <w:rPr>
                <w:b/>
                <w:sz w:val="24"/>
                <w:szCs w:val="24"/>
              </w:rPr>
              <w:t>7</w:t>
            </w:r>
            <w:r w:rsidR="0063074A" w:rsidRPr="00003D2D">
              <w:rPr>
                <w:b/>
                <w:sz w:val="24"/>
                <w:szCs w:val="24"/>
              </w:rPr>
              <w:t>.</w:t>
            </w:r>
            <w:r w:rsidR="00EF67DE" w:rsidRPr="00003D2D">
              <w:rPr>
                <w:b/>
                <w:sz w:val="24"/>
                <w:szCs w:val="24"/>
              </w:rPr>
              <w:t xml:space="preserve"> </w:t>
            </w:r>
            <w:r w:rsidR="0094313F">
              <w:rPr>
                <w:b/>
                <w:sz w:val="24"/>
                <w:szCs w:val="24"/>
              </w:rPr>
              <w:t>března</w:t>
            </w:r>
            <w:r w:rsidR="00EF67DE" w:rsidRPr="00003D2D">
              <w:rPr>
                <w:b/>
                <w:sz w:val="24"/>
                <w:szCs w:val="24"/>
              </w:rPr>
              <w:t xml:space="preserve"> </w:t>
            </w:r>
            <w:r w:rsidR="0063074A" w:rsidRPr="00003D2D">
              <w:rPr>
                <w:b/>
                <w:sz w:val="24"/>
                <w:szCs w:val="24"/>
              </w:rPr>
              <w:t>20</w:t>
            </w:r>
            <w:r w:rsidR="00B94966">
              <w:rPr>
                <w:b/>
                <w:sz w:val="24"/>
                <w:szCs w:val="24"/>
              </w:rPr>
              <w:t>20</w:t>
            </w:r>
          </w:p>
          <w:p w14:paraId="62FDE4C9" w14:textId="33539C97" w:rsidR="0063074A" w:rsidRPr="00F32D76" w:rsidRDefault="0063074A" w:rsidP="00AC35DA">
            <w:pPr>
              <w:spacing w:after="120"/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>zahájení v </w:t>
            </w:r>
            <w:r w:rsidR="00684BEA">
              <w:rPr>
                <w:sz w:val="24"/>
                <w:szCs w:val="24"/>
              </w:rPr>
              <w:t>8</w:t>
            </w:r>
            <w:r w:rsidRPr="00F32D76">
              <w:rPr>
                <w:sz w:val="24"/>
                <w:szCs w:val="24"/>
              </w:rPr>
              <w:t>,</w:t>
            </w:r>
            <w:r w:rsidR="007234D8">
              <w:rPr>
                <w:sz w:val="24"/>
                <w:szCs w:val="24"/>
              </w:rPr>
              <w:t>3</w:t>
            </w:r>
            <w:r w:rsidRPr="00F32D76">
              <w:rPr>
                <w:sz w:val="24"/>
                <w:szCs w:val="24"/>
              </w:rPr>
              <w:t>0 hodin</w:t>
            </w:r>
          </w:p>
        </w:tc>
      </w:tr>
      <w:tr w:rsidR="0063074A" w14:paraId="62FDE4CD" w14:textId="77777777" w:rsidTr="00690723">
        <w:tc>
          <w:tcPr>
            <w:tcW w:w="2547" w:type="dxa"/>
          </w:tcPr>
          <w:p w14:paraId="62FDE4CB" w14:textId="72CAD14A" w:rsidR="0063074A" w:rsidRPr="00F32D76" w:rsidRDefault="0063074A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t>Místo konání:</w:t>
            </w:r>
          </w:p>
        </w:tc>
        <w:tc>
          <w:tcPr>
            <w:tcW w:w="7307" w:type="dxa"/>
          </w:tcPr>
          <w:p w14:paraId="62FDE4CC" w14:textId="2B626935" w:rsidR="0063074A" w:rsidRPr="00F32D76" w:rsidRDefault="007B1A47" w:rsidP="00AC35DA">
            <w:pPr>
              <w:spacing w:before="120" w:after="120"/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 xml:space="preserve">Sportovní hala Teplice, </w:t>
            </w:r>
            <w:r w:rsidR="00F32D76" w:rsidRPr="00F32D76">
              <w:rPr>
                <w:sz w:val="24"/>
                <w:szCs w:val="24"/>
              </w:rPr>
              <w:t>Na Stínadlech 3280, 415 01 Teplice</w:t>
            </w:r>
          </w:p>
        </w:tc>
      </w:tr>
      <w:tr w:rsidR="0063074A" w14:paraId="62FDE4D0" w14:textId="77777777" w:rsidTr="00690723">
        <w:tc>
          <w:tcPr>
            <w:tcW w:w="2547" w:type="dxa"/>
          </w:tcPr>
          <w:p w14:paraId="62FDE4CE" w14:textId="65BEBB5F" w:rsidR="0063074A" w:rsidRPr="00F32D76" w:rsidRDefault="0063074A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t>Účastníci:</w:t>
            </w:r>
          </w:p>
        </w:tc>
        <w:tc>
          <w:tcPr>
            <w:tcW w:w="7307" w:type="dxa"/>
          </w:tcPr>
          <w:p w14:paraId="62FDE4CF" w14:textId="3CE3BF1C" w:rsidR="0063074A" w:rsidRPr="00F32D76" w:rsidRDefault="0063074A" w:rsidP="0014448B">
            <w:pPr>
              <w:spacing w:before="120" w:after="120"/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>Vítězové okresních kol Ústeckého kraje</w:t>
            </w:r>
            <w:r w:rsidR="00EF67DE" w:rsidRPr="00F32D76">
              <w:rPr>
                <w:sz w:val="24"/>
                <w:szCs w:val="24"/>
              </w:rPr>
              <w:t>. Z každého</w:t>
            </w:r>
            <w:r w:rsidRPr="00F32D76">
              <w:rPr>
                <w:sz w:val="24"/>
                <w:szCs w:val="24"/>
              </w:rPr>
              <w:t xml:space="preserve"> </w:t>
            </w:r>
            <w:r w:rsidR="001D2CC5" w:rsidRPr="00F32D76">
              <w:rPr>
                <w:sz w:val="24"/>
                <w:szCs w:val="24"/>
              </w:rPr>
              <w:t>okresu startuje</w:t>
            </w:r>
            <w:r w:rsidRPr="00F32D76">
              <w:rPr>
                <w:sz w:val="24"/>
                <w:szCs w:val="24"/>
              </w:rPr>
              <w:t xml:space="preserve"> v da</w:t>
            </w:r>
            <w:r w:rsidR="00003D2D">
              <w:rPr>
                <w:sz w:val="24"/>
                <w:szCs w:val="24"/>
              </w:rPr>
              <w:t>né kategorii jedno</w:t>
            </w:r>
            <w:r w:rsidR="00F32D76" w:rsidRPr="00F32D76">
              <w:rPr>
                <w:sz w:val="24"/>
                <w:szCs w:val="24"/>
              </w:rPr>
              <w:t xml:space="preserve"> družstvo</w:t>
            </w:r>
            <w:r w:rsidR="0014448B" w:rsidRPr="00F32D76">
              <w:rPr>
                <w:sz w:val="24"/>
                <w:szCs w:val="24"/>
              </w:rPr>
              <w:t xml:space="preserve"> děvčat</w:t>
            </w:r>
            <w:r w:rsidRPr="00F32D76">
              <w:rPr>
                <w:sz w:val="24"/>
                <w:szCs w:val="24"/>
              </w:rPr>
              <w:t xml:space="preserve">. </w:t>
            </w:r>
            <w:r w:rsidR="00F32D76" w:rsidRPr="00F32D76">
              <w:rPr>
                <w:sz w:val="24"/>
                <w:szCs w:val="24"/>
              </w:rPr>
              <w:t>Družstvo má maximálně 15 hráček a 2 vedoucí. Vedoucí družstva musí být v pracovně právním vztahu se školou a zároveň starší 18 let.</w:t>
            </w:r>
          </w:p>
        </w:tc>
      </w:tr>
      <w:tr w:rsidR="002A7608" w14:paraId="62FDE4DB" w14:textId="77777777" w:rsidTr="00690723">
        <w:tc>
          <w:tcPr>
            <w:tcW w:w="2547" w:type="dxa"/>
          </w:tcPr>
          <w:p w14:paraId="62FDE4D1" w14:textId="72911B4A" w:rsidR="002A7608" w:rsidRPr="00F32D76" w:rsidRDefault="002A7608" w:rsidP="002A7608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773DD5A7" wp14:editId="16D2B8A9">
                  <wp:simplePos x="0" y="0"/>
                  <wp:positionH relativeFrom="page">
                    <wp:posOffset>123190</wp:posOffset>
                  </wp:positionH>
                  <wp:positionV relativeFrom="paragraph">
                    <wp:posOffset>810260</wp:posOffset>
                  </wp:positionV>
                  <wp:extent cx="1241254" cy="1470660"/>
                  <wp:effectExtent l="0" t="0" r="0" b="0"/>
                  <wp:wrapNone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florbal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1254" cy="1470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32D76">
              <w:rPr>
                <w:b/>
                <w:sz w:val="24"/>
                <w:szCs w:val="24"/>
              </w:rPr>
              <w:t>Kategorie:</w:t>
            </w:r>
          </w:p>
        </w:tc>
        <w:tc>
          <w:tcPr>
            <w:tcW w:w="7307" w:type="dxa"/>
          </w:tcPr>
          <w:p w14:paraId="64D4E84C" w14:textId="77777777" w:rsidR="002A7608" w:rsidRPr="000C6FA2" w:rsidRDefault="002A7608" w:rsidP="002A7608">
            <w:pPr>
              <w:spacing w:before="120"/>
              <w:rPr>
                <w:sz w:val="24"/>
                <w:szCs w:val="24"/>
              </w:rPr>
            </w:pPr>
            <w:r w:rsidRPr="00E10A61">
              <w:rPr>
                <w:b/>
                <w:sz w:val="24"/>
                <w:szCs w:val="24"/>
              </w:rPr>
              <w:t>kategorie V.</w:t>
            </w:r>
            <w:r w:rsidRPr="00E10A61">
              <w:rPr>
                <w:sz w:val="24"/>
                <w:szCs w:val="24"/>
              </w:rPr>
              <w:t xml:space="preserve"> - </w:t>
            </w:r>
            <w:r w:rsidRPr="000C6FA2">
              <w:rPr>
                <w:sz w:val="24"/>
                <w:szCs w:val="24"/>
              </w:rPr>
              <w:t>studenti střední školy a příslušné ročníky víceletých gymnázií</w:t>
            </w:r>
          </w:p>
          <w:p w14:paraId="56E0975B" w14:textId="77777777" w:rsidR="002A7608" w:rsidRPr="000C6FA2" w:rsidRDefault="002A7608" w:rsidP="002A7608">
            <w:pPr>
              <w:spacing w:before="120"/>
              <w:rPr>
                <w:sz w:val="24"/>
                <w:szCs w:val="24"/>
              </w:rPr>
            </w:pPr>
            <w:r w:rsidRPr="000C6FA2">
              <w:rPr>
                <w:sz w:val="24"/>
                <w:szCs w:val="24"/>
              </w:rPr>
              <w:t>Pro účast družstva v soutěži je nutné splnit tyto podmínky:</w:t>
            </w:r>
          </w:p>
          <w:p w14:paraId="011B5F8B" w14:textId="77777777" w:rsidR="002A7608" w:rsidRPr="000C6FA2" w:rsidRDefault="002A7608" w:rsidP="002A7608">
            <w:pPr>
              <w:rPr>
                <w:sz w:val="24"/>
                <w:szCs w:val="24"/>
              </w:rPr>
            </w:pPr>
            <w:r w:rsidRPr="000C6FA2">
              <w:rPr>
                <w:sz w:val="24"/>
                <w:szCs w:val="24"/>
              </w:rPr>
              <w:t>1. Družstvo je složeno z žáků jedné školy.</w:t>
            </w:r>
          </w:p>
          <w:p w14:paraId="122D170A" w14:textId="77777777" w:rsidR="002A7608" w:rsidRPr="000C6FA2" w:rsidRDefault="002A7608" w:rsidP="002A7608">
            <w:pPr>
              <w:rPr>
                <w:sz w:val="24"/>
                <w:szCs w:val="24"/>
              </w:rPr>
            </w:pPr>
            <w:r w:rsidRPr="000C6FA2">
              <w:rPr>
                <w:sz w:val="24"/>
                <w:szCs w:val="24"/>
              </w:rPr>
              <w:t>2. Členové družstva musí odpovídat stupněm školy vyhlášené soutěži.</w:t>
            </w:r>
          </w:p>
          <w:p w14:paraId="66D98F4E" w14:textId="77777777" w:rsidR="002A7608" w:rsidRPr="000C6FA2" w:rsidRDefault="002A7608" w:rsidP="002A7608">
            <w:pPr>
              <w:rPr>
                <w:sz w:val="24"/>
                <w:szCs w:val="24"/>
              </w:rPr>
            </w:pPr>
            <w:r w:rsidRPr="000C6FA2">
              <w:rPr>
                <w:sz w:val="24"/>
                <w:szCs w:val="24"/>
              </w:rPr>
              <w:t xml:space="preserve">Všechny podmínky musí být splněny zároveň. </w:t>
            </w:r>
          </w:p>
          <w:p w14:paraId="435BA347" w14:textId="77777777" w:rsidR="002A7608" w:rsidRPr="009725BC" w:rsidRDefault="002A7608" w:rsidP="002A7608">
            <w:pPr>
              <w:rPr>
                <w:b/>
                <w:bCs/>
                <w:sz w:val="24"/>
                <w:szCs w:val="24"/>
              </w:rPr>
            </w:pPr>
            <w:r w:rsidRPr="009725BC">
              <w:rPr>
                <w:b/>
                <w:bCs/>
                <w:sz w:val="24"/>
                <w:szCs w:val="24"/>
              </w:rPr>
              <w:t>Start mladších žáků za starší není povolen od krajských kol výše.</w:t>
            </w:r>
          </w:p>
          <w:p w14:paraId="2D93A739" w14:textId="77777777" w:rsidR="002A7608" w:rsidRPr="000C6FA2" w:rsidRDefault="002A7608" w:rsidP="002A7608">
            <w:pPr>
              <w:spacing w:before="120"/>
              <w:rPr>
                <w:sz w:val="24"/>
                <w:szCs w:val="24"/>
              </w:rPr>
            </w:pPr>
            <w:r w:rsidRPr="009725BC">
              <w:rPr>
                <w:b/>
                <w:bCs/>
                <w:sz w:val="24"/>
                <w:szCs w:val="24"/>
              </w:rPr>
              <w:t>Upozornění:</w:t>
            </w:r>
            <w:r w:rsidRPr="000C6FA2">
              <w:rPr>
                <w:sz w:val="24"/>
                <w:szCs w:val="24"/>
              </w:rPr>
              <w:t xml:space="preserve"> Pokud žák opakuje ročník, zařadíte jej do té kategorie, které by odpovídal, pokud by ročník neopakoval.</w:t>
            </w:r>
          </w:p>
          <w:p w14:paraId="1482F3AD" w14:textId="77777777" w:rsidR="002A7608" w:rsidRPr="000C6FA2" w:rsidRDefault="002A7608" w:rsidP="002A7608">
            <w:pPr>
              <w:spacing w:before="120"/>
              <w:rPr>
                <w:sz w:val="24"/>
                <w:szCs w:val="24"/>
              </w:rPr>
            </w:pPr>
            <w:r w:rsidRPr="00CF6688">
              <w:rPr>
                <w:b/>
                <w:bCs/>
                <w:sz w:val="24"/>
                <w:szCs w:val="24"/>
              </w:rPr>
              <w:t>U soutěží kategorie V</w:t>
            </w:r>
            <w:r w:rsidRPr="000C6FA2">
              <w:rPr>
                <w:sz w:val="24"/>
                <w:szCs w:val="24"/>
              </w:rPr>
              <w:t>. mají právo startu všichni studenti středních škol, kteří zatím nematurovali, případně maturovali a mají stále status studenta příslušné střední školy. Ve školním roce 2019/2020 může startovat v kategorii V. student ročníku narození 2000 a mladší splňující</w:t>
            </w:r>
          </w:p>
          <w:p w14:paraId="7ECAEFA3" w14:textId="77777777" w:rsidR="002A7608" w:rsidRPr="000C6FA2" w:rsidRDefault="002A7608" w:rsidP="002A7608">
            <w:pPr>
              <w:rPr>
                <w:sz w:val="24"/>
                <w:szCs w:val="24"/>
              </w:rPr>
            </w:pPr>
            <w:r w:rsidRPr="000C6FA2">
              <w:rPr>
                <w:sz w:val="24"/>
                <w:szCs w:val="24"/>
              </w:rPr>
              <w:t>podmínky startu do soutěže.</w:t>
            </w:r>
          </w:p>
          <w:p w14:paraId="62FDE4DA" w14:textId="4A583E78" w:rsidR="002A7608" w:rsidRPr="00003D2D" w:rsidRDefault="002A7608" w:rsidP="002A7608">
            <w:pPr>
              <w:spacing w:after="120"/>
              <w:rPr>
                <w:b/>
                <w:bCs/>
                <w:sz w:val="24"/>
                <w:szCs w:val="24"/>
              </w:rPr>
            </w:pPr>
            <w:r w:rsidRPr="00030C51">
              <w:rPr>
                <w:b/>
                <w:bCs/>
                <w:sz w:val="24"/>
                <w:szCs w:val="24"/>
              </w:rPr>
              <w:t>Soutěže probíhají bez účasti studentů sportovních gymnázií.</w:t>
            </w:r>
          </w:p>
        </w:tc>
      </w:tr>
      <w:tr w:rsidR="008656E5" w14:paraId="62FDE4E0" w14:textId="77777777" w:rsidTr="00690723">
        <w:tc>
          <w:tcPr>
            <w:tcW w:w="2547" w:type="dxa"/>
          </w:tcPr>
          <w:p w14:paraId="62FDE4DC" w14:textId="77777777" w:rsidR="008656E5" w:rsidRPr="00F32D76" w:rsidRDefault="008656E5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t>Organizační výbor:</w:t>
            </w:r>
          </w:p>
        </w:tc>
        <w:tc>
          <w:tcPr>
            <w:tcW w:w="7307" w:type="dxa"/>
          </w:tcPr>
          <w:p w14:paraId="62FDE4DD" w14:textId="71806545" w:rsidR="00C26938" w:rsidRPr="00F32D76" w:rsidRDefault="00C26938" w:rsidP="006A2620">
            <w:pPr>
              <w:numPr>
                <w:ilvl w:val="0"/>
                <w:numId w:val="32"/>
              </w:numPr>
              <w:tabs>
                <w:tab w:val="clear" w:pos="360"/>
              </w:tabs>
              <w:spacing w:before="120"/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 xml:space="preserve">ředitel soutěže: </w:t>
            </w:r>
            <w:r w:rsidR="00F32D76">
              <w:rPr>
                <w:sz w:val="24"/>
                <w:szCs w:val="24"/>
              </w:rPr>
              <w:t>Mgr. Václav Pěkný</w:t>
            </w:r>
          </w:p>
          <w:p w14:paraId="62FDE4DE" w14:textId="0E8026B3" w:rsidR="00723985" w:rsidRPr="00F32D76" w:rsidRDefault="00EF67DE" w:rsidP="0014448B">
            <w:pPr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>hlavní rozhodčí</w:t>
            </w:r>
            <w:r w:rsidR="00C26938" w:rsidRPr="00F32D76">
              <w:rPr>
                <w:sz w:val="24"/>
                <w:szCs w:val="24"/>
              </w:rPr>
              <w:t xml:space="preserve">: </w:t>
            </w:r>
            <w:r w:rsidR="00AE0A83">
              <w:rPr>
                <w:sz w:val="24"/>
                <w:szCs w:val="24"/>
              </w:rPr>
              <w:t>Lukáš Pekárek</w:t>
            </w:r>
          </w:p>
          <w:p w14:paraId="62FDE4DF" w14:textId="43FEF16B" w:rsidR="008656E5" w:rsidRPr="00F32D76" w:rsidRDefault="00AE0A83" w:rsidP="00AE0A83">
            <w:pPr>
              <w:numPr>
                <w:ilvl w:val="0"/>
                <w:numId w:val="32"/>
              </w:num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hospodářka</w:t>
            </w:r>
            <w:r w:rsidR="00C26938" w:rsidRPr="00F32D76">
              <w:rPr>
                <w:sz w:val="24"/>
                <w:szCs w:val="24"/>
              </w:rPr>
              <w:t>:</w:t>
            </w:r>
            <w:r w:rsidR="008656E5" w:rsidRPr="00F32D7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Věra Rousová</w:t>
            </w:r>
          </w:p>
        </w:tc>
      </w:tr>
      <w:tr w:rsidR="000D724C" w14:paraId="62FDE4E4" w14:textId="77777777" w:rsidTr="00690723">
        <w:tc>
          <w:tcPr>
            <w:tcW w:w="2547" w:type="dxa"/>
          </w:tcPr>
          <w:p w14:paraId="62FDE4E1" w14:textId="77777777" w:rsidR="000D724C" w:rsidRPr="00F32D76" w:rsidRDefault="000D724C" w:rsidP="000D724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t>Přihlášky:</w:t>
            </w:r>
          </w:p>
        </w:tc>
        <w:tc>
          <w:tcPr>
            <w:tcW w:w="7307" w:type="dxa"/>
            <w:vAlign w:val="center"/>
          </w:tcPr>
          <w:p w14:paraId="01B0D5E5" w14:textId="54CB9EF5" w:rsidR="000D724C" w:rsidRPr="00C63FF8" w:rsidRDefault="000D724C" w:rsidP="0032735F">
            <w:pPr>
              <w:spacing w:before="120"/>
              <w:rPr>
                <w:b/>
                <w:sz w:val="24"/>
                <w:szCs w:val="24"/>
                <w:u w:val="single"/>
              </w:rPr>
            </w:pPr>
            <w:r w:rsidRPr="00C63FF8">
              <w:rPr>
                <w:b/>
                <w:sz w:val="24"/>
                <w:szCs w:val="24"/>
                <w:u w:val="single"/>
              </w:rPr>
              <w:t xml:space="preserve">Zasílejte do </w:t>
            </w:r>
            <w:r>
              <w:rPr>
                <w:b/>
                <w:sz w:val="24"/>
                <w:szCs w:val="24"/>
                <w:u w:val="single"/>
              </w:rPr>
              <w:t>1</w:t>
            </w:r>
            <w:r w:rsidR="00A24544">
              <w:rPr>
                <w:b/>
                <w:sz w:val="24"/>
                <w:szCs w:val="24"/>
                <w:u w:val="single"/>
              </w:rPr>
              <w:t>3</w:t>
            </w:r>
            <w:r w:rsidRPr="00C63FF8">
              <w:rPr>
                <w:b/>
                <w:sz w:val="24"/>
                <w:szCs w:val="24"/>
                <w:u w:val="single"/>
              </w:rPr>
              <w:t xml:space="preserve">. </w:t>
            </w:r>
            <w:r w:rsidR="00A24544">
              <w:rPr>
                <w:b/>
                <w:sz w:val="24"/>
                <w:szCs w:val="24"/>
                <w:u w:val="single"/>
              </w:rPr>
              <w:t>března</w:t>
            </w:r>
            <w:r w:rsidRPr="00C63FF8">
              <w:rPr>
                <w:b/>
                <w:sz w:val="24"/>
                <w:szCs w:val="24"/>
                <w:u w:val="single"/>
              </w:rPr>
              <w:t xml:space="preserve"> 20</w:t>
            </w:r>
            <w:r w:rsidR="00A24544">
              <w:rPr>
                <w:b/>
                <w:sz w:val="24"/>
                <w:szCs w:val="24"/>
                <w:u w:val="single"/>
              </w:rPr>
              <w:t>20</w:t>
            </w:r>
            <w:r w:rsidRPr="00C63FF8">
              <w:rPr>
                <w:b/>
                <w:sz w:val="24"/>
                <w:szCs w:val="24"/>
                <w:u w:val="single"/>
              </w:rPr>
              <w:t xml:space="preserve"> </w:t>
            </w:r>
          </w:p>
          <w:p w14:paraId="780A619E" w14:textId="77777777" w:rsidR="000D724C" w:rsidRPr="00C63FF8" w:rsidRDefault="000D724C" w:rsidP="0032735F">
            <w:pPr>
              <w:rPr>
                <w:b/>
                <w:sz w:val="24"/>
                <w:szCs w:val="24"/>
              </w:rPr>
            </w:pPr>
            <w:r w:rsidRPr="00C63FF8">
              <w:rPr>
                <w:b/>
                <w:sz w:val="24"/>
                <w:szCs w:val="24"/>
              </w:rPr>
              <w:t xml:space="preserve">na e-mail: </w:t>
            </w:r>
            <w:hyperlink r:id="rId11" w:history="1">
              <w:r w:rsidRPr="00C63FF8">
                <w:rPr>
                  <w:rStyle w:val="Hypertextovodkaz"/>
                  <w:b/>
                  <w:color w:val="auto"/>
                  <w:sz w:val="24"/>
                  <w:szCs w:val="24"/>
                </w:rPr>
                <w:t>vpekny@volny.cz</w:t>
              </w:r>
            </w:hyperlink>
            <w:r w:rsidRPr="00C63FF8">
              <w:rPr>
                <w:b/>
                <w:sz w:val="24"/>
                <w:szCs w:val="24"/>
              </w:rPr>
              <w:t>, info: tel. 604 547 050</w:t>
            </w:r>
          </w:p>
          <w:p w14:paraId="62FDE4E3" w14:textId="414FE9C7" w:rsidR="000D724C" w:rsidRPr="00AE0A83" w:rsidRDefault="000D724C" w:rsidP="0057592C">
            <w:pPr>
              <w:spacing w:before="120" w:after="120"/>
              <w:rPr>
                <w:sz w:val="24"/>
                <w:szCs w:val="24"/>
              </w:rPr>
            </w:pPr>
            <w:r w:rsidRPr="00C63FF8">
              <w:rPr>
                <w:sz w:val="24"/>
                <w:szCs w:val="24"/>
              </w:rPr>
              <w:t xml:space="preserve">V přihlášce uveďte kategorii (H) nebo (D), </w:t>
            </w:r>
            <w:r w:rsidRPr="00C63FF8">
              <w:rPr>
                <w:b/>
                <w:sz w:val="24"/>
                <w:szCs w:val="24"/>
              </w:rPr>
              <w:t>název školy s přesnou adresou, jméno vedoucího družstva, telefon, e-mailovou adresu</w:t>
            </w:r>
            <w:r w:rsidRPr="00C63FF8">
              <w:rPr>
                <w:sz w:val="24"/>
                <w:szCs w:val="24"/>
              </w:rPr>
              <w:t>.</w:t>
            </w:r>
          </w:p>
        </w:tc>
      </w:tr>
      <w:tr w:rsidR="00277C76" w14:paraId="62FDE4E8" w14:textId="77777777" w:rsidTr="00690723">
        <w:tc>
          <w:tcPr>
            <w:tcW w:w="2547" w:type="dxa"/>
          </w:tcPr>
          <w:p w14:paraId="62FDE4E5" w14:textId="77777777" w:rsidR="00277C76" w:rsidRPr="00F32D76" w:rsidRDefault="00277C76" w:rsidP="00277C76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lastRenderedPageBreak/>
              <w:t>Účastnický poplatek:</w:t>
            </w:r>
          </w:p>
        </w:tc>
        <w:tc>
          <w:tcPr>
            <w:tcW w:w="7307" w:type="dxa"/>
            <w:vAlign w:val="center"/>
          </w:tcPr>
          <w:p w14:paraId="62FDE4E7" w14:textId="75B63B0B" w:rsidR="00277C76" w:rsidRPr="00F32D76" w:rsidRDefault="00277C76" w:rsidP="00277C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Bez účastnického poplatku</w:t>
            </w:r>
          </w:p>
        </w:tc>
      </w:tr>
      <w:tr w:rsidR="0078481E" w14:paraId="62FDE4ED" w14:textId="77777777" w:rsidTr="00690723">
        <w:tc>
          <w:tcPr>
            <w:tcW w:w="2547" w:type="dxa"/>
          </w:tcPr>
          <w:p w14:paraId="62FDE4E9" w14:textId="77777777" w:rsidR="0078481E" w:rsidRPr="00F32D76" w:rsidRDefault="0078481E" w:rsidP="0078481E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t>Prezence:</w:t>
            </w:r>
          </w:p>
        </w:tc>
        <w:tc>
          <w:tcPr>
            <w:tcW w:w="7307" w:type="dxa"/>
          </w:tcPr>
          <w:p w14:paraId="5BCFBA48" w14:textId="49488227" w:rsidR="0078481E" w:rsidRPr="00117211" w:rsidRDefault="0078481E" w:rsidP="0078481E">
            <w:pPr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07B1A">
              <w:rPr>
                <w:sz w:val="24"/>
                <w:szCs w:val="24"/>
              </w:rPr>
              <w:t>7</w:t>
            </w:r>
            <w:r w:rsidRPr="00117211">
              <w:rPr>
                <w:sz w:val="24"/>
                <w:szCs w:val="24"/>
              </w:rPr>
              <w:t xml:space="preserve">. </w:t>
            </w:r>
            <w:r w:rsidR="00807B1A">
              <w:rPr>
                <w:sz w:val="24"/>
                <w:szCs w:val="24"/>
              </w:rPr>
              <w:t>3</w:t>
            </w:r>
            <w:r w:rsidRPr="00117211">
              <w:rPr>
                <w:sz w:val="24"/>
                <w:szCs w:val="24"/>
              </w:rPr>
              <w:t>. 20</w:t>
            </w:r>
            <w:r w:rsidR="00807B1A">
              <w:rPr>
                <w:sz w:val="24"/>
                <w:szCs w:val="24"/>
              </w:rPr>
              <w:t>20</w:t>
            </w:r>
            <w:r w:rsidRPr="00117211">
              <w:rPr>
                <w:sz w:val="24"/>
                <w:szCs w:val="24"/>
              </w:rPr>
              <w:t xml:space="preserve"> od </w:t>
            </w:r>
            <w:r w:rsidR="007234D8" w:rsidRPr="007234D8">
              <w:rPr>
                <w:sz w:val="24"/>
                <w:szCs w:val="24"/>
              </w:rPr>
              <w:t>7,45-8,15</w:t>
            </w:r>
            <w:r w:rsidR="007234D8">
              <w:rPr>
                <w:sz w:val="24"/>
                <w:szCs w:val="24"/>
              </w:rPr>
              <w:t xml:space="preserve"> </w:t>
            </w:r>
            <w:r w:rsidRPr="00117211">
              <w:rPr>
                <w:sz w:val="24"/>
                <w:szCs w:val="24"/>
              </w:rPr>
              <w:t xml:space="preserve">hodin   </w:t>
            </w:r>
          </w:p>
          <w:p w14:paraId="62FDE4EC" w14:textId="4B2A341F" w:rsidR="0078481E" w:rsidRPr="00F32D76" w:rsidRDefault="0078481E" w:rsidP="0078481E">
            <w:pPr>
              <w:spacing w:after="120"/>
              <w:rPr>
                <w:sz w:val="24"/>
                <w:szCs w:val="24"/>
              </w:rPr>
            </w:pPr>
            <w:r w:rsidRPr="00117211">
              <w:rPr>
                <w:sz w:val="24"/>
                <w:szCs w:val="24"/>
              </w:rPr>
              <w:t>Originál „Přihláška/soupiska“ musí být potvrzena ředitelem školy</w:t>
            </w:r>
            <w:r>
              <w:rPr>
                <w:sz w:val="24"/>
                <w:szCs w:val="24"/>
              </w:rPr>
              <w:t xml:space="preserve">. </w:t>
            </w:r>
            <w:r w:rsidRPr="00117211">
              <w:rPr>
                <w:sz w:val="24"/>
                <w:szCs w:val="24"/>
              </w:rPr>
              <w:t>V kolonce „Poznámka/podpis“ se každý účastník podepíše.</w:t>
            </w:r>
          </w:p>
        </w:tc>
      </w:tr>
      <w:tr w:rsidR="0078476C" w14:paraId="62FDE4F0" w14:textId="77777777" w:rsidTr="00690723">
        <w:tc>
          <w:tcPr>
            <w:tcW w:w="2547" w:type="dxa"/>
          </w:tcPr>
          <w:p w14:paraId="62FDE4EE" w14:textId="65620A8A" w:rsidR="0078476C" w:rsidRPr="00F32D76" w:rsidRDefault="00E85D20" w:rsidP="0078476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Cestovné</w:t>
            </w:r>
            <w:r w:rsidR="0078476C" w:rsidRPr="00F32D76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307" w:type="dxa"/>
          </w:tcPr>
          <w:p w14:paraId="62FDE4EF" w14:textId="61D12CE1" w:rsidR="0074133C" w:rsidRPr="00690723" w:rsidRDefault="00D229C8" w:rsidP="0074133C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Cestovné </w:t>
            </w:r>
            <w:r w:rsidR="00005B28">
              <w:rPr>
                <w:b/>
                <w:sz w:val="24"/>
              </w:rPr>
              <w:t>ne</w:t>
            </w:r>
            <w:r>
              <w:rPr>
                <w:b/>
                <w:sz w:val="24"/>
              </w:rPr>
              <w:t xml:space="preserve">bude </w:t>
            </w:r>
            <w:r w:rsidR="00005B28">
              <w:rPr>
                <w:b/>
                <w:sz w:val="24"/>
              </w:rPr>
              <w:t>proplaceno.</w:t>
            </w:r>
          </w:p>
        </w:tc>
      </w:tr>
      <w:tr w:rsidR="00D83339" w14:paraId="62FDE4F3" w14:textId="77777777" w:rsidTr="00690723">
        <w:tc>
          <w:tcPr>
            <w:tcW w:w="2547" w:type="dxa"/>
          </w:tcPr>
          <w:p w14:paraId="62FDE4F1" w14:textId="2135F52F" w:rsidR="00D83339" w:rsidRPr="00003D2D" w:rsidRDefault="00D83339" w:rsidP="00D83339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03D2D">
              <w:rPr>
                <w:b/>
                <w:sz w:val="24"/>
                <w:szCs w:val="24"/>
              </w:rPr>
              <w:t>Zdravotní zabezpečení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003D2D">
              <w:rPr>
                <w:b/>
                <w:sz w:val="24"/>
                <w:szCs w:val="24"/>
              </w:rPr>
              <w:t xml:space="preserve">a </w:t>
            </w:r>
            <w:r>
              <w:rPr>
                <w:b/>
                <w:sz w:val="24"/>
                <w:szCs w:val="24"/>
              </w:rPr>
              <w:t>dozor na žáky</w:t>
            </w:r>
            <w:r w:rsidRPr="00003D2D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307" w:type="dxa"/>
          </w:tcPr>
          <w:p w14:paraId="73747C12" w14:textId="77777777" w:rsidR="00D83339" w:rsidRDefault="00D83339" w:rsidP="00D83339">
            <w:pPr>
              <w:spacing w:before="120" w:after="120"/>
              <w:rPr>
                <w:sz w:val="24"/>
                <w:szCs w:val="24"/>
              </w:rPr>
            </w:pPr>
            <w:r w:rsidRPr="00003D2D">
              <w:rPr>
                <w:sz w:val="24"/>
                <w:szCs w:val="24"/>
              </w:rPr>
              <w:t>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akce nejsou pořadatelem pojištěny proti úrazům, krádežím ani ztrátám. </w:t>
            </w:r>
            <w:r>
              <w:rPr>
                <w:sz w:val="24"/>
                <w:szCs w:val="24"/>
              </w:rPr>
              <w:t xml:space="preserve">Pořadatel </w:t>
            </w:r>
            <w:r w:rsidRPr="00003D2D">
              <w:rPr>
                <w:sz w:val="24"/>
                <w:szCs w:val="24"/>
              </w:rPr>
              <w:t>doporučuje, aby 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uzavřel</w:t>
            </w:r>
            <w:r>
              <w:rPr>
                <w:sz w:val="24"/>
                <w:szCs w:val="24"/>
              </w:rPr>
              <w:t>i</w:t>
            </w:r>
            <w:r w:rsidRPr="00003D2D">
              <w:rPr>
                <w:sz w:val="24"/>
                <w:szCs w:val="24"/>
              </w:rPr>
              <w:t xml:space="preserve"> individuální úrazové pojištění. Za zdravotní způsobilost odpovídá vysílající škola. 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musí mít </w:t>
            </w:r>
            <w:r>
              <w:rPr>
                <w:sz w:val="24"/>
                <w:szCs w:val="24"/>
              </w:rPr>
              <w:t xml:space="preserve">s </w:t>
            </w:r>
            <w:r w:rsidRPr="00003D2D">
              <w:rPr>
                <w:sz w:val="24"/>
                <w:szCs w:val="24"/>
              </w:rPr>
              <w:t xml:space="preserve">sebou průkazku zdravotní pojišťovny. </w:t>
            </w:r>
          </w:p>
          <w:p w14:paraId="62FDE4F2" w14:textId="56C8B66C" w:rsidR="00D83339" w:rsidRPr="00003D2D" w:rsidRDefault="00D83339" w:rsidP="00D83339">
            <w:pPr>
              <w:spacing w:before="120" w:after="120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Dozor nad účastníky</w:t>
            </w:r>
            <w:r w:rsidRPr="00003D2D">
              <w:rPr>
                <w:sz w:val="24"/>
                <w:szCs w:val="24"/>
              </w:rPr>
              <w:t xml:space="preserve"> zajišťuje v plném rozsahu a po celou dobu soutěže vysílající škola. (Vyhláška MŠMT ČR č.55/2005 §7, odst. 2)</w:t>
            </w:r>
          </w:p>
        </w:tc>
      </w:tr>
      <w:tr w:rsidR="00D24B1C" w14:paraId="32DED2E7" w14:textId="77777777" w:rsidTr="00690723">
        <w:tc>
          <w:tcPr>
            <w:tcW w:w="2547" w:type="dxa"/>
          </w:tcPr>
          <w:p w14:paraId="31911307" w14:textId="285910C2" w:rsidR="00D24B1C" w:rsidRPr="00003D2D" w:rsidRDefault="00D24B1C" w:rsidP="00D24B1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GDPR</w:t>
            </w:r>
          </w:p>
        </w:tc>
        <w:tc>
          <w:tcPr>
            <w:tcW w:w="7307" w:type="dxa"/>
          </w:tcPr>
          <w:p w14:paraId="2593D1A8" w14:textId="343CD101" w:rsidR="00D24B1C" w:rsidRPr="00590141" w:rsidRDefault="00D24B1C" w:rsidP="00D24B1C">
            <w:pPr>
              <w:spacing w:before="120" w:after="120"/>
              <w:rPr>
                <w:sz w:val="24"/>
                <w:szCs w:val="24"/>
              </w:rPr>
            </w:pPr>
            <w:r w:rsidRPr="00590141">
              <w:rPr>
                <w:b/>
                <w:sz w:val="24"/>
              </w:rPr>
              <w:t>GDPR: "Údaje v rozsahu "jméno, příjmení, rok narození, škola, umístění" u subjektu údajů "účastník soutěže" je zpracováván (zveřejněn) ve veřejném zájmu (čl. 6 odst. 1 písm. e) obecného nařízení, kdy příjemcem údajů je veřejnost (dochází ke zveřejnění na webu)."</w:t>
            </w:r>
          </w:p>
        </w:tc>
      </w:tr>
    </w:tbl>
    <w:p w14:paraId="62FDE4F4" w14:textId="77777777" w:rsidR="009B76D4" w:rsidRPr="00C26938" w:rsidRDefault="009B76D4" w:rsidP="00AC35DA">
      <w:pPr>
        <w:numPr>
          <w:ilvl w:val="0"/>
          <w:numId w:val="34"/>
        </w:numPr>
        <w:spacing w:before="240" w:after="240"/>
        <w:rPr>
          <w:b/>
          <w:caps/>
          <w:sz w:val="24"/>
          <w:u w:val="single"/>
        </w:rPr>
      </w:pPr>
      <w:r w:rsidRPr="00C26938">
        <w:rPr>
          <w:b/>
          <w:caps/>
          <w:sz w:val="24"/>
          <w:u w:val="single"/>
        </w:rPr>
        <w:t xml:space="preserve">technická ustanovení 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547"/>
        <w:gridCol w:w="7307"/>
      </w:tblGrid>
      <w:tr w:rsidR="00306A59" w14:paraId="62FDE4F8" w14:textId="77777777" w:rsidTr="00690723">
        <w:tc>
          <w:tcPr>
            <w:tcW w:w="2547" w:type="dxa"/>
          </w:tcPr>
          <w:p w14:paraId="62FDE4F5" w14:textId="77777777" w:rsidR="00306A59" w:rsidRPr="00091087" w:rsidRDefault="00306A59" w:rsidP="00306A59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Podmínky účasti:</w:t>
            </w:r>
          </w:p>
        </w:tc>
        <w:tc>
          <w:tcPr>
            <w:tcW w:w="7307" w:type="dxa"/>
          </w:tcPr>
          <w:p w14:paraId="7A8DFBB7" w14:textId="77777777" w:rsidR="00306A59" w:rsidRPr="00091087" w:rsidRDefault="00306A59" w:rsidP="00306A59">
            <w:pPr>
              <w:spacing w:before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 xml:space="preserve">Soutěž je řízena všeobecnými podmínkami AŠSK. V družstvech mohou startovat pouze </w:t>
            </w:r>
            <w:r>
              <w:rPr>
                <w:sz w:val="24"/>
                <w:szCs w:val="24"/>
              </w:rPr>
              <w:t>studenti</w:t>
            </w:r>
            <w:r w:rsidRPr="00091087">
              <w:rPr>
                <w:sz w:val="24"/>
                <w:szCs w:val="24"/>
              </w:rPr>
              <w:t xml:space="preserve"> příslušné školy, kteří jsou uvedeni na soupisce potvrzené ředitelem školy. </w:t>
            </w:r>
            <w:r>
              <w:rPr>
                <w:sz w:val="24"/>
                <w:szCs w:val="24"/>
              </w:rPr>
              <w:t>Soutěže probíhají bez účasti studentů sportovních gymnázií</w:t>
            </w:r>
            <w:r w:rsidRPr="00091087">
              <w:rPr>
                <w:sz w:val="24"/>
                <w:szCs w:val="24"/>
              </w:rPr>
              <w:t xml:space="preserve"> – viz Termínový kalendář </w:t>
            </w:r>
            <w:r>
              <w:rPr>
                <w:sz w:val="24"/>
                <w:szCs w:val="24"/>
              </w:rPr>
              <w:t xml:space="preserve">AŠSK ČR pro školní rok 2019/2020 </w:t>
            </w:r>
            <w:r w:rsidRPr="00091087">
              <w:rPr>
                <w:sz w:val="24"/>
                <w:szCs w:val="24"/>
              </w:rPr>
              <w:t xml:space="preserve">str. </w:t>
            </w:r>
            <w:r>
              <w:rPr>
                <w:sz w:val="24"/>
                <w:szCs w:val="24"/>
              </w:rPr>
              <w:t>7–8</w:t>
            </w:r>
            <w:r w:rsidRPr="00091087">
              <w:rPr>
                <w:sz w:val="24"/>
                <w:szCs w:val="24"/>
              </w:rPr>
              <w:t>.</w:t>
            </w:r>
          </w:p>
          <w:p w14:paraId="62FDE4F7" w14:textId="33FEA5E0" w:rsidR="00306A59" w:rsidRPr="00091087" w:rsidRDefault="00306A59" w:rsidP="00306A59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Za zdravotní způsobilost zodpovídá vedoucí družstva.</w:t>
            </w:r>
            <w:r w:rsidRPr="00091087"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Účastníci</w:t>
            </w:r>
            <w:r w:rsidRPr="00091087">
              <w:rPr>
                <w:sz w:val="24"/>
                <w:szCs w:val="24"/>
              </w:rPr>
              <w:t xml:space="preserve"> nejsou pojištěni proti úrazu a případným ztrátám. </w:t>
            </w:r>
            <w:r>
              <w:rPr>
                <w:sz w:val="24"/>
                <w:szCs w:val="24"/>
              </w:rPr>
              <w:t>Účastníci</w:t>
            </w:r>
            <w:r w:rsidRPr="00091087">
              <w:rPr>
                <w:sz w:val="24"/>
                <w:szCs w:val="24"/>
              </w:rPr>
              <w:t xml:space="preserve"> mají u sebe kartičky zdravotní pojišťovny</w:t>
            </w:r>
            <w:r>
              <w:rPr>
                <w:sz w:val="24"/>
                <w:szCs w:val="24"/>
              </w:rPr>
              <w:t>.</w:t>
            </w:r>
          </w:p>
        </w:tc>
      </w:tr>
      <w:tr w:rsidR="00FB4D56" w14:paraId="22418041" w14:textId="77777777" w:rsidTr="00690723">
        <w:tc>
          <w:tcPr>
            <w:tcW w:w="2547" w:type="dxa"/>
          </w:tcPr>
          <w:p w14:paraId="1B8C1E95" w14:textId="4E0B9409" w:rsidR="00FB4D56" w:rsidRPr="00091087" w:rsidRDefault="00FB4D56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Materiální zabezpečení:</w:t>
            </w:r>
          </w:p>
        </w:tc>
        <w:tc>
          <w:tcPr>
            <w:tcW w:w="7307" w:type="dxa"/>
          </w:tcPr>
          <w:p w14:paraId="697E02E2" w14:textId="617A6F64" w:rsidR="00FB4D56" w:rsidRPr="00091087" w:rsidRDefault="00091087" w:rsidP="00E07DBB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Každé družstvo musí mít dvě sady dresů různých barev s čísly. Je povinná obuv do tělocvičny.</w:t>
            </w:r>
          </w:p>
        </w:tc>
      </w:tr>
      <w:tr w:rsidR="00065DA0" w14:paraId="62FDE4FB" w14:textId="77777777" w:rsidTr="00690723">
        <w:tc>
          <w:tcPr>
            <w:tcW w:w="2547" w:type="dxa"/>
          </w:tcPr>
          <w:p w14:paraId="62FDE4F9" w14:textId="77777777" w:rsidR="00065DA0" w:rsidRPr="00091087" w:rsidRDefault="00065DA0" w:rsidP="00065DA0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Protesty:</w:t>
            </w:r>
          </w:p>
        </w:tc>
        <w:tc>
          <w:tcPr>
            <w:tcW w:w="7307" w:type="dxa"/>
          </w:tcPr>
          <w:p w14:paraId="62FDE4FA" w14:textId="48922AAE" w:rsidR="00065DA0" w:rsidRPr="00091087" w:rsidRDefault="00065DA0" w:rsidP="00065DA0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 xml:space="preserve">Protest je možné podávat do </w:t>
            </w:r>
            <w:r>
              <w:rPr>
                <w:sz w:val="24"/>
                <w:szCs w:val="24"/>
              </w:rPr>
              <w:t>1</w:t>
            </w:r>
            <w:r w:rsidRPr="00091087">
              <w:rPr>
                <w:sz w:val="24"/>
                <w:szCs w:val="24"/>
              </w:rPr>
              <w:t>0 minut po vyvěšení výsledků v písemné podobě hlavnímu rozhodčímu se vkladem 300 Kč, který v případě zamítnutí propadá pořadateli. Protesty bude řešit soutěžní komise.</w:t>
            </w:r>
          </w:p>
        </w:tc>
      </w:tr>
      <w:tr w:rsidR="00225B15" w14:paraId="32FC0249" w14:textId="77777777" w:rsidTr="00690723">
        <w:tc>
          <w:tcPr>
            <w:tcW w:w="2547" w:type="dxa"/>
          </w:tcPr>
          <w:p w14:paraId="1FB540AE" w14:textId="76082126" w:rsidR="00225B15" w:rsidRPr="00091087" w:rsidRDefault="00225B15" w:rsidP="00225B15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Soutěžní komise:</w:t>
            </w:r>
          </w:p>
        </w:tc>
        <w:tc>
          <w:tcPr>
            <w:tcW w:w="7307" w:type="dxa"/>
          </w:tcPr>
          <w:p w14:paraId="3E9164BF" w14:textId="77777777" w:rsidR="00225B15" w:rsidRPr="00091087" w:rsidRDefault="00225B15" w:rsidP="00225B15">
            <w:pPr>
              <w:pStyle w:val="Odstavecseseznamem"/>
              <w:numPr>
                <w:ilvl w:val="0"/>
                <w:numId w:val="37"/>
              </w:numPr>
              <w:spacing w:before="120"/>
              <w:ind w:left="279" w:hanging="27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ředitel soutěže</w:t>
            </w:r>
          </w:p>
          <w:p w14:paraId="6AD2C9A0" w14:textId="77777777" w:rsidR="00225B15" w:rsidRPr="00091087" w:rsidRDefault="00225B15" w:rsidP="00225B15">
            <w:pPr>
              <w:pStyle w:val="Odstavecseseznamem"/>
              <w:numPr>
                <w:ilvl w:val="0"/>
                <w:numId w:val="37"/>
              </w:numPr>
              <w:ind w:left="279" w:hanging="279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hlavní rozhodčí</w:t>
            </w:r>
          </w:p>
          <w:p w14:paraId="077F2005" w14:textId="338E01F3" w:rsidR="00225B15" w:rsidRPr="00091087" w:rsidRDefault="00225B15" w:rsidP="00225B15">
            <w:pPr>
              <w:pStyle w:val="Odstavecseseznamem"/>
              <w:numPr>
                <w:ilvl w:val="0"/>
                <w:numId w:val="37"/>
              </w:numPr>
              <w:spacing w:after="120"/>
              <w:ind w:left="279" w:hanging="279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zástupce účastníků</w:t>
            </w:r>
          </w:p>
        </w:tc>
      </w:tr>
      <w:tr w:rsidR="003A04FD" w14:paraId="133F3A53" w14:textId="77777777" w:rsidTr="00690723">
        <w:tc>
          <w:tcPr>
            <w:tcW w:w="2547" w:type="dxa"/>
          </w:tcPr>
          <w:p w14:paraId="090F9236" w14:textId="72F5E87F" w:rsidR="003A04FD" w:rsidRPr="00091087" w:rsidRDefault="003A04FD" w:rsidP="003A04FD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Předpis</w:t>
            </w:r>
            <w:r w:rsidRPr="00091087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307" w:type="dxa"/>
            <w:vAlign w:val="center"/>
          </w:tcPr>
          <w:p w14:paraId="3568DEFC" w14:textId="22245E93" w:rsidR="003A04FD" w:rsidRPr="00091087" w:rsidRDefault="003A04FD" w:rsidP="003A04FD">
            <w:pPr>
              <w:spacing w:before="120" w:after="120"/>
              <w:rPr>
                <w:sz w:val="24"/>
                <w:szCs w:val="24"/>
              </w:rPr>
            </w:pPr>
            <w:r w:rsidRPr="003F5C9B">
              <w:rPr>
                <w:sz w:val="24"/>
                <w:szCs w:val="24"/>
              </w:rPr>
              <w:t>Hraje se podle pravidel florbalu a soutěžního řádu ČFbU a soutěžního řádu AŠSK ČR.</w:t>
            </w:r>
          </w:p>
        </w:tc>
      </w:tr>
      <w:tr w:rsidR="00091087" w14:paraId="614079CF" w14:textId="77777777" w:rsidTr="00690723">
        <w:tc>
          <w:tcPr>
            <w:tcW w:w="2547" w:type="dxa"/>
          </w:tcPr>
          <w:p w14:paraId="3B7AFA5A" w14:textId="5EE54A1E" w:rsidR="00091087" w:rsidRPr="00091087" w:rsidRDefault="00091087" w:rsidP="00C06009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Systém soutěže:</w:t>
            </w:r>
          </w:p>
        </w:tc>
        <w:tc>
          <w:tcPr>
            <w:tcW w:w="7307" w:type="dxa"/>
            <w:vAlign w:val="center"/>
          </w:tcPr>
          <w:p w14:paraId="77E32CF4" w14:textId="1A2C2A2B" w:rsidR="00091087" w:rsidRPr="00091087" w:rsidRDefault="007368BD" w:rsidP="003A04FD">
            <w:pPr>
              <w:spacing w:before="120" w:after="120"/>
              <w:rPr>
                <w:sz w:val="24"/>
                <w:szCs w:val="24"/>
              </w:rPr>
            </w:pPr>
            <w:r w:rsidRPr="007368BD">
              <w:rPr>
                <w:sz w:val="24"/>
                <w:szCs w:val="24"/>
              </w:rPr>
              <w:t>Závisí na počtu přihlášených družstev. Předpokládá se systém dvou skupin „každý s každým“ poté křížem 1</w:t>
            </w:r>
            <w:r w:rsidR="007E3E31">
              <w:rPr>
                <w:sz w:val="24"/>
                <w:szCs w:val="24"/>
              </w:rPr>
              <w:t>.</w:t>
            </w:r>
            <w:r w:rsidRPr="007368BD">
              <w:rPr>
                <w:sz w:val="24"/>
                <w:szCs w:val="24"/>
              </w:rPr>
              <w:t>A proti 2</w:t>
            </w:r>
            <w:r w:rsidR="007E3E31">
              <w:rPr>
                <w:sz w:val="24"/>
                <w:szCs w:val="24"/>
              </w:rPr>
              <w:t>.</w:t>
            </w:r>
            <w:r w:rsidRPr="007368BD">
              <w:rPr>
                <w:sz w:val="24"/>
                <w:szCs w:val="24"/>
              </w:rPr>
              <w:t>B a 1</w:t>
            </w:r>
            <w:r w:rsidR="007E3E31">
              <w:rPr>
                <w:sz w:val="24"/>
                <w:szCs w:val="24"/>
              </w:rPr>
              <w:t>.</w:t>
            </w:r>
            <w:r w:rsidRPr="007368BD">
              <w:rPr>
                <w:sz w:val="24"/>
                <w:szCs w:val="24"/>
              </w:rPr>
              <w:t>B proti 2</w:t>
            </w:r>
            <w:r w:rsidR="007E3E31">
              <w:rPr>
                <w:sz w:val="24"/>
                <w:szCs w:val="24"/>
              </w:rPr>
              <w:t>.</w:t>
            </w:r>
            <w:r w:rsidRPr="007368BD">
              <w:rPr>
                <w:sz w:val="24"/>
                <w:szCs w:val="24"/>
              </w:rPr>
              <w:t>A</w:t>
            </w:r>
          </w:p>
        </w:tc>
      </w:tr>
      <w:tr w:rsidR="007368BD" w14:paraId="1873991E" w14:textId="77777777" w:rsidTr="00690723">
        <w:tc>
          <w:tcPr>
            <w:tcW w:w="2547" w:type="dxa"/>
          </w:tcPr>
          <w:p w14:paraId="52434E4F" w14:textId="25C5BFE2" w:rsidR="007368BD" w:rsidRDefault="007368BD" w:rsidP="00A523D5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Losování:</w:t>
            </w:r>
          </w:p>
        </w:tc>
        <w:tc>
          <w:tcPr>
            <w:tcW w:w="7307" w:type="dxa"/>
            <w:vAlign w:val="center"/>
          </w:tcPr>
          <w:p w14:paraId="7B201286" w14:textId="6ABCF15B" w:rsidR="007368BD" w:rsidRPr="002C1DCD" w:rsidRDefault="007368BD" w:rsidP="00A52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Losování provede vedení K</w:t>
            </w:r>
            <w:r w:rsidRPr="007368BD">
              <w:rPr>
                <w:sz w:val="24"/>
                <w:szCs w:val="24"/>
              </w:rPr>
              <w:t xml:space="preserve">rajské rady ASŠK </w:t>
            </w:r>
            <w:r>
              <w:rPr>
                <w:sz w:val="24"/>
                <w:szCs w:val="24"/>
              </w:rPr>
              <w:t xml:space="preserve">ČR </w:t>
            </w:r>
            <w:r w:rsidRPr="007368BD">
              <w:rPr>
                <w:sz w:val="24"/>
                <w:szCs w:val="24"/>
              </w:rPr>
              <w:t>Ústeck</w:t>
            </w:r>
            <w:r>
              <w:rPr>
                <w:sz w:val="24"/>
                <w:szCs w:val="24"/>
              </w:rPr>
              <w:t>ého kraje.</w:t>
            </w:r>
          </w:p>
        </w:tc>
      </w:tr>
      <w:tr w:rsidR="007368BD" w14:paraId="3D6A84A0" w14:textId="77777777" w:rsidTr="00690723">
        <w:tc>
          <w:tcPr>
            <w:tcW w:w="2547" w:type="dxa"/>
          </w:tcPr>
          <w:p w14:paraId="732A5A9E" w14:textId="029EE32C" w:rsidR="007368BD" w:rsidRDefault="00207B4F" w:rsidP="00207B4F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207B4F">
              <w:rPr>
                <w:b/>
                <w:sz w:val="24"/>
                <w:szCs w:val="24"/>
              </w:rPr>
              <w:lastRenderedPageBreak/>
              <w:t>Hrací doba:</w:t>
            </w:r>
          </w:p>
        </w:tc>
        <w:tc>
          <w:tcPr>
            <w:tcW w:w="7307" w:type="dxa"/>
            <w:vAlign w:val="center"/>
          </w:tcPr>
          <w:p w14:paraId="3AE34F6B" w14:textId="295E9F72" w:rsidR="007368BD" w:rsidRPr="002C1DCD" w:rsidRDefault="007368BD" w:rsidP="00E9632E">
            <w:pPr>
              <w:spacing w:before="120" w:after="120"/>
              <w:rPr>
                <w:sz w:val="24"/>
                <w:szCs w:val="24"/>
              </w:rPr>
            </w:pPr>
            <w:r w:rsidRPr="007368BD">
              <w:rPr>
                <w:sz w:val="24"/>
                <w:szCs w:val="24"/>
              </w:rPr>
              <w:t>Doporučený čas - 2 x 6 minut</w:t>
            </w:r>
            <w:r>
              <w:rPr>
                <w:sz w:val="24"/>
                <w:szCs w:val="24"/>
              </w:rPr>
              <w:t xml:space="preserve">, </w:t>
            </w:r>
            <w:r w:rsidRPr="007368BD">
              <w:rPr>
                <w:sz w:val="24"/>
                <w:szCs w:val="24"/>
              </w:rPr>
              <w:t>(záleží na počtu družstev, pořadatel má právo změny)</w:t>
            </w:r>
            <w:r>
              <w:rPr>
                <w:sz w:val="24"/>
                <w:szCs w:val="24"/>
              </w:rPr>
              <w:t>, poslední minuta utkání čistý</w:t>
            </w:r>
            <w:r w:rsidRPr="007368BD">
              <w:rPr>
                <w:sz w:val="24"/>
                <w:szCs w:val="24"/>
              </w:rPr>
              <w:t xml:space="preserve"> čas – nebude využito při skoré o dva a více </w:t>
            </w:r>
            <w:r w:rsidR="00503A3B" w:rsidRPr="007368BD">
              <w:rPr>
                <w:sz w:val="24"/>
                <w:szCs w:val="24"/>
              </w:rPr>
              <w:t>gólů, přestávka</w:t>
            </w:r>
            <w:r w:rsidRPr="007368BD">
              <w:rPr>
                <w:sz w:val="24"/>
                <w:szCs w:val="24"/>
              </w:rPr>
              <w:t xml:space="preserve"> mezi poločasy</w:t>
            </w:r>
            <w:r>
              <w:rPr>
                <w:sz w:val="24"/>
                <w:szCs w:val="24"/>
              </w:rPr>
              <w:t xml:space="preserve"> </w:t>
            </w:r>
            <w:r w:rsidRPr="007368BD">
              <w:rPr>
                <w:sz w:val="24"/>
                <w:szCs w:val="24"/>
              </w:rPr>
              <w:t xml:space="preserve">1 </w:t>
            </w:r>
            <w:r w:rsidR="00503A3B" w:rsidRPr="007368BD">
              <w:rPr>
                <w:sz w:val="24"/>
                <w:szCs w:val="24"/>
              </w:rPr>
              <w:t>minuta, oddechový</w:t>
            </w:r>
            <w:r>
              <w:rPr>
                <w:sz w:val="24"/>
                <w:szCs w:val="24"/>
              </w:rPr>
              <w:t xml:space="preserve"> čas 1x 30 sec. za</w:t>
            </w:r>
            <w:r w:rsidRPr="007368BD">
              <w:rPr>
                <w:sz w:val="24"/>
                <w:szCs w:val="24"/>
              </w:rPr>
              <w:t xml:space="preserve"> z</w:t>
            </w:r>
            <w:r>
              <w:rPr>
                <w:sz w:val="24"/>
                <w:szCs w:val="24"/>
              </w:rPr>
              <w:t>á</w:t>
            </w:r>
            <w:r w:rsidRPr="007368BD">
              <w:rPr>
                <w:sz w:val="24"/>
                <w:szCs w:val="24"/>
              </w:rPr>
              <w:t>pas</w:t>
            </w:r>
            <w:r>
              <w:rPr>
                <w:sz w:val="24"/>
                <w:szCs w:val="24"/>
              </w:rPr>
              <w:t>.</w:t>
            </w:r>
          </w:p>
        </w:tc>
      </w:tr>
      <w:tr w:rsidR="00F108A8" w14:paraId="766C220B" w14:textId="77777777" w:rsidTr="00690723">
        <w:tc>
          <w:tcPr>
            <w:tcW w:w="2547" w:type="dxa"/>
          </w:tcPr>
          <w:p w14:paraId="181C530D" w14:textId="77777777" w:rsidR="00F108A8" w:rsidRPr="007438BD" w:rsidRDefault="00F108A8" w:rsidP="00C513B6">
            <w:pPr>
              <w:pStyle w:val="Odstavecseseznamem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  <w:r w:rsidRPr="007438BD">
              <w:rPr>
                <w:b/>
                <w:sz w:val="24"/>
                <w:szCs w:val="24"/>
              </w:rPr>
              <w:t>Stanovení pořadí:</w:t>
            </w:r>
          </w:p>
        </w:tc>
        <w:tc>
          <w:tcPr>
            <w:tcW w:w="7307" w:type="dxa"/>
            <w:vAlign w:val="center"/>
          </w:tcPr>
          <w:p w14:paraId="11AADCA3" w14:textId="77777777" w:rsidR="00F108A8" w:rsidRDefault="00F108A8" w:rsidP="00C513B6">
            <w:pPr>
              <w:spacing w:before="120"/>
              <w:rPr>
                <w:sz w:val="24"/>
                <w:szCs w:val="24"/>
              </w:rPr>
            </w:pPr>
            <w:r w:rsidRPr="00D34336">
              <w:rPr>
                <w:sz w:val="24"/>
                <w:szCs w:val="24"/>
              </w:rPr>
              <w:t>Za vítězství se přidělují 3 body, za remízu 1 bod</w:t>
            </w:r>
            <w:r>
              <w:rPr>
                <w:sz w:val="24"/>
                <w:szCs w:val="24"/>
              </w:rPr>
              <w:t>.</w:t>
            </w:r>
          </w:p>
          <w:p w14:paraId="62DF148E" w14:textId="77777777" w:rsidR="00F108A8" w:rsidRPr="00D03363" w:rsidRDefault="00F108A8" w:rsidP="00C513B6">
            <w:pPr>
              <w:spacing w:before="120"/>
              <w:rPr>
                <w:sz w:val="24"/>
                <w:szCs w:val="24"/>
              </w:rPr>
            </w:pPr>
            <w:r w:rsidRPr="00D03363">
              <w:rPr>
                <w:sz w:val="24"/>
                <w:szCs w:val="24"/>
              </w:rPr>
              <w:t>Při dosažení stejného počtu bodů ve skupině rozhoduje:</w:t>
            </w:r>
          </w:p>
          <w:p w14:paraId="23248665" w14:textId="77777777" w:rsidR="00F108A8" w:rsidRDefault="00F108A8" w:rsidP="00C513B6">
            <w:pPr>
              <w:rPr>
                <w:sz w:val="24"/>
                <w:szCs w:val="24"/>
              </w:rPr>
            </w:pPr>
            <w:r w:rsidRPr="00D03363">
              <w:rPr>
                <w:sz w:val="24"/>
                <w:szCs w:val="24"/>
              </w:rPr>
              <w:t>1. Vzájemný zápas</w:t>
            </w:r>
          </w:p>
          <w:p w14:paraId="4B449F5E" w14:textId="77777777" w:rsidR="00F108A8" w:rsidRPr="00D03363" w:rsidRDefault="00F108A8" w:rsidP="00C513B6">
            <w:pPr>
              <w:rPr>
                <w:sz w:val="24"/>
                <w:szCs w:val="24"/>
              </w:rPr>
            </w:pPr>
            <w:r w:rsidRPr="00D03363">
              <w:rPr>
                <w:sz w:val="24"/>
                <w:szCs w:val="24"/>
              </w:rPr>
              <w:t xml:space="preserve">2. Rozdíl skóre </w:t>
            </w:r>
          </w:p>
          <w:p w14:paraId="22A2A85A" w14:textId="77777777" w:rsidR="00F108A8" w:rsidRPr="00D03363" w:rsidRDefault="00F108A8" w:rsidP="00C513B6">
            <w:pPr>
              <w:rPr>
                <w:sz w:val="24"/>
                <w:szCs w:val="24"/>
              </w:rPr>
            </w:pPr>
            <w:r w:rsidRPr="00D03363">
              <w:rPr>
                <w:sz w:val="24"/>
                <w:szCs w:val="24"/>
              </w:rPr>
              <w:t xml:space="preserve">3. Počet vstřelených branek </w:t>
            </w:r>
          </w:p>
          <w:p w14:paraId="552137F2" w14:textId="2DE2CF27" w:rsidR="00F108A8" w:rsidRPr="002C1DCD" w:rsidRDefault="00F108A8" w:rsidP="00C513B6">
            <w:pPr>
              <w:spacing w:after="120"/>
              <w:rPr>
                <w:sz w:val="24"/>
                <w:szCs w:val="24"/>
              </w:rPr>
            </w:pPr>
            <w:r w:rsidRPr="00D03363">
              <w:rPr>
                <w:sz w:val="24"/>
                <w:szCs w:val="24"/>
              </w:rPr>
              <w:t xml:space="preserve">4. </w:t>
            </w:r>
            <w:r w:rsidR="00B75B78">
              <w:rPr>
                <w:sz w:val="24"/>
                <w:szCs w:val="24"/>
              </w:rPr>
              <w:t>Samosta</w:t>
            </w:r>
            <w:r w:rsidR="00687A13">
              <w:rPr>
                <w:sz w:val="24"/>
                <w:szCs w:val="24"/>
              </w:rPr>
              <w:t>tné n</w:t>
            </w:r>
            <w:r w:rsidRPr="00D03363">
              <w:rPr>
                <w:sz w:val="24"/>
                <w:szCs w:val="24"/>
              </w:rPr>
              <w:t>ájezdy</w:t>
            </w:r>
            <w:r w:rsidR="00687A13">
              <w:rPr>
                <w:sz w:val="24"/>
                <w:szCs w:val="24"/>
              </w:rPr>
              <w:t>-tři</w:t>
            </w:r>
            <w:r>
              <w:rPr>
                <w:sz w:val="24"/>
                <w:szCs w:val="24"/>
              </w:rPr>
              <w:t xml:space="preserve"> (ve čtvrtfinále, semifinále a o umístění)</w:t>
            </w:r>
          </w:p>
        </w:tc>
      </w:tr>
      <w:tr w:rsidR="0029482F" w14:paraId="66355A3D" w14:textId="77777777" w:rsidTr="00690723">
        <w:tc>
          <w:tcPr>
            <w:tcW w:w="2547" w:type="dxa"/>
          </w:tcPr>
          <w:p w14:paraId="0766B8FC" w14:textId="5A9F1FAF" w:rsidR="0029482F" w:rsidRPr="00091087" w:rsidRDefault="0029482F" w:rsidP="0029482F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Postup:</w:t>
            </w:r>
          </w:p>
        </w:tc>
        <w:tc>
          <w:tcPr>
            <w:tcW w:w="7307" w:type="dxa"/>
            <w:vAlign w:val="center"/>
          </w:tcPr>
          <w:p w14:paraId="0AD3461C" w14:textId="0B88F2B3" w:rsidR="0029482F" w:rsidRPr="00091087" w:rsidRDefault="0029482F" w:rsidP="0029482F">
            <w:pPr>
              <w:spacing w:before="120" w:after="120"/>
              <w:rPr>
                <w:sz w:val="24"/>
                <w:szCs w:val="24"/>
              </w:rPr>
            </w:pPr>
            <w:r w:rsidRPr="002C1DCD">
              <w:rPr>
                <w:sz w:val="24"/>
                <w:szCs w:val="24"/>
              </w:rPr>
              <w:t>Vítězn</w:t>
            </w:r>
            <w:r w:rsidR="0051634C">
              <w:rPr>
                <w:sz w:val="24"/>
                <w:szCs w:val="24"/>
              </w:rPr>
              <w:t>é</w:t>
            </w:r>
            <w:r w:rsidRPr="002C1DCD">
              <w:rPr>
                <w:sz w:val="24"/>
                <w:szCs w:val="24"/>
              </w:rPr>
              <w:t xml:space="preserve"> družstv</w:t>
            </w:r>
            <w:r w:rsidR="0051634C">
              <w:rPr>
                <w:sz w:val="24"/>
                <w:szCs w:val="24"/>
              </w:rPr>
              <w:t>o</w:t>
            </w:r>
            <w:r w:rsidRPr="002C1DCD">
              <w:rPr>
                <w:sz w:val="24"/>
                <w:szCs w:val="24"/>
              </w:rPr>
              <w:t xml:space="preserve"> postupuj</w:t>
            </w:r>
            <w:r w:rsidR="0051634C">
              <w:rPr>
                <w:sz w:val="24"/>
                <w:szCs w:val="24"/>
              </w:rPr>
              <w:t>e</w:t>
            </w:r>
            <w:bookmarkStart w:id="0" w:name="_GoBack"/>
            <w:bookmarkEnd w:id="0"/>
            <w:r w:rsidRPr="002C1DCD">
              <w:rPr>
                <w:sz w:val="24"/>
                <w:szCs w:val="24"/>
              </w:rPr>
              <w:t xml:space="preserve"> do kvalifikace R</w:t>
            </w:r>
            <w:r w:rsidR="004F2C47">
              <w:rPr>
                <w:sz w:val="24"/>
                <w:szCs w:val="24"/>
              </w:rPr>
              <w:t>epublikového</w:t>
            </w:r>
            <w:r w:rsidR="000C4551">
              <w:rPr>
                <w:sz w:val="24"/>
                <w:szCs w:val="24"/>
              </w:rPr>
              <w:t xml:space="preserve"> finále, kter</w:t>
            </w:r>
            <w:r w:rsidR="0000103B">
              <w:rPr>
                <w:sz w:val="24"/>
                <w:szCs w:val="24"/>
              </w:rPr>
              <w:t xml:space="preserve">á se bude konat </w:t>
            </w:r>
            <w:r w:rsidR="00AD7E9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  <w:r w:rsidR="0000103B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.20</w:t>
            </w:r>
            <w:r w:rsidR="00AD7E98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 xml:space="preserve"> v Teplicích.</w:t>
            </w:r>
          </w:p>
        </w:tc>
      </w:tr>
    </w:tbl>
    <w:p w14:paraId="62FDE522" w14:textId="397C49A8" w:rsidR="00BA2B65" w:rsidRDefault="00BA2B65">
      <w:pPr>
        <w:rPr>
          <w:b/>
          <w:sz w:val="22"/>
        </w:rPr>
      </w:pPr>
    </w:p>
    <w:p w14:paraId="62FDE523" w14:textId="6CA480CB" w:rsidR="006A2620" w:rsidRDefault="006A2620">
      <w:pPr>
        <w:rPr>
          <w:b/>
          <w:sz w:val="22"/>
        </w:rPr>
      </w:pPr>
    </w:p>
    <w:tbl>
      <w:tblPr>
        <w:tblStyle w:val="Mkatabulky"/>
        <w:tblW w:w="150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002"/>
        <w:gridCol w:w="5002"/>
        <w:gridCol w:w="5002"/>
      </w:tblGrid>
      <w:tr w:rsidR="00FA5141" w:rsidRPr="00091087" w14:paraId="62FDE526" w14:textId="77777777" w:rsidTr="00FA5141">
        <w:tc>
          <w:tcPr>
            <w:tcW w:w="5002" w:type="dxa"/>
          </w:tcPr>
          <w:p w14:paraId="62FDE524" w14:textId="58AB0F53" w:rsidR="00FA5141" w:rsidRPr="00091087" w:rsidRDefault="00FA5141" w:rsidP="00FA5141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Mgr. Václav Pěkný</w:t>
            </w:r>
          </w:p>
        </w:tc>
        <w:tc>
          <w:tcPr>
            <w:tcW w:w="5002" w:type="dxa"/>
          </w:tcPr>
          <w:p w14:paraId="6074717A" w14:textId="565B8A12" w:rsidR="00FA5141" w:rsidRPr="00091087" w:rsidRDefault="00FA5141" w:rsidP="00FA5141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Tomáš Laibl, garant za</w:t>
            </w:r>
          </w:p>
        </w:tc>
        <w:tc>
          <w:tcPr>
            <w:tcW w:w="5002" w:type="dxa"/>
          </w:tcPr>
          <w:p w14:paraId="62FDE525" w14:textId="6D8D4A9E" w:rsidR="00FA5141" w:rsidRPr="00091087" w:rsidRDefault="00FA5141" w:rsidP="00FA5141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Věra Rousová</w:t>
            </w:r>
          </w:p>
        </w:tc>
      </w:tr>
      <w:tr w:rsidR="00FA5141" w:rsidRPr="00091087" w14:paraId="62FDE529" w14:textId="77777777" w:rsidTr="00FA5141">
        <w:tc>
          <w:tcPr>
            <w:tcW w:w="5002" w:type="dxa"/>
          </w:tcPr>
          <w:p w14:paraId="62FDE527" w14:textId="05F628D9" w:rsidR="00FA5141" w:rsidRPr="00091087" w:rsidRDefault="00FA5141" w:rsidP="00FA5141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předseda KR AŠSK ČR Ústeckého kraje</w:t>
            </w:r>
          </w:p>
        </w:tc>
        <w:tc>
          <w:tcPr>
            <w:tcW w:w="5002" w:type="dxa"/>
          </w:tcPr>
          <w:p w14:paraId="103E9F4B" w14:textId="017CB09E" w:rsidR="00FA5141" w:rsidRPr="00091087" w:rsidRDefault="00FA5141" w:rsidP="00FA5141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3649B0">
              <w:rPr>
                <w:b/>
                <w:sz w:val="24"/>
                <w:szCs w:val="24"/>
              </w:rPr>
              <w:t>Dům dětí a mládeže a ZpDVPP, Ústí nad Labem, p.o.</w:t>
            </w:r>
          </w:p>
        </w:tc>
        <w:tc>
          <w:tcPr>
            <w:tcW w:w="5002" w:type="dxa"/>
          </w:tcPr>
          <w:p w14:paraId="62FDE528" w14:textId="1D02D1FD" w:rsidR="00FA5141" w:rsidRPr="00091087" w:rsidRDefault="00FA5141" w:rsidP="00FA5141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KR AŠSK ČR Ústeckého kraje</w:t>
            </w:r>
          </w:p>
        </w:tc>
      </w:tr>
    </w:tbl>
    <w:p w14:paraId="62FDE52A" w14:textId="351165E0" w:rsidR="00C748C5" w:rsidRDefault="00C748C5" w:rsidP="00F066C5">
      <w:pPr>
        <w:tabs>
          <w:tab w:val="left" w:pos="2268"/>
        </w:tabs>
        <w:overflowPunct w:val="0"/>
        <w:autoSpaceDE w:val="0"/>
        <w:autoSpaceDN w:val="0"/>
        <w:adjustRightInd w:val="0"/>
        <w:rPr>
          <w:b/>
          <w:sz w:val="22"/>
        </w:rPr>
      </w:pPr>
    </w:p>
    <w:p w14:paraId="34A99F20" w14:textId="38E1326B" w:rsidR="00B507C0" w:rsidRDefault="00B507C0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3FFE9849" w14:textId="1AEFA6C3" w:rsidR="00B507C0" w:rsidRDefault="00B507C0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19EEFD0B" w14:textId="0B76239F" w:rsidR="00B507C0" w:rsidRDefault="00B507C0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21046D1D" w14:textId="3257FE7A" w:rsidR="00B507C0" w:rsidRDefault="0058002B">
      <w:pPr>
        <w:numPr>
          <w:ilvl w:val="12"/>
          <w:numId w:val="0"/>
        </w:numPr>
        <w:rPr>
          <w:rFonts w:ascii="Comic Sans MS" w:hAnsi="Comic Sans MS"/>
          <w:sz w:val="24"/>
        </w:rPr>
      </w:pPr>
      <w:r>
        <w:rPr>
          <w:b/>
          <w:noProof/>
          <w:sz w:val="22"/>
        </w:rPr>
        <w:drawing>
          <wp:anchor distT="0" distB="0" distL="114300" distR="114300" simplePos="0" relativeHeight="251670528" behindDoc="0" locked="0" layoutInCell="1" allowOverlap="1" wp14:anchorId="29B34AF4" wp14:editId="0A99504F">
            <wp:simplePos x="0" y="0"/>
            <wp:positionH relativeFrom="column">
              <wp:posOffset>152400</wp:posOffset>
            </wp:positionH>
            <wp:positionV relativeFrom="paragraph">
              <wp:posOffset>63500</wp:posOffset>
            </wp:positionV>
            <wp:extent cx="6263640" cy="3998595"/>
            <wp:effectExtent l="0" t="0" r="3810" b="190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T teplice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3998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2F5C46" w14:textId="77777777" w:rsidR="00B507C0" w:rsidRDefault="00B507C0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644E7514" w14:textId="77777777" w:rsidR="00B507C0" w:rsidRDefault="00B507C0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47957AD8" w14:textId="77777777" w:rsidR="00B507C0" w:rsidRDefault="00B507C0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47CE98A7" w14:textId="77777777" w:rsidR="00B507C0" w:rsidRDefault="00B507C0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681F92EC" w14:textId="77777777" w:rsidR="00B507C0" w:rsidRDefault="00B507C0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21B7D253" w14:textId="77777777" w:rsidR="00B507C0" w:rsidRDefault="00B507C0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10DB715B" w14:textId="77777777" w:rsidR="00B507C0" w:rsidRDefault="00B507C0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6A043261" w14:textId="77777777" w:rsidR="00B507C0" w:rsidRDefault="00B507C0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2C5C823C" w14:textId="77777777" w:rsidR="00B507C0" w:rsidRDefault="00B507C0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4EA8CB3D" w14:textId="77777777" w:rsidR="00B507C0" w:rsidRDefault="00B507C0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0DBF5CAC" w14:textId="77777777" w:rsidR="00B507C0" w:rsidRDefault="00B507C0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0149DCEC" w14:textId="77777777" w:rsidR="00B507C0" w:rsidRDefault="00B507C0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4EAE38F1" w14:textId="77777777" w:rsidR="00B507C0" w:rsidRDefault="00B507C0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70090195" w14:textId="77777777" w:rsidR="00B507C0" w:rsidRDefault="00B507C0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0CDA8DCF" w14:textId="77777777" w:rsidR="00B507C0" w:rsidRDefault="00B507C0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1B2CF57B" w14:textId="77777777" w:rsidR="00B507C0" w:rsidRDefault="00B507C0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6819FC5D" w14:textId="77777777" w:rsidR="00B507C0" w:rsidRDefault="00B507C0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61309E5E" w14:textId="77777777" w:rsidR="00B507C0" w:rsidRDefault="00B507C0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0BB76086" w14:textId="77777777" w:rsidR="00B507C0" w:rsidRDefault="00B507C0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06AB8D8C" w14:textId="30B3B12B" w:rsidR="00005B28" w:rsidRDefault="00005B2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br w:type="page"/>
      </w:r>
    </w:p>
    <w:p w14:paraId="5E557071" w14:textId="77777777" w:rsidR="00D5245C" w:rsidRPr="004628CC" w:rsidRDefault="00D5245C" w:rsidP="00D5245C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hd w:val="pct12" w:color="auto" w:fill="auto"/>
        <w:jc w:val="center"/>
        <w:rPr>
          <w:b/>
          <w:caps/>
          <w:sz w:val="39"/>
          <w:szCs w:val="39"/>
        </w:rPr>
      </w:pPr>
      <w:r w:rsidRPr="004628CC">
        <w:rPr>
          <w:b/>
          <w:caps/>
          <w:sz w:val="39"/>
          <w:szCs w:val="39"/>
        </w:rPr>
        <w:lastRenderedPageBreak/>
        <w:t>Přihláška na soutěž A soupiska</w:t>
      </w:r>
    </w:p>
    <w:p w14:paraId="0EC798F6" w14:textId="77777777" w:rsidR="00D5245C" w:rsidRPr="004628CC" w:rsidRDefault="00D5245C" w:rsidP="00D5245C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hd w:val="pct12" w:color="auto" w:fill="auto"/>
        <w:jc w:val="center"/>
        <w:rPr>
          <w:b/>
          <w:caps/>
          <w:sz w:val="27"/>
          <w:szCs w:val="27"/>
        </w:rPr>
      </w:pPr>
      <w:r w:rsidRPr="004628CC">
        <w:rPr>
          <w:b/>
          <w:caps/>
          <w:sz w:val="27"/>
          <w:szCs w:val="27"/>
        </w:rPr>
        <w:t>(prezenční listina soutěžících a doprovodu)</w:t>
      </w:r>
    </w:p>
    <w:tbl>
      <w:tblPr>
        <w:tblW w:w="9923" w:type="dxa"/>
        <w:tblInd w:w="-3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9"/>
        <w:gridCol w:w="425"/>
        <w:gridCol w:w="1418"/>
        <w:gridCol w:w="27"/>
        <w:gridCol w:w="1379"/>
        <w:gridCol w:w="437"/>
        <w:gridCol w:w="1112"/>
        <w:gridCol w:w="589"/>
        <w:gridCol w:w="850"/>
        <w:gridCol w:w="425"/>
        <w:gridCol w:w="426"/>
        <w:gridCol w:w="2026"/>
      </w:tblGrid>
      <w:tr w:rsidR="00D5245C" w:rsidRPr="004628CC" w14:paraId="12D64EF1" w14:textId="77777777" w:rsidTr="005E6FAD">
        <w:trPr>
          <w:cantSplit/>
          <w:trHeight w:val="486"/>
        </w:trPr>
        <w:tc>
          <w:tcPr>
            <w:tcW w:w="7046" w:type="dxa"/>
            <w:gridSpan w:val="9"/>
            <w:vMerge w:val="restart"/>
          </w:tcPr>
          <w:p w14:paraId="1A43DD27" w14:textId="77777777" w:rsidR="00D5245C" w:rsidRPr="004628CC" w:rsidRDefault="00D5245C" w:rsidP="005E6FAD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Název, datum a místo konání akce</w:t>
            </w:r>
          </w:p>
          <w:p w14:paraId="3887D518" w14:textId="77777777" w:rsidR="00D5245C" w:rsidRPr="004628CC" w:rsidRDefault="00D5245C" w:rsidP="005E6FAD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sz w:val="50"/>
                <w:szCs w:val="50"/>
              </w:rPr>
            </w:pPr>
          </w:p>
          <w:p w14:paraId="4E06CED6" w14:textId="77777777" w:rsidR="00D5245C" w:rsidRPr="004628CC" w:rsidRDefault="00D5245C" w:rsidP="005E6FAD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8"/>
                <w:szCs w:val="8"/>
              </w:rPr>
            </w:pPr>
          </w:p>
        </w:tc>
        <w:tc>
          <w:tcPr>
            <w:tcW w:w="851" w:type="dxa"/>
            <w:gridSpan w:val="2"/>
          </w:tcPr>
          <w:p w14:paraId="7639CEC4" w14:textId="77777777" w:rsidR="00D5245C" w:rsidRPr="004628CC" w:rsidRDefault="00D5245C" w:rsidP="005E6FAD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19"/>
                <w:szCs w:val="19"/>
              </w:rPr>
            </w:pPr>
            <w:r w:rsidRPr="004628CC">
              <w:rPr>
                <w:b/>
                <w:sz w:val="19"/>
                <w:szCs w:val="19"/>
              </w:rPr>
              <w:t>Věková kat.</w:t>
            </w:r>
          </w:p>
        </w:tc>
        <w:tc>
          <w:tcPr>
            <w:tcW w:w="2026" w:type="dxa"/>
          </w:tcPr>
          <w:p w14:paraId="22BE2C0B" w14:textId="77777777" w:rsidR="00D5245C" w:rsidRPr="004628CC" w:rsidRDefault="00D5245C" w:rsidP="005E6FAD">
            <w:pPr>
              <w:pStyle w:val="Nadpis2"/>
              <w:rPr>
                <w:sz w:val="19"/>
                <w:szCs w:val="19"/>
              </w:rPr>
            </w:pPr>
            <w:r w:rsidRPr="004628CC">
              <w:rPr>
                <w:sz w:val="19"/>
                <w:szCs w:val="19"/>
              </w:rPr>
              <w:t>chlapci/dívky</w:t>
            </w:r>
          </w:p>
          <w:p w14:paraId="74AC58C4" w14:textId="77777777" w:rsidR="00D5245C" w:rsidRPr="004628CC" w:rsidRDefault="00D5245C" w:rsidP="005E6FAD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</w:p>
        </w:tc>
      </w:tr>
      <w:tr w:rsidR="00D5245C" w:rsidRPr="004628CC" w14:paraId="39161264" w14:textId="77777777" w:rsidTr="005E6FAD">
        <w:trPr>
          <w:cantSplit/>
          <w:trHeight w:val="237"/>
        </w:trPr>
        <w:tc>
          <w:tcPr>
            <w:tcW w:w="7046" w:type="dxa"/>
            <w:gridSpan w:val="9"/>
            <w:vMerge/>
          </w:tcPr>
          <w:p w14:paraId="429F3138" w14:textId="77777777" w:rsidR="00D5245C" w:rsidRPr="004628CC" w:rsidRDefault="00D5245C" w:rsidP="005E6FAD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sz w:val="39"/>
                <w:szCs w:val="39"/>
              </w:rPr>
            </w:pPr>
          </w:p>
        </w:tc>
        <w:tc>
          <w:tcPr>
            <w:tcW w:w="851" w:type="dxa"/>
            <w:gridSpan w:val="2"/>
          </w:tcPr>
          <w:p w14:paraId="702FF7A0" w14:textId="77777777" w:rsidR="00D5245C" w:rsidRPr="004628CC" w:rsidRDefault="00D5245C" w:rsidP="005E6FAD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jc w:val="center"/>
              <w:rPr>
                <w:b/>
                <w:sz w:val="27"/>
                <w:szCs w:val="27"/>
              </w:rPr>
            </w:pPr>
          </w:p>
        </w:tc>
        <w:tc>
          <w:tcPr>
            <w:tcW w:w="2026" w:type="dxa"/>
          </w:tcPr>
          <w:p w14:paraId="7B3B9D7F" w14:textId="77777777" w:rsidR="00D5245C" w:rsidRPr="004628CC" w:rsidRDefault="00D5245C" w:rsidP="005E6FAD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jc w:val="center"/>
              <w:rPr>
                <w:b/>
                <w:sz w:val="27"/>
                <w:szCs w:val="27"/>
              </w:rPr>
            </w:pPr>
          </w:p>
        </w:tc>
      </w:tr>
      <w:tr w:rsidR="00D5245C" w:rsidRPr="004628CC" w14:paraId="088C877F" w14:textId="77777777" w:rsidTr="005E6FAD">
        <w:tc>
          <w:tcPr>
            <w:tcW w:w="1234" w:type="dxa"/>
            <w:gridSpan w:val="2"/>
          </w:tcPr>
          <w:p w14:paraId="1ECC468B" w14:textId="77777777" w:rsidR="00D5245C" w:rsidRPr="004628CC" w:rsidRDefault="00D5245C" w:rsidP="005E6FAD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Školní k.</w:t>
            </w:r>
          </w:p>
        </w:tc>
        <w:tc>
          <w:tcPr>
            <w:tcW w:w="1445" w:type="dxa"/>
            <w:gridSpan w:val="2"/>
          </w:tcPr>
          <w:p w14:paraId="1DBB0F86" w14:textId="77777777" w:rsidR="00D5245C" w:rsidRPr="004628CC" w:rsidRDefault="00D5245C" w:rsidP="005E6FAD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Okrskové k.</w:t>
            </w:r>
          </w:p>
        </w:tc>
        <w:tc>
          <w:tcPr>
            <w:tcW w:w="1379" w:type="dxa"/>
          </w:tcPr>
          <w:p w14:paraId="2C4F5708" w14:textId="77777777" w:rsidR="00D5245C" w:rsidRPr="004628CC" w:rsidRDefault="00D5245C" w:rsidP="005E6FAD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Okresní k.</w:t>
            </w:r>
          </w:p>
        </w:tc>
        <w:tc>
          <w:tcPr>
            <w:tcW w:w="1549" w:type="dxa"/>
            <w:gridSpan w:val="2"/>
          </w:tcPr>
          <w:p w14:paraId="7ACA8F17" w14:textId="77777777" w:rsidR="00D5245C" w:rsidRPr="004628CC" w:rsidRDefault="00D5245C" w:rsidP="005E6FAD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Krajské k.</w:t>
            </w:r>
          </w:p>
        </w:tc>
        <w:tc>
          <w:tcPr>
            <w:tcW w:w="1439" w:type="dxa"/>
            <w:gridSpan w:val="2"/>
          </w:tcPr>
          <w:p w14:paraId="47E0669B" w14:textId="77777777" w:rsidR="00D5245C" w:rsidRPr="004628CC" w:rsidRDefault="00D5245C" w:rsidP="005E6FAD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Kvalifikace</w:t>
            </w:r>
          </w:p>
        </w:tc>
        <w:tc>
          <w:tcPr>
            <w:tcW w:w="2877" w:type="dxa"/>
            <w:gridSpan w:val="3"/>
          </w:tcPr>
          <w:p w14:paraId="06CD2EE4" w14:textId="77777777" w:rsidR="00D5245C" w:rsidRPr="004628CC" w:rsidRDefault="00D5245C" w:rsidP="005E6FAD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Republikové finále</w:t>
            </w:r>
          </w:p>
        </w:tc>
      </w:tr>
      <w:tr w:rsidR="00D5245C" w:rsidRPr="004628CC" w14:paraId="05197E74" w14:textId="77777777" w:rsidTr="005E6FAD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1236BC20" w14:textId="77777777" w:rsidR="00D5245C" w:rsidRPr="004628CC" w:rsidRDefault="00D5245C" w:rsidP="005E6FAD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Název školy (ŠSK)</w:t>
            </w:r>
          </w:p>
        </w:tc>
        <w:tc>
          <w:tcPr>
            <w:tcW w:w="7271" w:type="dxa"/>
            <w:gridSpan w:val="9"/>
          </w:tcPr>
          <w:p w14:paraId="58DBD8D0" w14:textId="77777777" w:rsidR="00D5245C" w:rsidRPr="004628CC" w:rsidRDefault="00D5245C" w:rsidP="005E6FAD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Adresa (ulice, psč, obec), e-mail</w:t>
            </w:r>
            <w:r>
              <w:rPr>
                <w:b/>
                <w:sz w:val="23"/>
                <w:szCs w:val="23"/>
              </w:rPr>
              <w:t xml:space="preserve">, </w:t>
            </w:r>
            <w:r w:rsidRPr="004628CC">
              <w:rPr>
                <w:b/>
                <w:sz w:val="23"/>
                <w:szCs w:val="23"/>
              </w:rPr>
              <w:t>telefon</w:t>
            </w:r>
          </w:p>
        </w:tc>
      </w:tr>
      <w:tr w:rsidR="00D5245C" w:rsidRPr="004628CC" w14:paraId="37B68974" w14:textId="77777777" w:rsidTr="005E6FAD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600"/>
        </w:trPr>
        <w:tc>
          <w:tcPr>
            <w:tcW w:w="2652" w:type="dxa"/>
            <w:gridSpan w:val="3"/>
          </w:tcPr>
          <w:p w14:paraId="3E14E848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7271" w:type="dxa"/>
            <w:gridSpan w:val="9"/>
          </w:tcPr>
          <w:p w14:paraId="431FD837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</w:tr>
      <w:tr w:rsidR="00D5245C" w:rsidRPr="004628CC" w14:paraId="7015B4C7" w14:textId="77777777" w:rsidTr="005E6FAD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600"/>
        </w:trPr>
        <w:tc>
          <w:tcPr>
            <w:tcW w:w="2652" w:type="dxa"/>
            <w:gridSpan w:val="3"/>
          </w:tcPr>
          <w:p w14:paraId="70C3E7F3" w14:textId="77777777" w:rsidR="00D5245C" w:rsidRPr="00FF038F" w:rsidRDefault="00D5245C" w:rsidP="005E6FAD">
            <w:pPr>
              <w:rPr>
                <w:b/>
                <w:sz w:val="27"/>
                <w:szCs w:val="27"/>
              </w:rPr>
            </w:pPr>
            <w:r w:rsidRPr="00FF038F">
              <w:rPr>
                <w:b/>
                <w:sz w:val="27"/>
                <w:szCs w:val="27"/>
              </w:rPr>
              <w:t>IČO školy</w:t>
            </w:r>
          </w:p>
          <w:p w14:paraId="26A65A0D" w14:textId="77777777" w:rsidR="00D5245C" w:rsidRPr="004628CC" w:rsidRDefault="00D5245C" w:rsidP="005E6FAD">
            <w:pPr>
              <w:rPr>
                <w:sz w:val="27"/>
                <w:szCs w:val="27"/>
              </w:rPr>
            </w:pPr>
            <w:r w:rsidRPr="00FF038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*</w:t>
            </w:r>
            <w:r w:rsidRPr="00FF038F">
              <w:rPr>
                <w:i/>
                <w:sz w:val="22"/>
                <w:szCs w:val="22"/>
              </w:rPr>
              <w:t>povinný údaj</w:t>
            </w:r>
            <w:r w:rsidRPr="00FF038F">
              <w:rPr>
                <w:sz w:val="22"/>
                <w:szCs w:val="22"/>
              </w:rPr>
              <w:t>)</w:t>
            </w:r>
          </w:p>
        </w:tc>
        <w:tc>
          <w:tcPr>
            <w:tcW w:w="7271" w:type="dxa"/>
            <w:gridSpan w:val="9"/>
          </w:tcPr>
          <w:p w14:paraId="56D97977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</w:tr>
      <w:tr w:rsidR="00D5245C" w:rsidRPr="004628CC" w14:paraId="46A48492" w14:textId="77777777" w:rsidTr="005E6FAD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0BC51B60" w14:textId="77777777" w:rsidR="00D5245C" w:rsidRPr="004628CC" w:rsidRDefault="00D5245C" w:rsidP="005E6FAD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Vedoucí, trenér (jména)</w:t>
            </w:r>
          </w:p>
        </w:tc>
        <w:tc>
          <w:tcPr>
            <w:tcW w:w="4819" w:type="dxa"/>
            <w:gridSpan w:val="7"/>
          </w:tcPr>
          <w:p w14:paraId="23B7E6B4" w14:textId="77777777" w:rsidR="00D5245C" w:rsidRPr="004628CC" w:rsidRDefault="00D5245C" w:rsidP="005E6FAD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Adresa (ulice, psč, obec)</w:t>
            </w:r>
            <w:r>
              <w:rPr>
                <w:b/>
                <w:sz w:val="23"/>
                <w:szCs w:val="23"/>
              </w:rPr>
              <w:t>, e-mail, telefon</w:t>
            </w:r>
          </w:p>
        </w:tc>
        <w:tc>
          <w:tcPr>
            <w:tcW w:w="2452" w:type="dxa"/>
            <w:gridSpan w:val="2"/>
          </w:tcPr>
          <w:p w14:paraId="611A3D0A" w14:textId="77777777" w:rsidR="00D5245C" w:rsidRPr="004628CC" w:rsidRDefault="00D5245C" w:rsidP="005E6FAD">
            <w:pPr>
              <w:pStyle w:val="Nadpis1"/>
              <w:rPr>
                <w:sz w:val="31"/>
                <w:szCs w:val="31"/>
              </w:rPr>
            </w:pPr>
            <w:r w:rsidRPr="004628CC">
              <w:rPr>
                <w:sz w:val="31"/>
                <w:szCs w:val="31"/>
              </w:rPr>
              <w:t>Rok narození</w:t>
            </w:r>
          </w:p>
        </w:tc>
      </w:tr>
      <w:tr w:rsidR="00D5245C" w:rsidRPr="004628CC" w14:paraId="1A5910D1" w14:textId="77777777" w:rsidTr="005E6FAD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307EAA02" w14:textId="77777777" w:rsidR="00D5245C" w:rsidRPr="004628CC" w:rsidRDefault="00D5245C" w:rsidP="005E6FAD">
            <w:pPr>
              <w:rPr>
                <w:sz w:val="23"/>
                <w:szCs w:val="23"/>
              </w:rPr>
            </w:pPr>
          </w:p>
        </w:tc>
        <w:tc>
          <w:tcPr>
            <w:tcW w:w="4819" w:type="dxa"/>
            <w:gridSpan w:val="7"/>
          </w:tcPr>
          <w:p w14:paraId="064CE7D2" w14:textId="77777777" w:rsidR="00D5245C" w:rsidRPr="004628CC" w:rsidRDefault="00D5245C" w:rsidP="005E6FAD">
            <w:pPr>
              <w:rPr>
                <w:sz w:val="23"/>
                <w:szCs w:val="23"/>
              </w:rPr>
            </w:pPr>
          </w:p>
        </w:tc>
        <w:tc>
          <w:tcPr>
            <w:tcW w:w="2452" w:type="dxa"/>
            <w:gridSpan w:val="2"/>
          </w:tcPr>
          <w:p w14:paraId="4F6615A4" w14:textId="77777777" w:rsidR="00D5245C" w:rsidRPr="004628CC" w:rsidRDefault="00D5245C" w:rsidP="005E6FAD">
            <w:pPr>
              <w:rPr>
                <w:sz w:val="23"/>
                <w:szCs w:val="23"/>
              </w:rPr>
            </w:pPr>
          </w:p>
        </w:tc>
      </w:tr>
      <w:tr w:rsidR="00D5245C" w:rsidRPr="004628CC" w14:paraId="56D10CDC" w14:textId="77777777" w:rsidTr="005E6FAD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65E6EC67" w14:textId="77777777" w:rsidR="00D5245C" w:rsidRPr="004628CC" w:rsidRDefault="00D5245C" w:rsidP="005E6FAD">
            <w:pPr>
              <w:rPr>
                <w:sz w:val="23"/>
                <w:szCs w:val="23"/>
              </w:rPr>
            </w:pPr>
          </w:p>
        </w:tc>
        <w:tc>
          <w:tcPr>
            <w:tcW w:w="4819" w:type="dxa"/>
            <w:gridSpan w:val="7"/>
          </w:tcPr>
          <w:p w14:paraId="67081A62" w14:textId="77777777" w:rsidR="00D5245C" w:rsidRPr="004628CC" w:rsidRDefault="00D5245C" w:rsidP="005E6FAD">
            <w:pPr>
              <w:rPr>
                <w:sz w:val="23"/>
                <w:szCs w:val="23"/>
              </w:rPr>
            </w:pPr>
          </w:p>
        </w:tc>
        <w:tc>
          <w:tcPr>
            <w:tcW w:w="2452" w:type="dxa"/>
            <w:gridSpan w:val="2"/>
          </w:tcPr>
          <w:p w14:paraId="3CE9222E" w14:textId="77777777" w:rsidR="00D5245C" w:rsidRPr="004628CC" w:rsidRDefault="00D5245C" w:rsidP="005E6FAD">
            <w:pPr>
              <w:rPr>
                <w:sz w:val="23"/>
                <w:szCs w:val="23"/>
              </w:rPr>
            </w:pPr>
          </w:p>
        </w:tc>
      </w:tr>
      <w:tr w:rsidR="00D5245C" w:rsidRPr="004628CC" w14:paraId="37AB24A4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top w:val="single" w:sz="24" w:space="0" w:color="000000"/>
              <w:left w:val="single" w:sz="24" w:space="0" w:color="000000"/>
            </w:tcBorders>
          </w:tcPr>
          <w:p w14:paraId="2CE73F12" w14:textId="77777777" w:rsidR="00D5245C" w:rsidRPr="004628CC" w:rsidRDefault="00D5245C" w:rsidP="005E6FAD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Poř.</w:t>
            </w:r>
          </w:p>
          <w:p w14:paraId="3E6B65A3" w14:textId="77777777" w:rsidR="00D5245C" w:rsidRPr="004628CC" w:rsidRDefault="00D5245C" w:rsidP="005E6FAD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číslo</w:t>
            </w:r>
          </w:p>
        </w:tc>
        <w:tc>
          <w:tcPr>
            <w:tcW w:w="3686" w:type="dxa"/>
            <w:gridSpan w:val="5"/>
            <w:tcBorders>
              <w:top w:val="single" w:sz="24" w:space="0" w:color="000000"/>
            </w:tcBorders>
          </w:tcPr>
          <w:p w14:paraId="3926FEB9" w14:textId="77777777" w:rsidR="00D5245C" w:rsidRPr="004628CC" w:rsidRDefault="00D5245C" w:rsidP="005E6FAD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Soutěžící</w:t>
            </w:r>
          </w:p>
          <w:p w14:paraId="2806D740" w14:textId="77777777" w:rsidR="00D5245C" w:rsidRPr="004628CC" w:rsidRDefault="00D5245C" w:rsidP="005E6FAD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(příjmení, jméno)</w:t>
            </w:r>
          </w:p>
        </w:tc>
        <w:tc>
          <w:tcPr>
            <w:tcW w:w="1701" w:type="dxa"/>
            <w:gridSpan w:val="2"/>
            <w:tcBorders>
              <w:top w:val="single" w:sz="24" w:space="0" w:color="000000"/>
            </w:tcBorders>
            <w:vAlign w:val="center"/>
          </w:tcPr>
          <w:p w14:paraId="297C7623" w14:textId="77777777" w:rsidR="00D5245C" w:rsidRPr="004628CC" w:rsidRDefault="00D5245C" w:rsidP="005E6FAD">
            <w:pP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Rok narození</w:t>
            </w:r>
          </w:p>
        </w:tc>
        <w:tc>
          <w:tcPr>
            <w:tcW w:w="1275" w:type="dxa"/>
            <w:gridSpan w:val="2"/>
            <w:tcBorders>
              <w:top w:val="single" w:sz="24" w:space="0" w:color="000000"/>
            </w:tcBorders>
            <w:vAlign w:val="center"/>
          </w:tcPr>
          <w:p w14:paraId="26CCE5EC" w14:textId="77777777" w:rsidR="00D5245C" w:rsidRPr="004628CC" w:rsidRDefault="00D5245C" w:rsidP="005E6FAD">
            <w:pP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Třída</w:t>
            </w:r>
          </w:p>
        </w:tc>
        <w:tc>
          <w:tcPr>
            <w:tcW w:w="2452" w:type="dxa"/>
            <w:gridSpan w:val="2"/>
            <w:tcBorders>
              <w:top w:val="single" w:sz="24" w:space="0" w:color="000000"/>
              <w:right w:val="single" w:sz="24" w:space="0" w:color="000000"/>
            </w:tcBorders>
            <w:vAlign w:val="center"/>
          </w:tcPr>
          <w:p w14:paraId="1D9D53F8" w14:textId="77777777" w:rsidR="00D5245C" w:rsidRPr="004628CC" w:rsidRDefault="00D5245C" w:rsidP="005E6FAD">
            <w:pPr>
              <w:jc w:val="center"/>
              <w:rPr>
                <w:b/>
                <w:sz w:val="23"/>
                <w:szCs w:val="23"/>
              </w:rPr>
            </w:pPr>
            <w:r w:rsidRPr="00641FB4">
              <w:rPr>
                <w:b/>
              </w:rPr>
              <w:t>Poznámka/podpis</w:t>
            </w:r>
          </w:p>
        </w:tc>
      </w:tr>
      <w:tr w:rsidR="00D5245C" w:rsidRPr="004628CC" w14:paraId="0DC85C9E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3BA96F5C" w14:textId="77777777" w:rsidR="00D5245C" w:rsidRPr="004628CC" w:rsidRDefault="00D5245C" w:rsidP="005E6FAD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1.</w:t>
            </w:r>
          </w:p>
        </w:tc>
        <w:tc>
          <w:tcPr>
            <w:tcW w:w="3686" w:type="dxa"/>
            <w:gridSpan w:val="5"/>
          </w:tcPr>
          <w:p w14:paraId="6E21F6B5" w14:textId="77777777" w:rsidR="00D5245C" w:rsidRPr="004628CC" w:rsidRDefault="00D5245C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2802793D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01F1D9D4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363E4420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</w:tr>
      <w:tr w:rsidR="00D5245C" w:rsidRPr="004628CC" w14:paraId="1FF137A2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5A95CD79" w14:textId="77777777" w:rsidR="00D5245C" w:rsidRPr="004628CC" w:rsidRDefault="00D5245C" w:rsidP="005E6FAD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2.</w:t>
            </w:r>
          </w:p>
        </w:tc>
        <w:tc>
          <w:tcPr>
            <w:tcW w:w="3686" w:type="dxa"/>
            <w:gridSpan w:val="5"/>
          </w:tcPr>
          <w:p w14:paraId="3FF87E03" w14:textId="77777777" w:rsidR="00D5245C" w:rsidRPr="004628CC" w:rsidRDefault="00D5245C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3B0717E0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1A2BBD9A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B156C87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</w:tr>
      <w:tr w:rsidR="00D5245C" w:rsidRPr="004628CC" w14:paraId="73349A43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03F00B5C" w14:textId="77777777" w:rsidR="00D5245C" w:rsidRPr="004628CC" w:rsidRDefault="00D5245C" w:rsidP="005E6FAD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3.</w:t>
            </w:r>
          </w:p>
        </w:tc>
        <w:tc>
          <w:tcPr>
            <w:tcW w:w="3686" w:type="dxa"/>
            <w:gridSpan w:val="5"/>
          </w:tcPr>
          <w:p w14:paraId="2AF0832B" w14:textId="77777777" w:rsidR="00D5245C" w:rsidRPr="004628CC" w:rsidRDefault="00D5245C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67E4CBAE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F66C1DA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3427BAC3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</w:tr>
      <w:tr w:rsidR="00D5245C" w:rsidRPr="004628CC" w14:paraId="1A86FF24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440EEADC" w14:textId="77777777" w:rsidR="00D5245C" w:rsidRPr="004628CC" w:rsidRDefault="00D5245C" w:rsidP="005E6FAD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4.</w:t>
            </w:r>
          </w:p>
        </w:tc>
        <w:tc>
          <w:tcPr>
            <w:tcW w:w="3686" w:type="dxa"/>
            <w:gridSpan w:val="5"/>
          </w:tcPr>
          <w:p w14:paraId="0B54D0C4" w14:textId="77777777" w:rsidR="00D5245C" w:rsidRPr="004628CC" w:rsidRDefault="00D5245C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4FD9B6AF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6E423C5A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7E122E4B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</w:tr>
      <w:tr w:rsidR="00D5245C" w:rsidRPr="004628CC" w14:paraId="5098997A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47F6C059" w14:textId="77777777" w:rsidR="00D5245C" w:rsidRPr="004628CC" w:rsidRDefault="00D5245C" w:rsidP="005E6FAD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5.</w:t>
            </w:r>
          </w:p>
        </w:tc>
        <w:tc>
          <w:tcPr>
            <w:tcW w:w="3686" w:type="dxa"/>
            <w:gridSpan w:val="5"/>
          </w:tcPr>
          <w:p w14:paraId="603DFFFB" w14:textId="77777777" w:rsidR="00D5245C" w:rsidRPr="004628CC" w:rsidRDefault="00D5245C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45921E5E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11A3E25B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72F673E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</w:tr>
      <w:tr w:rsidR="00D5245C" w:rsidRPr="004628CC" w14:paraId="7E76ED2D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0944C300" w14:textId="77777777" w:rsidR="00D5245C" w:rsidRPr="004628CC" w:rsidRDefault="00D5245C" w:rsidP="005E6FAD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6.</w:t>
            </w:r>
          </w:p>
        </w:tc>
        <w:tc>
          <w:tcPr>
            <w:tcW w:w="3686" w:type="dxa"/>
            <w:gridSpan w:val="5"/>
          </w:tcPr>
          <w:p w14:paraId="2DF99D22" w14:textId="77777777" w:rsidR="00D5245C" w:rsidRPr="004628CC" w:rsidRDefault="00D5245C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C0DFBCA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1F815771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40044279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</w:tr>
      <w:tr w:rsidR="00D5245C" w:rsidRPr="004628CC" w14:paraId="2C714EC6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3375D3A8" w14:textId="77777777" w:rsidR="00D5245C" w:rsidRPr="004628CC" w:rsidRDefault="00D5245C" w:rsidP="005E6FAD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7.</w:t>
            </w:r>
          </w:p>
        </w:tc>
        <w:tc>
          <w:tcPr>
            <w:tcW w:w="3686" w:type="dxa"/>
            <w:gridSpan w:val="5"/>
          </w:tcPr>
          <w:p w14:paraId="4A4594B2" w14:textId="77777777" w:rsidR="00D5245C" w:rsidRPr="004628CC" w:rsidRDefault="00D5245C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6A664123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6FDDB8B3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280394D4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</w:tr>
      <w:tr w:rsidR="00D5245C" w:rsidRPr="004628CC" w14:paraId="2945763D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11E7DFE5" w14:textId="77777777" w:rsidR="00D5245C" w:rsidRPr="004628CC" w:rsidRDefault="00D5245C" w:rsidP="005E6FAD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8.</w:t>
            </w:r>
          </w:p>
        </w:tc>
        <w:tc>
          <w:tcPr>
            <w:tcW w:w="3686" w:type="dxa"/>
            <w:gridSpan w:val="5"/>
          </w:tcPr>
          <w:p w14:paraId="0784FF21" w14:textId="77777777" w:rsidR="00D5245C" w:rsidRPr="004628CC" w:rsidRDefault="00D5245C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143C4B8A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682AA999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47B942D3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</w:tr>
      <w:tr w:rsidR="00D5245C" w:rsidRPr="004628CC" w14:paraId="6AB1F234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68D5D6FA" w14:textId="77777777" w:rsidR="00D5245C" w:rsidRPr="004628CC" w:rsidRDefault="00D5245C" w:rsidP="005E6FAD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9.</w:t>
            </w:r>
          </w:p>
        </w:tc>
        <w:tc>
          <w:tcPr>
            <w:tcW w:w="3686" w:type="dxa"/>
            <w:gridSpan w:val="5"/>
          </w:tcPr>
          <w:p w14:paraId="6EA52656" w14:textId="77777777" w:rsidR="00D5245C" w:rsidRPr="004628CC" w:rsidRDefault="00D5245C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0BC9233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6D418A2A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065E4CB8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</w:tr>
      <w:tr w:rsidR="00D5245C" w:rsidRPr="004628CC" w14:paraId="78DDEE89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47A59A0B" w14:textId="77777777" w:rsidR="00D5245C" w:rsidRPr="004628CC" w:rsidRDefault="00D5245C" w:rsidP="005E6FAD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10.</w:t>
            </w:r>
          </w:p>
        </w:tc>
        <w:tc>
          <w:tcPr>
            <w:tcW w:w="3686" w:type="dxa"/>
            <w:gridSpan w:val="5"/>
          </w:tcPr>
          <w:p w14:paraId="37137A14" w14:textId="77777777" w:rsidR="00D5245C" w:rsidRPr="004628CC" w:rsidRDefault="00D5245C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013F2231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6E0F6BDE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0AA1B15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</w:tr>
      <w:tr w:rsidR="00D5245C" w:rsidRPr="004628CC" w14:paraId="6CD4F303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7514EBE9" w14:textId="77777777" w:rsidR="00D5245C" w:rsidRPr="004628CC" w:rsidRDefault="00D5245C" w:rsidP="005E6FAD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11.</w:t>
            </w:r>
          </w:p>
        </w:tc>
        <w:tc>
          <w:tcPr>
            <w:tcW w:w="3686" w:type="dxa"/>
            <w:gridSpan w:val="5"/>
          </w:tcPr>
          <w:p w14:paraId="3EAB4A72" w14:textId="77777777" w:rsidR="00D5245C" w:rsidRPr="004628CC" w:rsidRDefault="00D5245C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4C53DA8B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7F3EC40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73BB2059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</w:tr>
      <w:tr w:rsidR="00D5245C" w:rsidRPr="004628CC" w14:paraId="03ECFBBD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407B9D85" w14:textId="77777777" w:rsidR="00D5245C" w:rsidRPr="004628CC" w:rsidRDefault="00D5245C" w:rsidP="005E6FAD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12.</w:t>
            </w:r>
          </w:p>
        </w:tc>
        <w:tc>
          <w:tcPr>
            <w:tcW w:w="3686" w:type="dxa"/>
            <w:gridSpan w:val="5"/>
          </w:tcPr>
          <w:p w14:paraId="6156D2A7" w14:textId="77777777" w:rsidR="00D5245C" w:rsidRPr="004628CC" w:rsidRDefault="00D5245C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ADC3A9E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DC19318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634D571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</w:tr>
      <w:tr w:rsidR="00D5245C" w:rsidRPr="004628CC" w14:paraId="098DE03D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3582312A" w14:textId="77777777" w:rsidR="00D5245C" w:rsidRPr="004628CC" w:rsidRDefault="00D5245C" w:rsidP="005E6FAD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13.</w:t>
            </w:r>
          </w:p>
        </w:tc>
        <w:tc>
          <w:tcPr>
            <w:tcW w:w="3686" w:type="dxa"/>
            <w:gridSpan w:val="5"/>
          </w:tcPr>
          <w:p w14:paraId="5EA4F83D" w14:textId="77777777" w:rsidR="00D5245C" w:rsidRPr="004628CC" w:rsidRDefault="00D5245C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79D43025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5C480289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1962ECA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</w:tr>
      <w:tr w:rsidR="00D5245C" w:rsidRPr="004628CC" w14:paraId="37728185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22E04A5F" w14:textId="77777777" w:rsidR="00D5245C" w:rsidRPr="004628CC" w:rsidRDefault="00D5245C" w:rsidP="005E6FAD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14.</w:t>
            </w:r>
          </w:p>
        </w:tc>
        <w:tc>
          <w:tcPr>
            <w:tcW w:w="3686" w:type="dxa"/>
            <w:gridSpan w:val="5"/>
          </w:tcPr>
          <w:p w14:paraId="1191D98F" w14:textId="77777777" w:rsidR="00D5245C" w:rsidRPr="004628CC" w:rsidRDefault="00D5245C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2353FB86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67E4FC79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6B6A205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</w:tr>
      <w:tr w:rsidR="00D5245C" w:rsidRPr="004628CC" w14:paraId="7C3FB039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3EDF8DC7" w14:textId="77777777" w:rsidR="00D5245C" w:rsidRPr="004628CC" w:rsidRDefault="00D5245C" w:rsidP="005E6FAD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15.</w:t>
            </w:r>
          </w:p>
        </w:tc>
        <w:tc>
          <w:tcPr>
            <w:tcW w:w="3686" w:type="dxa"/>
            <w:gridSpan w:val="5"/>
          </w:tcPr>
          <w:p w14:paraId="214EE98E" w14:textId="77777777" w:rsidR="00D5245C" w:rsidRPr="004628CC" w:rsidRDefault="00D5245C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6B62B364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488F61E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556C13A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</w:tr>
      <w:tr w:rsidR="00D5245C" w:rsidRPr="004628CC" w14:paraId="5324E683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  <w:bottom w:val="single" w:sz="24" w:space="0" w:color="000000"/>
            </w:tcBorders>
          </w:tcPr>
          <w:p w14:paraId="325878F6" w14:textId="77777777" w:rsidR="00D5245C" w:rsidRPr="004628CC" w:rsidRDefault="00D5245C" w:rsidP="005E6FAD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16.</w:t>
            </w:r>
          </w:p>
        </w:tc>
        <w:tc>
          <w:tcPr>
            <w:tcW w:w="3686" w:type="dxa"/>
            <w:gridSpan w:val="5"/>
            <w:tcBorders>
              <w:bottom w:val="single" w:sz="24" w:space="0" w:color="000000"/>
            </w:tcBorders>
          </w:tcPr>
          <w:p w14:paraId="072551C2" w14:textId="77777777" w:rsidR="00D5245C" w:rsidRPr="004628CC" w:rsidRDefault="00D5245C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  <w:tcBorders>
              <w:bottom w:val="single" w:sz="24" w:space="0" w:color="000000"/>
            </w:tcBorders>
          </w:tcPr>
          <w:p w14:paraId="3DBE3187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  <w:tcBorders>
              <w:bottom w:val="single" w:sz="24" w:space="0" w:color="000000"/>
            </w:tcBorders>
          </w:tcPr>
          <w:p w14:paraId="447EEEC5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bottom w:val="single" w:sz="24" w:space="0" w:color="000000"/>
              <w:right w:val="single" w:sz="24" w:space="0" w:color="000000"/>
            </w:tcBorders>
          </w:tcPr>
          <w:p w14:paraId="549AD687" w14:textId="77777777" w:rsidR="00D5245C" w:rsidRPr="004628CC" w:rsidRDefault="00D5245C" w:rsidP="005E6FAD">
            <w:pPr>
              <w:rPr>
                <w:sz w:val="27"/>
                <w:szCs w:val="27"/>
              </w:rPr>
            </w:pPr>
          </w:p>
        </w:tc>
      </w:tr>
    </w:tbl>
    <w:p w14:paraId="49AC17E4" w14:textId="77777777" w:rsidR="00D5245C" w:rsidRPr="004628CC" w:rsidRDefault="00D5245C" w:rsidP="00D5245C">
      <w:pPr>
        <w:tabs>
          <w:tab w:val="left" w:pos="284"/>
          <w:tab w:val="left" w:pos="3119"/>
          <w:tab w:val="left" w:pos="3686"/>
        </w:tabs>
        <w:rPr>
          <w:b/>
          <w:sz w:val="16"/>
          <w:szCs w:val="16"/>
        </w:rPr>
      </w:pPr>
    </w:p>
    <w:p w14:paraId="6A1D59AC" w14:textId="77777777" w:rsidR="00D5245C" w:rsidRPr="004628CC" w:rsidRDefault="00D5245C" w:rsidP="00D5245C">
      <w:pPr>
        <w:tabs>
          <w:tab w:val="left" w:pos="284"/>
          <w:tab w:val="left" w:pos="3119"/>
          <w:tab w:val="left" w:pos="3686"/>
        </w:tabs>
        <w:rPr>
          <w:b/>
          <w:sz w:val="23"/>
          <w:szCs w:val="23"/>
        </w:rPr>
      </w:pPr>
      <w:r w:rsidRPr="004628CC">
        <w:rPr>
          <w:b/>
          <w:sz w:val="23"/>
          <w:szCs w:val="23"/>
        </w:rPr>
        <w:t>V</w:t>
      </w:r>
      <w:r w:rsidRPr="004628CC">
        <w:rPr>
          <w:b/>
          <w:sz w:val="23"/>
          <w:szCs w:val="23"/>
        </w:rPr>
        <w:tab/>
        <w:t>______________________</w:t>
      </w:r>
      <w:r w:rsidRPr="004628CC">
        <w:rPr>
          <w:b/>
          <w:sz w:val="23"/>
          <w:szCs w:val="23"/>
        </w:rPr>
        <w:tab/>
        <w:t>dne:</w:t>
      </w:r>
      <w:r w:rsidRPr="004628CC">
        <w:rPr>
          <w:b/>
          <w:sz w:val="23"/>
          <w:szCs w:val="23"/>
        </w:rPr>
        <w:tab/>
        <w:t>__________</w:t>
      </w:r>
    </w:p>
    <w:p w14:paraId="0305FF25" w14:textId="77777777" w:rsidR="00D5245C" w:rsidRPr="004628CC" w:rsidRDefault="00D5245C" w:rsidP="00D5245C">
      <w:pPr>
        <w:jc w:val="both"/>
        <w:rPr>
          <w:sz w:val="19"/>
          <w:szCs w:val="19"/>
        </w:rPr>
      </w:pPr>
      <w:r w:rsidRPr="004628CC">
        <w:rPr>
          <w:sz w:val="19"/>
          <w:szCs w:val="19"/>
        </w:rPr>
        <w:t>Ředitelství školy potvrzuje, že žáci a žákyně uvedení na soupisce jsou žáky denního studia školy, uvedeného věku a nikdo z uvedených  žáků není osvobozen od TV a nemá III. nebo IV. zdravotní klasifikaci.</w:t>
      </w:r>
    </w:p>
    <w:p w14:paraId="1819D1E3" w14:textId="77777777" w:rsidR="00D5245C" w:rsidRPr="004628CC" w:rsidRDefault="00D5245C" w:rsidP="00D5245C">
      <w:pPr>
        <w:tabs>
          <w:tab w:val="left" w:pos="2127"/>
        </w:tabs>
        <w:jc w:val="right"/>
        <w:rPr>
          <w:sz w:val="23"/>
          <w:szCs w:val="23"/>
        </w:rPr>
      </w:pPr>
      <w:r w:rsidRPr="004628CC">
        <w:rPr>
          <w:sz w:val="23"/>
          <w:szCs w:val="23"/>
        </w:rPr>
        <w:t>Razítko a podpis ředitele školy</w:t>
      </w:r>
    </w:p>
    <w:tbl>
      <w:tblPr>
        <w:tblpPr w:leftFromText="141" w:rightFromText="141" w:vertAnchor="text" w:horzAnchor="margin" w:tblpXSpec="right" w:tblpY="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0"/>
      </w:tblGrid>
      <w:tr w:rsidR="00D5245C" w:rsidRPr="004628CC" w14:paraId="5469FFC9" w14:textId="77777777" w:rsidTr="005E6FAD">
        <w:trPr>
          <w:trHeight w:val="1215"/>
        </w:trPr>
        <w:tc>
          <w:tcPr>
            <w:tcW w:w="3120" w:type="dxa"/>
          </w:tcPr>
          <w:p w14:paraId="3195A1B9" w14:textId="77777777" w:rsidR="00D5245C" w:rsidRPr="004628CC" w:rsidRDefault="00D5245C" w:rsidP="005E6FAD">
            <w:pPr>
              <w:tabs>
                <w:tab w:val="left" w:pos="2127"/>
              </w:tabs>
              <w:rPr>
                <w:sz w:val="19"/>
                <w:szCs w:val="19"/>
              </w:rPr>
            </w:pPr>
          </w:p>
        </w:tc>
      </w:tr>
    </w:tbl>
    <w:p w14:paraId="0186AA19" w14:textId="77777777" w:rsidR="00D5245C" w:rsidRPr="004628CC" w:rsidRDefault="00D5245C" w:rsidP="00D5245C">
      <w:pPr>
        <w:tabs>
          <w:tab w:val="left" w:pos="2127"/>
        </w:tabs>
        <w:rPr>
          <w:b/>
          <w:sz w:val="23"/>
          <w:szCs w:val="23"/>
        </w:rPr>
      </w:pPr>
      <w:r w:rsidRPr="004628CC">
        <w:rPr>
          <w:sz w:val="23"/>
          <w:szCs w:val="23"/>
        </w:rPr>
        <w:t>Potvrzení příslušné rady AŠSK ČR</w:t>
      </w:r>
      <w:r w:rsidRPr="004628CC">
        <w:rPr>
          <w:sz w:val="23"/>
          <w:szCs w:val="23"/>
        </w:rPr>
        <w:tab/>
      </w:r>
      <w:r w:rsidRPr="004628CC">
        <w:rPr>
          <w:sz w:val="23"/>
          <w:szCs w:val="23"/>
        </w:rPr>
        <w:tab/>
      </w:r>
      <w:r w:rsidRPr="004628CC">
        <w:rPr>
          <w:sz w:val="23"/>
          <w:szCs w:val="23"/>
        </w:rPr>
        <w:tab/>
      </w:r>
      <w:r w:rsidRPr="004628CC">
        <w:rPr>
          <w:sz w:val="23"/>
          <w:szCs w:val="23"/>
        </w:rPr>
        <w:tab/>
        <w:t xml:space="preserve">        </w:t>
      </w:r>
    </w:p>
    <w:tbl>
      <w:tblPr>
        <w:tblW w:w="0" w:type="auto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0"/>
      </w:tblGrid>
      <w:tr w:rsidR="00D5245C" w:rsidRPr="004628CC" w14:paraId="7E882586" w14:textId="77777777" w:rsidTr="005E6FAD">
        <w:trPr>
          <w:trHeight w:val="1020"/>
        </w:trPr>
        <w:tc>
          <w:tcPr>
            <w:tcW w:w="3450" w:type="dxa"/>
          </w:tcPr>
          <w:p w14:paraId="26384006" w14:textId="77777777" w:rsidR="00D5245C" w:rsidRPr="004628CC" w:rsidRDefault="00D5245C" w:rsidP="005E6FAD">
            <w:pPr>
              <w:tabs>
                <w:tab w:val="left" w:pos="2127"/>
              </w:tabs>
              <w:ind w:left="83"/>
              <w:rPr>
                <w:b/>
                <w:sz w:val="19"/>
                <w:szCs w:val="19"/>
              </w:rPr>
            </w:pPr>
          </w:p>
          <w:p w14:paraId="56FCEFD6" w14:textId="77777777" w:rsidR="00D5245C" w:rsidRPr="004628CC" w:rsidRDefault="00D5245C" w:rsidP="005E6FAD">
            <w:pPr>
              <w:tabs>
                <w:tab w:val="left" w:pos="2127"/>
              </w:tabs>
              <w:spacing w:line="360" w:lineRule="auto"/>
              <w:ind w:left="83"/>
              <w:rPr>
                <w:sz w:val="19"/>
                <w:szCs w:val="19"/>
              </w:rPr>
            </w:pPr>
            <w:r w:rsidRPr="004628CC">
              <w:rPr>
                <w:sz w:val="19"/>
                <w:szCs w:val="19"/>
              </w:rPr>
              <w:t xml:space="preserve">  </w:t>
            </w:r>
          </w:p>
          <w:p w14:paraId="4089B8ED" w14:textId="77777777" w:rsidR="00D5245C" w:rsidRPr="004628CC" w:rsidRDefault="00D5245C" w:rsidP="005E6FAD">
            <w:pPr>
              <w:tabs>
                <w:tab w:val="left" w:pos="2127"/>
              </w:tabs>
              <w:spacing w:line="360" w:lineRule="auto"/>
              <w:ind w:left="83"/>
              <w:rPr>
                <w:b/>
                <w:sz w:val="19"/>
                <w:szCs w:val="19"/>
              </w:rPr>
            </w:pPr>
            <w:r w:rsidRPr="004628CC">
              <w:rPr>
                <w:sz w:val="19"/>
                <w:szCs w:val="19"/>
              </w:rPr>
              <w:t xml:space="preserve">            </w:t>
            </w:r>
            <w:r w:rsidRPr="004628CC">
              <w:rPr>
                <w:sz w:val="19"/>
                <w:szCs w:val="19"/>
              </w:rPr>
              <w:tab/>
            </w:r>
          </w:p>
        </w:tc>
      </w:tr>
    </w:tbl>
    <w:p w14:paraId="4814862E" w14:textId="77777777" w:rsidR="00D5245C" w:rsidRPr="00701A83" w:rsidRDefault="00D5245C" w:rsidP="00D5245C">
      <w:pPr>
        <w:rPr>
          <w:vanish/>
        </w:rPr>
      </w:pPr>
    </w:p>
    <w:tbl>
      <w:tblPr>
        <w:tblpPr w:leftFromText="141" w:rightFromText="141" w:vertAnchor="text" w:horzAnchor="margin" w:tblpY="56"/>
        <w:tblW w:w="31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8"/>
        <w:gridCol w:w="358"/>
        <w:gridCol w:w="358"/>
        <w:gridCol w:w="160"/>
        <w:gridCol w:w="358"/>
        <w:gridCol w:w="358"/>
        <w:gridCol w:w="358"/>
        <w:gridCol w:w="160"/>
        <w:gridCol w:w="358"/>
        <w:gridCol w:w="358"/>
      </w:tblGrid>
      <w:tr w:rsidR="00D5245C" w:rsidRPr="004628CC" w14:paraId="65D1714A" w14:textId="77777777" w:rsidTr="005E6FAD">
        <w:trPr>
          <w:trHeight w:val="320"/>
        </w:trPr>
        <w:tc>
          <w:tcPr>
            <w:tcW w:w="3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C8054" w14:textId="77777777" w:rsidR="00D5245C" w:rsidRPr="004628CC" w:rsidRDefault="00D5245C" w:rsidP="005E6FAD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40CC1" w14:textId="77777777" w:rsidR="00D5245C" w:rsidRPr="004628CC" w:rsidRDefault="00D5245C" w:rsidP="005E6FAD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EA13B8" w14:textId="77777777" w:rsidR="00D5245C" w:rsidRPr="004628CC" w:rsidRDefault="00D5245C" w:rsidP="005E6FAD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337E3" w14:textId="77777777" w:rsidR="00D5245C" w:rsidRPr="004628CC" w:rsidRDefault="00D5245C" w:rsidP="005E6FAD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3C23A" w14:textId="77777777" w:rsidR="00D5245C" w:rsidRPr="004628CC" w:rsidRDefault="00D5245C" w:rsidP="005E6FAD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EFED7" w14:textId="77777777" w:rsidR="00D5245C" w:rsidRPr="004628CC" w:rsidRDefault="00D5245C" w:rsidP="005E6FAD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435ACA" w14:textId="77777777" w:rsidR="00D5245C" w:rsidRPr="004628CC" w:rsidRDefault="00D5245C" w:rsidP="005E6FAD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FEEBAC" w14:textId="77777777" w:rsidR="00D5245C" w:rsidRPr="004628CC" w:rsidRDefault="00D5245C" w:rsidP="005E6FAD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3FBBA" w14:textId="77777777" w:rsidR="00D5245C" w:rsidRPr="004628CC" w:rsidRDefault="00D5245C" w:rsidP="005E6FAD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FCEB08" w14:textId="77777777" w:rsidR="00D5245C" w:rsidRPr="004628CC" w:rsidRDefault="00D5245C" w:rsidP="005E6FAD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</w:tr>
    </w:tbl>
    <w:p w14:paraId="2EF4067D" w14:textId="77777777" w:rsidR="00D5245C" w:rsidRPr="004628CC" w:rsidRDefault="00D5245C" w:rsidP="00D5245C">
      <w:pPr>
        <w:tabs>
          <w:tab w:val="left" w:pos="2127"/>
          <w:tab w:val="left" w:pos="6237"/>
        </w:tabs>
        <w:rPr>
          <w:sz w:val="19"/>
          <w:szCs w:val="19"/>
        </w:rPr>
      </w:pPr>
      <w:r w:rsidRPr="004628CC">
        <w:rPr>
          <w:b/>
          <w:sz w:val="19"/>
          <w:szCs w:val="19"/>
        </w:rPr>
        <w:t xml:space="preserve"> </w:t>
      </w:r>
      <w:r w:rsidRPr="004628CC">
        <w:rPr>
          <w:b/>
          <w:sz w:val="19"/>
          <w:szCs w:val="19"/>
        </w:rPr>
        <w:tab/>
        <w:t>Čestné prohlášení zúčastněné školy, že:</w:t>
      </w:r>
    </w:p>
    <w:p w14:paraId="62A9C4BF" w14:textId="77777777" w:rsidR="00D5245C" w:rsidRPr="004628CC" w:rsidRDefault="00D5245C" w:rsidP="00D5245C">
      <w:pPr>
        <w:tabs>
          <w:tab w:val="left" w:pos="2127"/>
          <w:tab w:val="left" w:pos="6237"/>
        </w:tabs>
        <w:rPr>
          <w:sz w:val="19"/>
          <w:szCs w:val="19"/>
        </w:rPr>
      </w:pPr>
      <w:r w:rsidRPr="004628CC">
        <w:rPr>
          <w:sz w:val="19"/>
          <w:szCs w:val="19"/>
        </w:rPr>
        <w:tab/>
        <w:t xml:space="preserve"> (nehodící se škrtněte) </w:t>
      </w:r>
    </w:p>
    <w:p w14:paraId="25EDBD56" w14:textId="77777777" w:rsidR="00D5245C" w:rsidRPr="004628CC" w:rsidRDefault="00D5245C" w:rsidP="00D5245C">
      <w:pPr>
        <w:tabs>
          <w:tab w:val="left" w:pos="0"/>
          <w:tab w:val="left" w:pos="6237"/>
        </w:tabs>
        <w:rPr>
          <w:sz w:val="19"/>
          <w:szCs w:val="19"/>
        </w:rPr>
      </w:pPr>
      <w:r w:rsidRPr="004628CC">
        <w:rPr>
          <w:noProof/>
          <w:sz w:val="23"/>
          <w:szCs w:val="23"/>
        </w:rPr>
        <w:drawing>
          <wp:anchor distT="0" distB="0" distL="114300" distR="114300" simplePos="0" relativeHeight="251678720" behindDoc="0" locked="0" layoutInCell="1" allowOverlap="1" wp14:anchorId="070C4955" wp14:editId="7D65F161">
            <wp:simplePos x="0" y="0"/>
            <wp:positionH relativeFrom="column">
              <wp:posOffset>5048250</wp:posOffset>
            </wp:positionH>
            <wp:positionV relativeFrom="paragraph">
              <wp:posOffset>24130</wp:posOffset>
            </wp:positionV>
            <wp:extent cx="1000125" cy="190500"/>
            <wp:effectExtent l="0" t="0" r="952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28CC">
        <w:rPr>
          <w:b/>
          <w:sz w:val="19"/>
          <w:szCs w:val="19"/>
        </w:rPr>
        <w:t xml:space="preserve"> </w:t>
      </w:r>
      <w:r w:rsidRPr="004628CC">
        <w:rPr>
          <w:b/>
          <w:sz w:val="19"/>
          <w:szCs w:val="19"/>
        </w:rPr>
        <w:tab/>
      </w:r>
      <w:r>
        <w:rPr>
          <w:b/>
          <w:sz w:val="19"/>
          <w:szCs w:val="19"/>
        </w:rPr>
        <w:tab/>
      </w:r>
      <w:r>
        <w:rPr>
          <w:b/>
          <w:sz w:val="19"/>
          <w:szCs w:val="19"/>
        </w:rPr>
        <w:tab/>
      </w:r>
      <w:r w:rsidRPr="004628CC">
        <w:rPr>
          <w:b/>
          <w:sz w:val="19"/>
          <w:szCs w:val="19"/>
        </w:rPr>
        <w:t>JE</w:t>
      </w:r>
    </w:p>
    <w:p w14:paraId="2C855FF0" w14:textId="77777777" w:rsidR="00D5245C" w:rsidRPr="00FF038F" w:rsidRDefault="00D5245C" w:rsidP="00D5245C">
      <w:pPr>
        <w:tabs>
          <w:tab w:val="left" w:pos="2127"/>
        </w:tabs>
        <w:rPr>
          <w:b/>
          <w:sz w:val="19"/>
          <w:szCs w:val="19"/>
        </w:rPr>
      </w:pPr>
      <w:r w:rsidRPr="004628CC">
        <w:rPr>
          <w:b/>
          <w:sz w:val="19"/>
          <w:szCs w:val="19"/>
        </w:rPr>
        <w:t xml:space="preserve">registrační číslo klubu AŠSK ČR    </w:t>
      </w:r>
      <w:r w:rsidRPr="004628CC">
        <w:rPr>
          <w:b/>
          <w:sz w:val="19"/>
          <w:szCs w:val="19"/>
        </w:rPr>
        <w:tab/>
      </w:r>
      <w:r w:rsidRPr="004628CC">
        <w:rPr>
          <w:b/>
          <w:sz w:val="19"/>
          <w:szCs w:val="19"/>
        </w:rPr>
        <w:tab/>
      </w:r>
      <w:r w:rsidRPr="004628CC">
        <w:rPr>
          <w:b/>
          <w:sz w:val="19"/>
          <w:szCs w:val="19"/>
        </w:rPr>
        <w:tab/>
      </w:r>
      <w:r w:rsidRPr="004628CC">
        <w:rPr>
          <w:b/>
          <w:sz w:val="19"/>
          <w:szCs w:val="19"/>
        </w:rPr>
        <w:tab/>
        <w:t xml:space="preserve">         </w:t>
      </w:r>
      <w:r>
        <w:rPr>
          <w:b/>
          <w:sz w:val="19"/>
          <w:szCs w:val="19"/>
        </w:rPr>
        <w:tab/>
      </w:r>
      <w:r>
        <w:rPr>
          <w:b/>
          <w:sz w:val="19"/>
          <w:szCs w:val="19"/>
        </w:rPr>
        <w:tab/>
      </w:r>
      <w:r w:rsidRPr="004628CC">
        <w:rPr>
          <w:b/>
          <w:sz w:val="19"/>
          <w:szCs w:val="19"/>
        </w:rPr>
        <w:t>NENÍ</w:t>
      </w:r>
    </w:p>
    <w:p w14:paraId="13BE4FE9" w14:textId="77777777" w:rsidR="00D5245C" w:rsidRDefault="00D5245C" w:rsidP="00D5245C">
      <w:pPr>
        <w:tabs>
          <w:tab w:val="left" w:pos="2268"/>
        </w:tabs>
        <w:overflowPunct w:val="0"/>
        <w:autoSpaceDE w:val="0"/>
        <w:autoSpaceDN w:val="0"/>
        <w:adjustRightInd w:val="0"/>
        <w:rPr>
          <w:b/>
          <w:sz w:val="22"/>
        </w:rPr>
      </w:pPr>
    </w:p>
    <w:p w14:paraId="62FDE52B" w14:textId="0E9E94DA" w:rsidR="00BA2B65" w:rsidRDefault="00BA2B65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sectPr w:rsidR="00BA2B65" w:rsidSect="006A2620">
      <w:footerReference w:type="even" r:id="rId14"/>
      <w:footerReference w:type="default" r:id="rId15"/>
      <w:pgSz w:w="11906" w:h="16838"/>
      <w:pgMar w:top="567" w:right="1021" w:bottom="567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5E5CEC" w14:textId="77777777" w:rsidR="00E03B7A" w:rsidRDefault="00E03B7A">
      <w:r>
        <w:separator/>
      </w:r>
    </w:p>
  </w:endnote>
  <w:endnote w:type="continuationSeparator" w:id="0">
    <w:p w14:paraId="0DB6515F" w14:textId="77777777" w:rsidR="00E03B7A" w:rsidRDefault="00E03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FDE537" w14:textId="77777777" w:rsidR="00723985" w:rsidRDefault="00A67A8D" w:rsidP="000D1AC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723985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62FDE538" w14:textId="77777777" w:rsidR="00723985" w:rsidRDefault="00723985" w:rsidP="00DA5D77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60871695"/>
      <w:docPartObj>
        <w:docPartGallery w:val="Page Numbers (Bottom of Page)"/>
        <w:docPartUnique/>
      </w:docPartObj>
    </w:sdtPr>
    <w:sdtEndPr/>
    <w:sdtContent>
      <w:p w14:paraId="202FB80F" w14:textId="45F43E87" w:rsidR="001D2CC5" w:rsidRDefault="001D2CC5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6A3F">
          <w:rPr>
            <w:noProof/>
          </w:rPr>
          <w:t>1</w:t>
        </w:r>
        <w:r>
          <w:fldChar w:fldCharType="end"/>
        </w:r>
      </w:p>
    </w:sdtContent>
  </w:sdt>
  <w:p w14:paraId="62FDE53A" w14:textId="77777777" w:rsidR="00723985" w:rsidRDefault="00723985" w:rsidP="00DA5D77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8DBF60" w14:textId="77777777" w:rsidR="00E03B7A" w:rsidRDefault="00E03B7A">
      <w:r>
        <w:separator/>
      </w:r>
    </w:p>
  </w:footnote>
  <w:footnote w:type="continuationSeparator" w:id="0">
    <w:p w14:paraId="1E8985A5" w14:textId="77777777" w:rsidR="00E03B7A" w:rsidRDefault="00E03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91EEB"/>
    <w:multiLevelType w:val="singleLevel"/>
    <w:tmpl w:val="BCFA601C"/>
    <w:lvl w:ilvl="0">
      <w:start w:val="1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1" w15:restartNumberingAfterBreak="0">
    <w:nsid w:val="06D846F2"/>
    <w:multiLevelType w:val="hybridMultilevel"/>
    <w:tmpl w:val="36A24432"/>
    <w:lvl w:ilvl="0" w:tplc="4236A53E">
      <w:start w:val="1"/>
      <w:numFmt w:val="upperLetter"/>
      <w:lvlText w:val="%1."/>
      <w:lvlJc w:val="left"/>
      <w:pPr>
        <w:tabs>
          <w:tab w:val="num" w:pos="340"/>
        </w:tabs>
        <w:ind w:left="70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8C51AC0"/>
    <w:multiLevelType w:val="singleLevel"/>
    <w:tmpl w:val="F04889EA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" w15:restartNumberingAfterBreak="0">
    <w:nsid w:val="09AF28D3"/>
    <w:multiLevelType w:val="hybridMultilevel"/>
    <w:tmpl w:val="C278262A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ACC7015"/>
    <w:multiLevelType w:val="hybridMultilevel"/>
    <w:tmpl w:val="90F6D9CC"/>
    <w:lvl w:ilvl="0" w:tplc="E974AD52">
      <w:start w:val="1"/>
      <w:numFmt w:val="decimal"/>
      <w:lvlText w:val="%1."/>
      <w:lvlJc w:val="left"/>
      <w:pPr>
        <w:tabs>
          <w:tab w:val="num" w:pos="340"/>
        </w:tabs>
        <w:ind w:left="284" w:hanging="284"/>
      </w:pPr>
      <w:rPr>
        <w:rFonts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AF453A6"/>
    <w:multiLevelType w:val="hybridMultilevel"/>
    <w:tmpl w:val="AADC5D1E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E7374ED"/>
    <w:multiLevelType w:val="hybridMultilevel"/>
    <w:tmpl w:val="1132EAD8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2EF0621"/>
    <w:multiLevelType w:val="hybridMultilevel"/>
    <w:tmpl w:val="56B6F3C8"/>
    <w:lvl w:ilvl="0" w:tplc="D21C293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A97D32"/>
    <w:multiLevelType w:val="hybridMultilevel"/>
    <w:tmpl w:val="68C4C018"/>
    <w:lvl w:ilvl="0" w:tplc="DFDCAD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E661D2"/>
    <w:multiLevelType w:val="multilevel"/>
    <w:tmpl w:val="359AC43A"/>
    <w:lvl w:ilvl="0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0" w15:restartNumberingAfterBreak="0">
    <w:nsid w:val="2A787666"/>
    <w:multiLevelType w:val="multilevel"/>
    <w:tmpl w:val="9E6C30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1" w15:restartNumberingAfterBreak="0">
    <w:nsid w:val="2D8035F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1DD2A6C"/>
    <w:multiLevelType w:val="hybridMultilevel"/>
    <w:tmpl w:val="7EA02222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6D41BD1"/>
    <w:multiLevelType w:val="hybridMultilevel"/>
    <w:tmpl w:val="BF58253E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73522E3"/>
    <w:multiLevelType w:val="singleLevel"/>
    <w:tmpl w:val="483ED432"/>
    <w:lvl w:ilvl="0">
      <w:start w:val="1"/>
      <w:numFmt w:val="upperRoman"/>
      <w:lvlText w:val="%1. "/>
      <w:legacy w:legacy="1" w:legacySpace="0" w:legacyIndent="283"/>
      <w:lvlJc w:val="left"/>
      <w:pPr>
        <w:ind w:left="991" w:hanging="283"/>
      </w:pPr>
      <w:rPr>
        <w:b w:val="0"/>
        <w:i w:val="0"/>
        <w:sz w:val="24"/>
      </w:rPr>
    </w:lvl>
  </w:abstractNum>
  <w:abstractNum w:abstractNumId="15" w15:restartNumberingAfterBreak="0">
    <w:nsid w:val="38C761F6"/>
    <w:multiLevelType w:val="singleLevel"/>
    <w:tmpl w:val="DFE85A68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16" w15:restartNumberingAfterBreak="0">
    <w:nsid w:val="3FAD1161"/>
    <w:multiLevelType w:val="multilevel"/>
    <w:tmpl w:val="2AAC8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42477296"/>
    <w:multiLevelType w:val="multilevel"/>
    <w:tmpl w:val="BF5825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36E0778"/>
    <w:multiLevelType w:val="hybridMultilevel"/>
    <w:tmpl w:val="5768BB2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AE16DEC"/>
    <w:multiLevelType w:val="hybridMultilevel"/>
    <w:tmpl w:val="9E6C3058"/>
    <w:lvl w:ilvl="0" w:tplc="5534131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0" w15:restartNumberingAfterBreak="0">
    <w:nsid w:val="4E07385B"/>
    <w:multiLevelType w:val="singleLevel"/>
    <w:tmpl w:val="6750CEF2"/>
    <w:lvl w:ilvl="0">
      <w:start w:val="1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1" w15:restartNumberingAfterBreak="0">
    <w:nsid w:val="4F3323D2"/>
    <w:multiLevelType w:val="singleLevel"/>
    <w:tmpl w:val="C862DE76"/>
    <w:lvl w:ilvl="0">
      <w:start w:val="1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2" w15:restartNumberingAfterBreak="0">
    <w:nsid w:val="515E43E9"/>
    <w:multiLevelType w:val="singleLevel"/>
    <w:tmpl w:val="FE244F12"/>
    <w:lvl w:ilvl="0">
      <w:start w:val="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3" w15:restartNumberingAfterBreak="0">
    <w:nsid w:val="567D5403"/>
    <w:multiLevelType w:val="singleLevel"/>
    <w:tmpl w:val="71CABA74"/>
    <w:lvl w:ilvl="0">
      <w:start w:val="1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4" w15:restartNumberingAfterBreak="0">
    <w:nsid w:val="5862616F"/>
    <w:multiLevelType w:val="multilevel"/>
    <w:tmpl w:val="DCB48350"/>
    <w:lvl w:ilvl="0">
      <w:start w:val="1"/>
      <w:numFmt w:val="upperLetter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9C24391"/>
    <w:multiLevelType w:val="multilevel"/>
    <w:tmpl w:val="CF906C58"/>
    <w:lvl w:ilvl="0">
      <w:start w:val="1"/>
      <w:numFmt w:val="decimal"/>
      <w:lvlText w:val="%1."/>
      <w:lvlJc w:val="left"/>
      <w:pPr>
        <w:tabs>
          <w:tab w:val="num" w:pos="227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0F27519"/>
    <w:multiLevelType w:val="multilevel"/>
    <w:tmpl w:val="A936F22C"/>
    <w:lvl w:ilvl="0">
      <w:start w:val="6"/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27" w15:restartNumberingAfterBreak="0">
    <w:nsid w:val="610F3736"/>
    <w:multiLevelType w:val="hybridMultilevel"/>
    <w:tmpl w:val="AF7A51DE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60F23D8"/>
    <w:multiLevelType w:val="singleLevel"/>
    <w:tmpl w:val="B8A4EA46"/>
    <w:lvl w:ilvl="0">
      <w:start w:val="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9" w15:restartNumberingAfterBreak="0">
    <w:nsid w:val="6B6146A4"/>
    <w:multiLevelType w:val="singleLevel"/>
    <w:tmpl w:val="9B1604F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0" w15:restartNumberingAfterBreak="0">
    <w:nsid w:val="71CD2656"/>
    <w:multiLevelType w:val="singleLevel"/>
    <w:tmpl w:val="B0AE8C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31" w15:restartNumberingAfterBreak="0">
    <w:nsid w:val="74DA1741"/>
    <w:multiLevelType w:val="hybridMultilevel"/>
    <w:tmpl w:val="921CD0D6"/>
    <w:lvl w:ilvl="0" w:tplc="8CB6B236">
      <w:start w:val="1"/>
      <w:numFmt w:val="bullet"/>
      <w:lvlText w:val=""/>
      <w:lvlJc w:val="left"/>
      <w:pPr>
        <w:tabs>
          <w:tab w:val="num" w:pos="227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2" w15:restartNumberingAfterBreak="0">
    <w:nsid w:val="7C22778A"/>
    <w:multiLevelType w:val="singleLevel"/>
    <w:tmpl w:val="532A00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3" w15:restartNumberingAfterBreak="0">
    <w:nsid w:val="7E6E2185"/>
    <w:multiLevelType w:val="hybridMultilevel"/>
    <w:tmpl w:val="5CE430F8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7FB761F2"/>
    <w:multiLevelType w:val="singleLevel"/>
    <w:tmpl w:val="7804C3C0"/>
    <w:lvl w:ilvl="0">
      <w:start w:val="2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num w:numId="1">
    <w:abstractNumId w:val="30"/>
  </w:num>
  <w:num w:numId="2">
    <w:abstractNumId w:val="29"/>
  </w:num>
  <w:num w:numId="3">
    <w:abstractNumId w:val="32"/>
  </w:num>
  <w:num w:numId="4">
    <w:abstractNumId w:val="2"/>
  </w:num>
  <w:num w:numId="5">
    <w:abstractNumId w:val="15"/>
  </w:num>
  <w:num w:numId="6">
    <w:abstractNumId w:val="15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b/>
          <w:i w:val="0"/>
          <w:sz w:val="20"/>
        </w:rPr>
      </w:lvl>
    </w:lvlOverride>
  </w:num>
  <w:num w:numId="7">
    <w:abstractNumId w:val="22"/>
  </w:num>
  <w:num w:numId="8">
    <w:abstractNumId w:val="28"/>
  </w:num>
  <w:num w:numId="9">
    <w:abstractNumId w:val="2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b/>
          <w:i w:val="0"/>
          <w:sz w:val="20"/>
        </w:rPr>
      </w:lvl>
    </w:lvlOverride>
  </w:num>
  <w:num w:numId="10">
    <w:abstractNumId w:val="20"/>
  </w:num>
  <w:num w:numId="11">
    <w:abstractNumId w:val="23"/>
  </w:num>
  <w:num w:numId="12">
    <w:abstractNumId w:val="21"/>
  </w:num>
  <w:num w:numId="13">
    <w:abstractNumId w:val="34"/>
  </w:num>
  <w:num w:numId="14">
    <w:abstractNumId w:val="26"/>
  </w:num>
  <w:num w:numId="15">
    <w:abstractNumId w:val="9"/>
  </w:num>
  <w:num w:numId="16">
    <w:abstractNumId w:val="0"/>
    <w:lvlOverride w:ilvl="0">
      <w:startOverride w:val="12"/>
    </w:lvlOverride>
  </w:num>
  <w:num w:numId="17">
    <w:abstractNumId w:val="11"/>
  </w:num>
  <w:num w:numId="18">
    <w:abstractNumId w:val="14"/>
  </w:num>
  <w:num w:numId="19">
    <w:abstractNumId w:val="18"/>
  </w:num>
  <w:num w:numId="20">
    <w:abstractNumId w:val="4"/>
  </w:num>
  <w:num w:numId="21">
    <w:abstractNumId w:val="16"/>
  </w:num>
  <w:num w:numId="22">
    <w:abstractNumId w:val="19"/>
  </w:num>
  <w:num w:numId="23">
    <w:abstractNumId w:val="10"/>
  </w:num>
  <w:num w:numId="24">
    <w:abstractNumId w:val="31"/>
  </w:num>
  <w:num w:numId="25">
    <w:abstractNumId w:val="25"/>
  </w:num>
  <w:num w:numId="26">
    <w:abstractNumId w:val="13"/>
  </w:num>
  <w:num w:numId="27">
    <w:abstractNumId w:val="17"/>
  </w:num>
  <w:num w:numId="28">
    <w:abstractNumId w:val="6"/>
  </w:num>
  <w:num w:numId="29">
    <w:abstractNumId w:val="5"/>
  </w:num>
  <w:num w:numId="30">
    <w:abstractNumId w:val="27"/>
  </w:num>
  <w:num w:numId="31">
    <w:abstractNumId w:val="3"/>
  </w:num>
  <w:num w:numId="32">
    <w:abstractNumId w:val="12"/>
  </w:num>
  <w:num w:numId="33">
    <w:abstractNumId w:val="33"/>
  </w:num>
  <w:num w:numId="34">
    <w:abstractNumId w:val="1"/>
  </w:num>
  <w:num w:numId="35">
    <w:abstractNumId w:val="7"/>
  </w:num>
  <w:num w:numId="36">
    <w:abstractNumId w:val="24"/>
  </w:num>
  <w:num w:numId="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48B"/>
    <w:rsid w:val="0000103B"/>
    <w:rsid w:val="00003D2D"/>
    <w:rsid w:val="00005B28"/>
    <w:rsid w:val="00054AFC"/>
    <w:rsid w:val="00065DA0"/>
    <w:rsid w:val="00085D96"/>
    <w:rsid w:val="00091087"/>
    <w:rsid w:val="000921D5"/>
    <w:rsid w:val="000A65B5"/>
    <w:rsid w:val="000C39F1"/>
    <w:rsid w:val="000C4551"/>
    <w:rsid w:val="000D0DC8"/>
    <w:rsid w:val="000D16C3"/>
    <w:rsid w:val="000D1AC8"/>
    <w:rsid w:val="000D724C"/>
    <w:rsid w:val="000E43B3"/>
    <w:rsid w:val="000F5A53"/>
    <w:rsid w:val="000F66C7"/>
    <w:rsid w:val="00117211"/>
    <w:rsid w:val="0014448B"/>
    <w:rsid w:val="00145344"/>
    <w:rsid w:val="0019171A"/>
    <w:rsid w:val="00191F48"/>
    <w:rsid w:val="00193DD1"/>
    <w:rsid w:val="001C29EA"/>
    <w:rsid w:val="001D06C2"/>
    <w:rsid w:val="001D2CC5"/>
    <w:rsid w:val="001D6185"/>
    <w:rsid w:val="00203949"/>
    <w:rsid w:val="00203AB5"/>
    <w:rsid w:val="00207B4F"/>
    <w:rsid w:val="00214456"/>
    <w:rsid w:val="00215165"/>
    <w:rsid w:val="00225B15"/>
    <w:rsid w:val="0022777B"/>
    <w:rsid w:val="00232A9F"/>
    <w:rsid w:val="0023341D"/>
    <w:rsid w:val="00235BA3"/>
    <w:rsid w:val="00263544"/>
    <w:rsid w:val="00277C76"/>
    <w:rsid w:val="0029482F"/>
    <w:rsid w:val="00296E63"/>
    <w:rsid w:val="002A7608"/>
    <w:rsid w:val="002B6575"/>
    <w:rsid w:val="002C1DCD"/>
    <w:rsid w:val="002C5A9B"/>
    <w:rsid w:val="002D03C1"/>
    <w:rsid w:val="00306A59"/>
    <w:rsid w:val="003231E3"/>
    <w:rsid w:val="0032735F"/>
    <w:rsid w:val="0034637F"/>
    <w:rsid w:val="00355A1D"/>
    <w:rsid w:val="003602B8"/>
    <w:rsid w:val="003A04FD"/>
    <w:rsid w:val="003A4C55"/>
    <w:rsid w:val="003C4567"/>
    <w:rsid w:val="003F5C9B"/>
    <w:rsid w:val="003F7DB3"/>
    <w:rsid w:val="004041BE"/>
    <w:rsid w:val="00417D39"/>
    <w:rsid w:val="004372A4"/>
    <w:rsid w:val="00455C79"/>
    <w:rsid w:val="00465020"/>
    <w:rsid w:val="00495532"/>
    <w:rsid w:val="00497138"/>
    <w:rsid w:val="004B478F"/>
    <w:rsid w:val="004D5549"/>
    <w:rsid w:val="004F2C47"/>
    <w:rsid w:val="00503A3B"/>
    <w:rsid w:val="0051634C"/>
    <w:rsid w:val="00531ACD"/>
    <w:rsid w:val="00534B42"/>
    <w:rsid w:val="0057592C"/>
    <w:rsid w:val="0058002B"/>
    <w:rsid w:val="00581F0B"/>
    <w:rsid w:val="00590141"/>
    <w:rsid w:val="005978E9"/>
    <w:rsid w:val="005E49A7"/>
    <w:rsid w:val="00623331"/>
    <w:rsid w:val="006248B5"/>
    <w:rsid w:val="0062543C"/>
    <w:rsid w:val="0063074A"/>
    <w:rsid w:val="00650FB1"/>
    <w:rsid w:val="0065509E"/>
    <w:rsid w:val="006638CE"/>
    <w:rsid w:val="00683155"/>
    <w:rsid w:val="00684BEA"/>
    <w:rsid w:val="00687A13"/>
    <w:rsid w:val="00690723"/>
    <w:rsid w:val="006A22B6"/>
    <w:rsid w:val="006A2620"/>
    <w:rsid w:val="006B0F93"/>
    <w:rsid w:val="006B3154"/>
    <w:rsid w:val="006D2F13"/>
    <w:rsid w:val="006E17EF"/>
    <w:rsid w:val="007234D8"/>
    <w:rsid w:val="00723985"/>
    <w:rsid w:val="0072708F"/>
    <w:rsid w:val="007319DA"/>
    <w:rsid w:val="007368BD"/>
    <w:rsid w:val="0074133C"/>
    <w:rsid w:val="0074419D"/>
    <w:rsid w:val="00756E92"/>
    <w:rsid w:val="0078476C"/>
    <w:rsid w:val="0078481E"/>
    <w:rsid w:val="007A1F74"/>
    <w:rsid w:val="007B1A47"/>
    <w:rsid w:val="007E3E31"/>
    <w:rsid w:val="007F4D37"/>
    <w:rsid w:val="00802027"/>
    <w:rsid w:val="00807B1A"/>
    <w:rsid w:val="008273C9"/>
    <w:rsid w:val="00852509"/>
    <w:rsid w:val="0085525F"/>
    <w:rsid w:val="00860B1E"/>
    <w:rsid w:val="008656E5"/>
    <w:rsid w:val="00871CA6"/>
    <w:rsid w:val="00874EA2"/>
    <w:rsid w:val="00880BF9"/>
    <w:rsid w:val="008C2F6F"/>
    <w:rsid w:val="008E5AF0"/>
    <w:rsid w:val="008F6DB0"/>
    <w:rsid w:val="0090344D"/>
    <w:rsid w:val="00926158"/>
    <w:rsid w:val="0094313F"/>
    <w:rsid w:val="009438E1"/>
    <w:rsid w:val="00953141"/>
    <w:rsid w:val="00997918"/>
    <w:rsid w:val="009A6E75"/>
    <w:rsid w:val="009A6E84"/>
    <w:rsid w:val="009B27B6"/>
    <w:rsid w:val="009B76D4"/>
    <w:rsid w:val="009B776F"/>
    <w:rsid w:val="009E2B24"/>
    <w:rsid w:val="009E33D6"/>
    <w:rsid w:val="009F1B3F"/>
    <w:rsid w:val="00A13866"/>
    <w:rsid w:val="00A24544"/>
    <w:rsid w:val="00A3165C"/>
    <w:rsid w:val="00A443D5"/>
    <w:rsid w:val="00A5270C"/>
    <w:rsid w:val="00A67A8D"/>
    <w:rsid w:val="00A733CA"/>
    <w:rsid w:val="00A95D73"/>
    <w:rsid w:val="00AA13B7"/>
    <w:rsid w:val="00AA576E"/>
    <w:rsid w:val="00AB2899"/>
    <w:rsid w:val="00AC35DA"/>
    <w:rsid w:val="00AC5293"/>
    <w:rsid w:val="00AD7E98"/>
    <w:rsid w:val="00AE0A83"/>
    <w:rsid w:val="00AF52DC"/>
    <w:rsid w:val="00B02A28"/>
    <w:rsid w:val="00B26EC9"/>
    <w:rsid w:val="00B3272C"/>
    <w:rsid w:val="00B507C0"/>
    <w:rsid w:val="00B63F83"/>
    <w:rsid w:val="00B75B78"/>
    <w:rsid w:val="00B76195"/>
    <w:rsid w:val="00B94966"/>
    <w:rsid w:val="00BA2B65"/>
    <w:rsid w:val="00BA60F7"/>
    <w:rsid w:val="00BC6154"/>
    <w:rsid w:val="00BE6B3C"/>
    <w:rsid w:val="00C020C3"/>
    <w:rsid w:val="00C06009"/>
    <w:rsid w:val="00C06E97"/>
    <w:rsid w:val="00C26938"/>
    <w:rsid w:val="00C472E7"/>
    <w:rsid w:val="00C54CB8"/>
    <w:rsid w:val="00C644C7"/>
    <w:rsid w:val="00C748C5"/>
    <w:rsid w:val="00C87371"/>
    <w:rsid w:val="00CB2D77"/>
    <w:rsid w:val="00CC26EE"/>
    <w:rsid w:val="00CE72E0"/>
    <w:rsid w:val="00CF0E0B"/>
    <w:rsid w:val="00CF294A"/>
    <w:rsid w:val="00CF333F"/>
    <w:rsid w:val="00D00F08"/>
    <w:rsid w:val="00D229C8"/>
    <w:rsid w:val="00D24B1C"/>
    <w:rsid w:val="00D25480"/>
    <w:rsid w:val="00D260DA"/>
    <w:rsid w:val="00D37965"/>
    <w:rsid w:val="00D44950"/>
    <w:rsid w:val="00D50D73"/>
    <w:rsid w:val="00D50F24"/>
    <w:rsid w:val="00D5245C"/>
    <w:rsid w:val="00D53DC9"/>
    <w:rsid w:val="00D55C8F"/>
    <w:rsid w:val="00D62B2A"/>
    <w:rsid w:val="00D83339"/>
    <w:rsid w:val="00DA005C"/>
    <w:rsid w:val="00DA5D77"/>
    <w:rsid w:val="00DC6327"/>
    <w:rsid w:val="00DF1636"/>
    <w:rsid w:val="00DF5E5D"/>
    <w:rsid w:val="00DF6A3F"/>
    <w:rsid w:val="00E03B7A"/>
    <w:rsid w:val="00E07DBB"/>
    <w:rsid w:val="00E41DA1"/>
    <w:rsid w:val="00E45DBD"/>
    <w:rsid w:val="00E50240"/>
    <w:rsid w:val="00E55F45"/>
    <w:rsid w:val="00E85D20"/>
    <w:rsid w:val="00E9434B"/>
    <w:rsid w:val="00E9632E"/>
    <w:rsid w:val="00EC27FB"/>
    <w:rsid w:val="00ED4186"/>
    <w:rsid w:val="00EE6F20"/>
    <w:rsid w:val="00EF67DE"/>
    <w:rsid w:val="00F0322D"/>
    <w:rsid w:val="00F04EC1"/>
    <w:rsid w:val="00F066C5"/>
    <w:rsid w:val="00F108A8"/>
    <w:rsid w:val="00F32D76"/>
    <w:rsid w:val="00F419A4"/>
    <w:rsid w:val="00F546E3"/>
    <w:rsid w:val="00F61EDC"/>
    <w:rsid w:val="00F6587F"/>
    <w:rsid w:val="00F814CA"/>
    <w:rsid w:val="00F941A3"/>
    <w:rsid w:val="00F9763D"/>
    <w:rsid w:val="00FA5141"/>
    <w:rsid w:val="00FB4D56"/>
    <w:rsid w:val="00FB5BCF"/>
    <w:rsid w:val="00FE1BC0"/>
    <w:rsid w:val="00FE271E"/>
    <w:rsid w:val="00FF6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FDE4BA"/>
  <w15:docId w15:val="{BFBF20B3-A107-47F7-9802-F25994DB3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4041BE"/>
  </w:style>
  <w:style w:type="paragraph" w:styleId="Nadpis1">
    <w:name w:val="heading 1"/>
    <w:basedOn w:val="Normln"/>
    <w:next w:val="Normln"/>
    <w:qFormat/>
    <w:rsid w:val="004041BE"/>
    <w:pPr>
      <w:keepNext/>
      <w:jc w:val="center"/>
      <w:outlineLvl w:val="0"/>
    </w:pPr>
    <w:rPr>
      <w:rFonts w:ascii="Comic Sans MS" w:hAnsi="Comic Sans MS"/>
      <w:sz w:val="24"/>
    </w:rPr>
  </w:style>
  <w:style w:type="paragraph" w:styleId="Nadpis2">
    <w:name w:val="heading 2"/>
    <w:basedOn w:val="Normln"/>
    <w:next w:val="Normln"/>
    <w:qFormat/>
    <w:rsid w:val="004041BE"/>
    <w:pPr>
      <w:keepNext/>
      <w:jc w:val="both"/>
      <w:outlineLvl w:val="1"/>
    </w:pPr>
    <w:rPr>
      <w:rFonts w:ascii="Comic Sans MS" w:hAnsi="Comic Sans MS"/>
      <w:sz w:val="24"/>
      <w:u w:val="single"/>
    </w:rPr>
  </w:style>
  <w:style w:type="paragraph" w:styleId="Nadpis3">
    <w:name w:val="heading 3"/>
    <w:basedOn w:val="Normln"/>
    <w:next w:val="Normln"/>
    <w:qFormat/>
    <w:rsid w:val="004041BE"/>
    <w:pPr>
      <w:keepNext/>
      <w:jc w:val="both"/>
      <w:outlineLvl w:val="2"/>
    </w:pPr>
    <w:rPr>
      <w:rFonts w:ascii="Comic Sans MS" w:hAnsi="Comic Sans MS"/>
      <w:sz w:val="36"/>
    </w:rPr>
  </w:style>
  <w:style w:type="paragraph" w:styleId="Nadpis4">
    <w:name w:val="heading 4"/>
    <w:basedOn w:val="Normln"/>
    <w:next w:val="Normln"/>
    <w:qFormat/>
    <w:rsid w:val="004041BE"/>
    <w:pPr>
      <w:keepNext/>
      <w:jc w:val="center"/>
      <w:outlineLvl w:val="3"/>
    </w:pPr>
    <w:rPr>
      <w:b/>
      <w:bCs/>
      <w:sz w:val="36"/>
    </w:rPr>
  </w:style>
  <w:style w:type="paragraph" w:styleId="Nadpis5">
    <w:name w:val="heading 5"/>
    <w:basedOn w:val="Normln"/>
    <w:next w:val="Normln"/>
    <w:qFormat/>
    <w:rsid w:val="004041BE"/>
    <w:pPr>
      <w:keepNext/>
      <w:jc w:val="center"/>
      <w:outlineLvl w:val="4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4041BE"/>
    <w:pPr>
      <w:jc w:val="center"/>
    </w:pPr>
    <w:rPr>
      <w:rFonts w:ascii="Comic Sans MS" w:hAnsi="Comic Sans MS"/>
      <w:b/>
      <w:sz w:val="40"/>
      <w:u w:val="single"/>
    </w:rPr>
  </w:style>
  <w:style w:type="paragraph" w:styleId="Zkladntext">
    <w:name w:val="Body Text"/>
    <w:basedOn w:val="Normln"/>
    <w:rsid w:val="004041BE"/>
    <w:pPr>
      <w:jc w:val="both"/>
    </w:pPr>
    <w:rPr>
      <w:rFonts w:ascii="Comic Sans MS" w:hAnsi="Comic Sans MS"/>
      <w:sz w:val="24"/>
    </w:rPr>
  </w:style>
  <w:style w:type="paragraph" w:styleId="Zkladntextodsazen">
    <w:name w:val="Body Text Indent"/>
    <w:basedOn w:val="Normln"/>
    <w:rsid w:val="004041BE"/>
    <w:pPr>
      <w:ind w:left="2832" w:firstLine="3"/>
      <w:jc w:val="both"/>
    </w:pPr>
    <w:rPr>
      <w:sz w:val="24"/>
    </w:rPr>
  </w:style>
  <w:style w:type="character" w:styleId="Hypertextovodkaz">
    <w:name w:val="Hyperlink"/>
    <w:basedOn w:val="Standardnpsmoodstavce"/>
    <w:rsid w:val="00B76195"/>
    <w:rPr>
      <w:color w:val="0000FF"/>
      <w:u w:val="single"/>
    </w:rPr>
  </w:style>
  <w:style w:type="table" w:styleId="Mkatabulky">
    <w:name w:val="Table Grid"/>
    <w:basedOn w:val="Normlntabulka"/>
    <w:rsid w:val="00AF52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rsid w:val="00DA5D77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A5D77"/>
  </w:style>
  <w:style w:type="paragraph" w:styleId="Zhlav">
    <w:name w:val="header"/>
    <w:basedOn w:val="Normln"/>
    <w:rsid w:val="00E07DBB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A1386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D2F1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rsid w:val="001D2CC5"/>
  </w:style>
  <w:style w:type="paragraph" w:styleId="Odstavecseseznamem">
    <w:name w:val="List Paragraph"/>
    <w:basedOn w:val="Normln"/>
    <w:uiPriority w:val="34"/>
    <w:qFormat/>
    <w:rsid w:val="000910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pekny@volny.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sef%20Mooz\Desktop\vzor_propozice.AB%20&#8211;%20kopie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DF53B-CBBF-4A1F-B91C-E66D381BD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vzor_propozice.AB – kopie.dotx</Template>
  <TotalTime>121</TotalTime>
  <Pages>4</Pages>
  <Words>856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Dům dětí a mládeže, Palackého 418, 537 01, Chrudim,tel</vt:lpstr>
    </vt:vector>
  </TitlesOfParts>
  <Company/>
  <LinksUpToDate>false</LinksUpToDate>
  <CharactersWithSpaces>5896</CharactersWithSpaces>
  <SharedDoc>false</SharedDoc>
  <HLinks>
    <vt:vector size="12" baseType="variant">
      <vt:variant>
        <vt:i4>22347893</vt:i4>
      </vt:variant>
      <vt:variant>
        <vt:i4>-1</vt:i4>
      </vt:variant>
      <vt:variant>
        <vt:i4>1027</vt:i4>
      </vt:variant>
      <vt:variant>
        <vt:i4>4</vt:i4>
      </vt:variant>
      <vt:variant>
        <vt:lpwstr>C:\Users\reditel\Desktop\dokumenty.skola\Mail\Ašsk\01propozice\08-09\uvodcz.htm</vt:lpwstr>
      </vt:variant>
      <vt:variant>
        <vt:lpwstr/>
      </vt:variant>
      <vt:variant>
        <vt:i4>4391005</vt:i4>
      </vt:variant>
      <vt:variant>
        <vt:i4>-1</vt:i4>
      </vt:variant>
      <vt:variant>
        <vt:i4>1027</vt:i4>
      </vt:variant>
      <vt:variant>
        <vt:i4>1</vt:i4>
      </vt:variant>
      <vt:variant>
        <vt:lpwstr>http://www.molten.cz/pictures/logomolten.gif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Dům dětí a mládeže, Palackého 418, 537 01, Chrudim,tel</dc:title>
  <dc:creator>Josef Mooz</dc:creator>
  <cp:lastModifiedBy>Pěkný Václav</cp:lastModifiedBy>
  <cp:revision>97</cp:revision>
  <cp:lastPrinted>2016-10-15T06:31:00Z</cp:lastPrinted>
  <dcterms:created xsi:type="dcterms:W3CDTF">2017-12-09T20:56:00Z</dcterms:created>
  <dcterms:modified xsi:type="dcterms:W3CDTF">2020-02-09T10:03:00Z</dcterms:modified>
</cp:coreProperties>
</file>