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DE4BB" w14:textId="5F802D45" w:rsidR="00BA2B65" w:rsidRPr="000D1AC8" w:rsidRDefault="00323287">
      <w:pPr>
        <w:pStyle w:val="Nadpis1"/>
        <w:rPr>
          <w:b/>
          <w:sz w:val="4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EA23F22" wp14:editId="58D16973">
            <wp:simplePos x="0" y="0"/>
            <wp:positionH relativeFrom="margin">
              <wp:posOffset>0</wp:posOffset>
            </wp:positionH>
            <wp:positionV relativeFrom="paragraph">
              <wp:posOffset>123825</wp:posOffset>
            </wp:positionV>
            <wp:extent cx="1105535" cy="1252220"/>
            <wp:effectExtent l="0" t="0" r="0" b="508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SL škol_bez ročníku-fi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EBD">
        <w:rPr>
          <w:noProof/>
        </w:rPr>
        <w:drawing>
          <wp:anchor distT="0" distB="0" distL="114300" distR="114300" simplePos="0" relativeHeight="251666432" behindDoc="0" locked="0" layoutInCell="1" allowOverlap="1" wp14:anchorId="61806D56" wp14:editId="53559824">
            <wp:simplePos x="0" y="0"/>
            <wp:positionH relativeFrom="margin">
              <wp:posOffset>5227320</wp:posOffset>
            </wp:positionH>
            <wp:positionV relativeFrom="paragraph">
              <wp:posOffset>266065</wp:posOffset>
            </wp:positionV>
            <wp:extent cx="1089660" cy="11272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B65" w:rsidRPr="000D1AC8">
        <w:rPr>
          <w:b/>
          <w:sz w:val="48"/>
        </w:rPr>
        <w:t>PROPOZICE</w:t>
      </w:r>
    </w:p>
    <w:p w14:paraId="62FDE4BC" w14:textId="0174C105" w:rsidR="00BA2B65" w:rsidRPr="00C87371" w:rsidRDefault="00454A17">
      <w:pPr>
        <w:jc w:val="center"/>
        <w:rPr>
          <w:b/>
          <w:sz w:val="36"/>
          <w:szCs w:val="36"/>
        </w:rPr>
      </w:pPr>
      <w:r w:rsidRPr="00AF52DC">
        <w:rPr>
          <w:b/>
          <w:sz w:val="32"/>
        </w:rPr>
        <w:t>Krajské finále</w:t>
      </w:r>
      <w:r>
        <w:rPr>
          <w:b/>
          <w:sz w:val="32"/>
        </w:rPr>
        <w:t xml:space="preserve"> </w:t>
      </w:r>
      <w:r w:rsidR="00323287">
        <w:rPr>
          <w:b/>
          <w:sz w:val="32"/>
        </w:rPr>
        <w:t>SLŠ</w:t>
      </w:r>
      <w:r>
        <w:rPr>
          <w:b/>
          <w:sz w:val="32"/>
        </w:rPr>
        <w:t xml:space="preserve"> ve florbalu</w:t>
      </w:r>
    </w:p>
    <w:p w14:paraId="62FDE4BD" w14:textId="158B40C3" w:rsidR="00BA2B65" w:rsidRDefault="00BA2B65">
      <w:pPr>
        <w:pStyle w:val="Nadpis1"/>
        <w:rPr>
          <w:b/>
          <w:caps/>
          <w:sz w:val="6"/>
        </w:rPr>
      </w:pPr>
    </w:p>
    <w:p w14:paraId="62FDE4BE" w14:textId="33AB1428" w:rsidR="00BA2B65" w:rsidRDefault="00AF52DC">
      <w:pPr>
        <w:pStyle w:val="Nadpis4"/>
      </w:pPr>
      <w:r>
        <w:t xml:space="preserve">kategorie </w:t>
      </w:r>
      <w:r w:rsidR="007F4D37">
        <w:t>V</w:t>
      </w:r>
      <w:r w:rsidR="006A22B6">
        <w:t xml:space="preserve">. </w:t>
      </w:r>
      <w:r w:rsidR="00D418A8">
        <w:t>chlapci</w:t>
      </w:r>
    </w:p>
    <w:p w14:paraId="62FDE4BF" w14:textId="77777777" w:rsidR="00BA2B65" w:rsidRDefault="00BA2B65">
      <w:pPr>
        <w:jc w:val="center"/>
        <w:rPr>
          <w:b/>
          <w:sz w:val="6"/>
        </w:rPr>
      </w:pPr>
    </w:p>
    <w:p w14:paraId="62FDE4C0" w14:textId="43C4AB16" w:rsidR="00BA2B65" w:rsidRDefault="007B1A47">
      <w:pPr>
        <w:pBdr>
          <w:bottom w:val="single" w:sz="12" w:space="1" w:color="auto"/>
        </w:pBdr>
        <w:jc w:val="center"/>
        <w:rPr>
          <w:b/>
          <w:sz w:val="40"/>
        </w:rPr>
      </w:pPr>
      <w:r>
        <w:rPr>
          <w:b/>
          <w:sz w:val="40"/>
        </w:rPr>
        <w:t>Teplice</w:t>
      </w:r>
      <w:r w:rsidR="00BA60F7">
        <w:rPr>
          <w:b/>
          <w:sz w:val="40"/>
        </w:rPr>
        <w:t>:</w:t>
      </w:r>
      <w:r w:rsidR="00BA2B65">
        <w:rPr>
          <w:b/>
          <w:sz w:val="40"/>
        </w:rPr>
        <w:t xml:space="preserve"> </w:t>
      </w:r>
      <w:r w:rsidR="00D418A8">
        <w:rPr>
          <w:b/>
          <w:sz w:val="40"/>
        </w:rPr>
        <w:t>středa</w:t>
      </w:r>
      <w:r w:rsidR="00BA60F7">
        <w:rPr>
          <w:b/>
          <w:sz w:val="40"/>
        </w:rPr>
        <w:t xml:space="preserve"> </w:t>
      </w:r>
      <w:r w:rsidR="00454A17">
        <w:rPr>
          <w:b/>
          <w:sz w:val="40"/>
        </w:rPr>
        <w:t>1</w:t>
      </w:r>
      <w:r w:rsidR="00323287">
        <w:rPr>
          <w:b/>
          <w:sz w:val="40"/>
        </w:rPr>
        <w:t>8</w:t>
      </w:r>
      <w:r w:rsidR="00BA2B65">
        <w:rPr>
          <w:b/>
          <w:sz w:val="40"/>
        </w:rPr>
        <w:t>.</w:t>
      </w:r>
      <w:r w:rsidR="00BA60F7">
        <w:rPr>
          <w:b/>
          <w:sz w:val="40"/>
        </w:rPr>
        <w:t xml:space="preserve"> </w:t>
      </w:r>
      <w:r w:rsidR="00323287">
        <w:rPr>
          <w:b/>
          <w:sz w:val="40"/>
        </w:rPr>
        <w:t>března</w:t>
      </w:r>
      <w:r w:rsidR="00BA2B65">
        <w:rPr>
          <w:b/>
          <w:sz w:val="40"/>
        </w:rPr>
        <w:t xml:space="preserve"> 20</w:t>
      </w:r>
      <w:r w:rsidR="00323287">
        <w:rPr>
          <w:b/>
          <w:sz w:val="40"/>
        </w:rPr>
        <w:t>20</w:t>
      </w:r>
    </w:p>
    <w:p w14:paraId="62FDE4C2" w14:textId="77777777" w:rsidR="00AF52DC" w:rsidRPr="00AF52DC" w:rsidRDefault="00AF52DC">
      <w:pPr>
        <w:pBdr>
          <w:bottom w:val="single" w:sz="12" w:space="1" w:color="auto"/>
        </w:pBdr>
        <w:jc w:val="center"/>
        <w:rPr>
          <w:b/>
        </w:rPr>
      </w:pPr>
    </w:p>
    <w:p w14:paraId="62FDE4C3" w14:textId="77777777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Style w:val="Mkatabulky"/>
        <w:tblW w:w="0" w:type="auto"/>
        <w:tblCellMar>
          <w:top w:w="57" w:type="dxa"/>
        </w:tblCellMar>
        <w:tblLook w:val="01E0" w:firstRow="1" w:lastRow="1" w:firstColumn="1" w:lastColumn="1" w:noHBand="0" w:noVBand="0"/>
      </w:tblPr>
      <w:tblGrid>
        <w:gridCol w:w="2689"/>
        <w:gridCol w:w="7165"/>
      </w:tblGrid>
      <w:tr w:rsidR="00D7716B" w14:paraId="62FDE4C6" w14:textId="77777777" w:rsidTr="00AE0A83">
        <w:tc>
          <w:tcPr>
            <w:tcW w:w="2689" w:type="dxa"/>
          </w:tcPr>
          <w:p w14:paraId="62FDE4C4" w14:textId="77777777" w:rsidR="00D7716B" w:rsidRPr="00F32D76" w:rsidRDefault="00D7716B" w:rsidP="00D7716B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vAlign w:val="center"/>
          </w:tcPr>
          <w:p w14:paraId="3C09D3F2" w14:textId="77777777" w:rsidR="00D7716B" w:rsidRDefault="00D7716B" w:rsidP="00D7716B">
            <w:pPr>
              <w:spacing w:before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</w:p>
          <w:p w14:paraId="62FDE4C5" w14:textId="6014D1A4" w:rsidR="00D7716B" w:rsidRPr="00F32D76" w:rsidRDefault="00D7716B" w:rsidP="00D7716B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Krajská rada AŠSK Ústeckého kraje</w:t>
            </w:r>
          </w:p>
        </w:tc>
      </w:tr>
      <w:tr w:rsidR="0063074A" w14:paraId="62FDE4CA" w14:textId="77777777" w:rsidTr="00AE0A83">
        <w:tc>
          <w:tcPr>
            <w:tcW w:w="2689" w:type="dxa"/>
          </w:tcPr>
          <w:p w14:paraId="62FDE4C7" w14:textId="77777777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62FDE4C8" w14:textId="49DA06E6" w:rsidR="0063074A" w:rsidRPr="00003D2D" w:rsidRDefault="00D418A8" w:rsidP="00AC35DA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Středa</w:t>
            </w:r>
            <w:r w:rsidR="0014448B" w:rsidRPr="00003D2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</w:t>
            </w:r>
            <w:r w:rsidR="00323287">
              <w:rPr>
                <w:b/>
                <w:sz w:val="24"/>
                <w:szCs w:val="24"/>
              </w:rPr>
              <w:t>8</w:t>
            </w:r>
            <w:r w:rsidR="0063074A" w:rsidRPr="00003D2D">
              <w:rPr>
                <w:b/>
                <w:sz w:val="24"/>
                <w:szCs w:val="24"/>
              </w:rPr>
              <w:t>.</w:t>
            </w:r>
            <w:r w:rsidR="00EF67DE" w:rsidRPr="00003D2D">
              <w:rPr>
                <w:b/>
                <w:sz w:val="24"/>
                <w:szCs w:val="24"/>
              </w:rPr>
              <w:t xml:space="preserve"> </w:t>
            </w:r>
            <w:r w:rsidR="00323287">
              <w:rPr>
                <w:b/>
                <w:sz w:val="24"/>
                <w:szCs w:val="24"/>
              </w:rPr>
              <w:t>března</w:t>
            </w:r>
            <w:r w:rsidR="00EF67DE" w:rsidRPr="00003D2D">
              <w:rPr>
                <w:b/>
                <w:sz w:val="24"/>
                <w:szCs w:val="24"/>
              </w:rPr>
              <w:t xml:space="preserve"> </w:t>
            </w:r>
            <w:r w:rsidR="0063074A" w:rsidRPr="00003D2D">
              <w:rPr>
                <w:b/>
                <w:sz w:val="24"/>
                <w:szCs w:val="24"/>
              </w:rPr>
              <w:t>20</w:t>
            </w:r>
            <w:r w:rsidR="00323287">
              <w:rPr>
                <w:b/>
                <w:sz w:val="24"/>
                <w:szCs w:val="24"/>
              </w:rPr>
              <w:t>20</w:t>
            </w:r>
          </w:p>
          <w:p w14:paraId="62FDE4C9" w14:textId="4D70D754" w:rsidR="0063074A" w:rsidRPr="00F32D76" w:rsidRDefault="0063074A" w:rsidP="00AC35DA">
            <w:pPr>
              <w:spacing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zahájení v </w:t>
            </w:r>
            <w:r w:rsidR="00323287">
              <w:rPr>
                <w:sz w:val="24"/>
                <w:szCs w:val="24"/>
              </w:rPr>
              <w:t>8</w:t>
            </w:r>
            <w:r w:rsidRPr="00F32D76">
              <w:rPr>
                <w:sz w:val="24"/>
                <w:szCs w:val="24"/>
              </w:rPr>
              <w:t>,</w:t>
            </w:r>
            <w:r w:rsidR="00323287">
              <w:rPr>
                <w:sz w:val="24"/>
                <w:szCs w:val="24"/>
              </w:rPr>
              <w:t>3</w:t>
            </w:r>
            <w:r w:rsidRPr="00F32D76">
              <w:rPr>
                <w:sz w:val="24"/>
                <w:szCs w:val="24"/>
              </w:rPr>
              <w:t>0 hodin</w:t>
            </w:r>
          </w:p>
        </w:tc>
      </w:tr>
      <w:tr w:rsidR="0063074A" w14:paraId="62FDE4CD" w14:textId="77777777" w:rsidTr="00AE0A83">
        <w:tc>
          <w:tcPr>
            <w:tcW w:w="2689" w:type="dxa"/>
          </w:tcPr>
          <w:p w14:paraId="62FDE4CB" w14:textId="77777777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</w:tcPr>
          <w:p w14:paraId="62FDE4CC" w14:textId="2B626935" w:rsidR="0063074A" w:rsidRPr="00F32D76" w:rsidRDefault="007B1A47" w:rsidP="00AC35DA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Sportovní hala Teplice, </w:t>
            </w:r>
            <w:r w:rsidR="00F32D76" w:rsidRPr="00F32D76">
              <w:rPr>
                <w:sz w:val="24"/>
                <w:szCs w:val="24"/>
              </w:rPr>
              <w:t>Na Stínadlech 3280, 415 01 Teplice</w:t>
            </w:r>
          </w:p>
        </w:tc>
      </w:tr>
      <w:tr w:rsidR="0063074A" w14:paraId="62FDE4D0" w14:textId="77777777" w:rsidTr="00AE0A83">
        <w:tc>
          <w:tcPr>
            <w:tcW w:w="2689" w:type="dxa"/>
          </w:tcPr>
          <w:p w14:paraId="62FDE4CE" w14:textId="77777777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62FDE4CF" w14:textId="32323F93" w:rsidR="0063074A" w:rsidRPr="00F32D76" w:rsidRDefault="0063074A" w:rsidP="0014448B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Vítězové okresních kol Ústeckého kraje</w:t>
            </w:r>
            <w:r w:rsidR="00EF67DE" w:rsidRPr="00F32D76">
              <w:rPr>
                <w:sz w:val="24"/>
                <w:szCs w:val="24"/>
              </w:rPr>
              <w:t>. Z každého</w:t>
            </w:r>
            <w:r w:rsidRPr="00F32D76">
              <w:rPr>
                <w:sz w:val="24"/>
                <w:szCs w:val="24"/>
              </w:rPr>
              <w:t xml:space="preserve"> </w:t>
            </w:r>
            <w:r w:rsidR="001D2CC5" w:rsidRPr="00F32D76">
              <w:rPr>
                <w:sz w:val="24"/>
                <w:szCs w:val="24"/>
              </w:rPr>
              <w:t>okresu startuje</w:t>
            </w:r>
            <w:r w:rsidRPr="00F32D76">
              <w:rPr>
                <w:sz w:val="24"/>
                <w:szCs w:val="24"/>
              </w:rPr>
              <w:t xml:space="preserve"> v da</w:t>
            </w:r>
            <w:r w:rsidR="00003D2D">
              <w:rPr>
                <w:sz w:val="24"/>
                <w:szCs w:val="24"/>
              </w:rPr>
              <w:t>né kategorii jedno</w:t>
            </w:r>
            <w:r w:rsidR="00F32D76" w:rsidRPr="00F32D76">
              <w:rPr>
                <w:sz w:val="24"/>
                <w:szCs w:val="24"/>
              </w:rPr>
              <w:t xml:space="preserve"> družstvo</w:t>
            </w:r>
            <w:r w:rsidR="0014448B" w:rsidRPr="00F32D76">
              <w:rPr>
                <w:sz w:val="24"/>
                <w:szCs w:val="24"/>
              </w:rPr>
              <w:t xml:space="preserve"> </w:t>
            </w:r>
            <w:r w:rsidR="006E310B">
              <w:rPr>
                <w:sz w:val="24"/>
                <w:szCs w:val="24"/>
              </w:rPr>
              <w:t>chlapců</w:t>
            </w:r>
            <w:r w:rsidRPr="00F32D76">
              <w:rPr>
                <w:sz w:val="24"/>
                <w:szCs w:val="24"/>
              </w:rPr>
              <w:t xml:space="preserve">. </w:t>
            </w:r>
            <w:r w:rsidR="00F32D76" w:rsidRPr="00F32D76">
              <w:rPr>
                <w:sz w:val="24"/>
                <w:szCs w:val="24"/>
              </w:rPr>
              <w:t>Družstvo má maximálně 15 hráč</w:t>
            </w:r>
            <w:r w:rsidR="006E310B">
              <w:rPr>
                <w:sz w:val="24"/>
                <w:szCs w:val="24"/>
              </w:rPr>
              <w:t>ů</w:t>
            </w:r>
            <w:r w:rsidR="00F32D76" w:rsidRPr="00F32D76">
              <w:rPr>
                <w:sz w:val="24"/>
                <w:szCs w:val="24"/>
              </w:rPr>
              <w:t xml:space="preserve"> a 2 vedoucí. Vedoucí družstva musí být v pracovně právním vztahu se školou a zároveň starší 18 let.</w:t>
            </w:r>
          </w:p>
        </w:tc>
      </w:tr>
      <w:tr w:rsidR="00323287" w14:paraId="62FDE4DB" w14:textId="77777777" w:rsidTr="00AE0A83">
        <w:tc>
          <w:tcPr>
            <w:tcW w:w="2689" w:type="dxa"/>
          </w:tcPr>
          <w:p w14:paraId="62FDE4D1" w14:textId="67830FFC" w:rsidR="00323287" w:rsidRPr="00F32D76" w:rsidRDefault="00323287" w:rsidP="0032328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8B7EB25" wp14:editId="380911B7">
                  <wp:simplePos x="0" y="0"/>
                  <wp:positionH relativeFrom="page">
                    <wp:posOffset>171450</wp:posOffset>
                  </wp:positionH>
                  <wp:positionV relativeFrom="paragraph">
                    <wp:posOffset>825500</wp:posOffset>
                  </wp:positionV>
                  <wp:extent cx="1241254" cy="1470660"/>
                  <wp:effectExtent l="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lor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254" cy="147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D76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668922AE" w14:textId="77777777" w:rsidR="00323287" w:rsidRPr="000C6FA2" w:rsidRDefault="00323287" w:rsidP="00323287">
            <w:pPr>
              <w:spacing w:before="120"/>
              <w:rPr>
                <w:sz w:val="24"/>
                <w:szCs w:val="24"/>
              </w:rPr>
            </w:pPr>
            <w:r w:rsidRPr="00E10A61">
              <w:rPr>
                <w:b/>
                <w:sz w:val="24"/>
                <w:szCs w:val="24"/>
              </w:rPr>
              <w:t>kategorie V.</w:t>
            </w:r>
            <w:r w:rsidRPr="00E10A61">
              <w:rPr>
                <w:sz w:val="24"/>
                <w:szCs w:val="24"/>
              </w:rPr>
              <w:t xml:space="preserve"> - </w:t>
            </w:r>
            <w:r w:rsidRPr="000C6FA2">
              <w:rPr>
                <w:sz w:val="24"/>
                <w:szCs w:val="24"/>
              </w:rPr>
              <w:t>studenti střední školy a příslušné ročníky víceletých gymnázií</w:t>
            </w:r>
          </w:p>
          <w:p w14:paraId="36045417" w14:textId="77777777" w:rsidR="00323287" w:rsidRPr="000C6FA2" w:rsidRDefault="00323287" w:rsidP="00323287">
            <w:pPr>
              <w:spacing w:before="120"/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>Pro účast družstva v soutěži je nutné splnit tyto podmínky:</w:t>
            </w:r>
          </w:p>
          <w:p w14:paraId="5F1AB8E4" w14:textId="77777777" w:rsidR="00323287" w:rsidRPr="000C6FA2" w:rsidRDefault="00323287" w:rsidP="00323287">
            <w:pPr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>1. Družstvo je složeno z žáků jedné školy.</w:t>
            </w:r>
          </w:p>
          <w:p w14:paraId="1F33E80F" w14:textId="77777777" w:rsidR="00323287" w:rsidRPr="000C6FA2" w:rsidRDefault="00323287" w:rsidP="00323287">
            <w:pPr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>2. Členové družstva musí odpovídat stupněm školy vyhlášené soutěži.</w:t>
            </w:r>
          </w:p>
          <w:p w14:paraId="255A4A23" w14:textId="77777777" w:rsidR="00323287" w:rsidRPr="000C6FA2" w:rsidRDefault="00323287" w:rsidP="00323287">
            <w:pPr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 xml:space="preserve">Všechny podmínky musí být splněny zároveň. </w:t>
            </w:r>
          </w:p>
          <w:p w14:paraId="13DAED85" w14:textId="77777777" w:rsidR="00323287" w:rsidRPr="009725BC" w:rsidRDefault="00323287" w:rsidP="00323287">
            <w:pPr>
              <w:rPr>
                <w:b/>
                <w:bCs/>
                <w:sz w:val="24"/>
                <w:szCs w:val="24"/>
              </w:rPr>
            </w:pPr>
            <w:r w:rsidRPr="009725BC">
              <w:rPr>
                <w:b/>
                <w:bCs/>
                <w:sz w:val="24"/>
                <w:szCs w:val="24"/>
              </w:rPr>
              <w:t>Start mladších žáků za starší není povolen od krajských kol výše.</w:t>
            </w:r>
          </w:p>
          <w:p w14:paraId="50D6C1C3" w14:textId="77777777" w:rsidR="00323287" w:rsidRPr="000C6FA2" w:rsidRDefault="00323287" w:rsidP="00323287">
            <w:pPr>
              <w:spacing w:before="120"/>
              <w:rPr>
                <w:sz w:val="24"/>
                <w:szCs w:val="24"/>
              </w:rPr>
            </w:pPr>
            <w:r w:rsidRPr="009725BC">
              <w:rPr>
                <w:b/>
                <w:bCs/>
                <w:sz w:val="24"/>
                <w:szCs w:val="24"/>
              </w:rPr>
              <w:t>Upozornění:</w:t>
            </w:r>
            <w:r w:rsidRPr="000C6FA2">
              <w:rPr>
                <w:sz w:val="24"/>
                <w:szCs w:val="24"/>
              </w:rPr>
              <w:t xml:space="preserve"> Pokud žák opakuje ročník, zařadíte jej do té kategorie, které by odpovídal, pokud by ročník neopakoval.</w:t>
            </w:r>
          </w:p>
          <w:p w14:paraId="59D42364" w14:textId="77777777" w:rsidR="00323287" w:rsidRPr="000C6FA2" w:rsidRDefault="00323287" w:rsidP="00323287">
            <w:pPr>
              <w:spacing w:before="120"/>
              <w:rPr>
                <w:sz w:val="24"/>
                <w:szCs w:val="24"/>
              </w:rPr>
            </w:pPr>
            <w:r w:rsidRPr="00CF6688">
              <w:rPr>
                <w:b/>
                <w:bCs/>
                <w:sz w:val="24"/>
                <w:szCs w:val="24"/>
              </w:rPr>
              <w:t>U soutěží kategorie V</w:t>
            </w:r>
            <w:r w:rsidRPr="000C6FA2">
              <w:rPr>
                <w:sz w:val="24"/>
                <w:szCs w:val="24"/>
              </w:rPr>
              <w:t>. mají právo startu všichni studenti středních škol, kteří zatím nematurovali, případně maturovali a mají stále status studenta příslušné střední školy. Ve školním roce 2019/2020 může startovat v kategorii V. student ročníku narození 2000 a mladší splňující</w:t>
            </w:r>
          </w:p>
          <w:p w14:paraId="3A5E8D18" w14:textId="77777777" w:rsidR="00323287" w:rsidRPr="000C6FA2" w:rsidRDefault="00323287" w:rsidP="00323287">
            <w:pPr>
              <w:rPr>
                <w:sz w:val="24"/>
                <w:szCs w:val="24"/>
              </w:rPr>
            </w:pPr>
            <w:r w:rsidRPr="000C6FA2">
              <w:rPr>
                <w:sz w:val="24"/>
                <w:szCs w:val="24"/>
              </w:rPr>
              <w:t>podmínky startu do soutěže.</w:t>
            </w:r>
          </w:p>
          <w:p w14:paraId="62FDE4DA" w14:textId="58579C6C" w:rsidR="00323287" w:rsidRPr="00003D2D" w:rsidRDefault="00323287" w:rsidP="00323287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030C51">
              <w:rPr>
                <w:b/>
                <w:bCs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8656E5" w14:paraId="62FDE4E0" w14:textId="77777777" w:rsidTr="00AE0A83">
        <w:tc>
          <w:tcPr>
            <w:tcW w:w="2689" w:type="dxa"/>
          </w:tcPr>
          <w:p w14:paraId="62FDE4DC" w14:textId="77777777" w:rsidR="008656E5" w:rsidRPr="00F32D76" w:rsidRDefault="008656E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62FDE4DD" w14:textId="71806545" w:rsidR="00C26938" w:rsidRPr="00F32D76" w:rsidRDefault="00C26938" w:rsidP="006A2620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 w:rsidR="00F32D76">
              <w:rPr>
                <w:sz w:val="24"/>
                <w:szCs w:val="24"/>
              </w:rPr>
              <w:t>Mgr. Václav Pěkný</w:t>
            </w:r>
          </w:p>
          <w:p w14:paraId="62FDE4DE" w14:textId="0E8026B3" w:rsidR="00723985" w:rsidRPr="00F32D76" w:rsidRDefault="00EF67DE" w:rsidP="0014448B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hlavní rozhodčí</w:t>
            </w:r>
            <w:r w:rsidR="00C26938" w:rsidRPr="00F32D76">
              <w:rPr>
                <w:sz w:val="24"/>
                <w:szCs w:val="24"/>
              </w:rPr>
              <w:t xml:space="preserve">: </w:t>
            </w:r>
            <w:r w:rsidR="00AE0A83">
              <w:rPr>
                <w:sz w:val="24"/>
                <w:szCs w:val="24"/>
              </w:rPr>
              <w:t>Lukáš Pekárek</w:t>
            </w:r>
          </w:p>
          <w:p w14:paraId="62FDE4DF" w14:textId="43FEF16B" w:rsidR="008656E5" w:rsidRPr="00F32D76" w:rsidRDefault="00AE0A83" w:rsidP="00AE0A83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hospodářka</w:t>
            </w:r>
            <w:r w:rsidR="00C26938" w:rsidRPr="00F32D76">
              <w:rPr>
                <w:sz w:val="24"/>
                <w:szCs w:val="24"/>
              </w:rPr>
              <w:t>:</w:t>
            </w:r>
            <w:r w:rsidR="008656E5" w:rsidRPr="00F32D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B335F3" w14:paraId="62FDE4E4" w14:textId="77777777" w:rsidTr="00D44950">
        <w:tc>
          <w:tcPr>
            <w:tcW w:w="2689" w:type="dxa"/>
          </w:tcPr>
          <w:p w14:paraId="62FDE4E1" w14:textId="77777777" w:rsidR="00B335F3" w:rsidRPr="00F32D76" w:rsidRDefault="00B335F3" w:rsidP="00B335F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Přihlášky:</w:t>
            </w:r>
          </w:p>
        </w:tc>
        <w:tc>
          <w:tcPr>
            <w:tcW w:w="7165" w:type="dxa"/>
            <w:vAlign w:val="center"/>
          </w:tcPr>
          <w:p w14:paraId="1B3141DC" w14:textId="350086BB" w:rsidR="00B335F3" w:rsidRPr="00C63FF8" w:rsidRDefault="00B335F3" w:rsidP="00B335F3">
            <w:pPr>
              <w:spacing w:before="120"/>
              <w:rPr>
                <w:b/>
                <w:sz w:val="24"/>
                <w:szCs w:val="24"/>
                <w:u w:val="single"/>
              </w:rPr>
            </w:pPr>
            <w:r w:rsidRPr="00C63FF8">
              <w:rPr>
                <w:b/>
                <w:sz w:val="24"/>
                <w:szCs w:val="24"/>
                <w:u w:val="single"/>
              </w:rPr>
              <w:t xml:space="preserve">Zasílejte do </w:t>
            </w:r>
            <w:r>
              <w:rPr>
                <w:b/>
                <w:sz w:val="24"/>
                <w:szCs w:val="24"/>
                <w:u w:val="single"/>
              </w:rPr>
              <w:t>1</w:t>
            </w:r>
            <w:r w:rsidR="00323287">
              <w:rPr>
                <w:b/>
                <w:sz w:val="24"/>
                <w:szCs w:val="24"/>
                <w:u w:val="single"/>
              </w:rPr>
              <w:t>3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. </w:t>
            </w:r>
            <w:r w:rsidR="00323287">
              <w:rPr>
                <w:b/>
                <w:sz w:val="24"/>
                <w:szCs w:val="24"/>
                <w:u w:val="single"/>
              </w:rPr>
              <w:t>března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 20</w:t>
            </w:r>
            <w:r w:rsidR="00323287">
              <w:rPr>
                <w:b/>
                <w:sz w:val="24"/>
                <w:szCs w:val="24"/>
                <w:u w:val="single"/>
              </w:rPr>
              <w:t>20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14:paraId="4BB8585C" w14:textId="77777777" w:rsidR="00B335F3" w:rsidRPr="00C63FF8" w:rsidRDefault="00B335F3" w:rsidP="00B335F3">
            <w:pPr>
              <w:rPr>
                <w:b/>
                <w:sz w:val="24"/>
                <w:szCs w:val="24"/>
              </w:rPr>
            </w:pPr>
            <w:r w:rsidRPr="00C63FF8">
              <w:rPr>
                <w:b/>
                <w:sz w:val="24"/>
                <w:szCs w:val="24"/>
              </w:rPr>
              <w:t xml:space="preserve">na e-mail: </w:t>
            </w:r>
            <w:hyperlink r:id="rId11" w:history="1">
              <w:r w:rsidRPr="00C63FF8">
                <w:rPr>
                  <w:rStyle w:val="Hypertextovodkaz"/>
                  <w:b/>
                  <w:color w:val="auto"/>
                  <w:sz w:val="24"/>
                  <w:szCs w:val="24"/>
                </w:rPr>
                <w:t>vpekny@volny.cz</w:t>
              </w:r>
            </w:hyperlink>
            <w:r w:rsidRPr="00C63FF8">
              <w:rPr>
                <w:b/>
                <w:sz w:val="24"/>
                <w:szCs w:val="24"/>
              </w:rPr>
              <w:t>, info: tel. 604 547 050</w:t>
            </w:r>
          </w:p>
          <w:p w14:paraId="62FDE4E3" w14:textId="7A229E2E" w:rsidR="00B335F3" w:rsidRPr="00AE0A83" w:rsidRDefault="00B335F3" w:rsidP="004C1408">
            <w:pPr>
              <w:spacing w:before="120" w:after="120"/>
              <w:rPr>
                <w:sz w:val="24"/>
                <w:szCs w:val="24"/>
              </w:rPr>
            </w:pPr>
            <w:r w:rsidRPr="00C63FF8">
              <w:rPr>
                <w:sz w:val="24"/>
                <w:szCs w:val="24"/>
              </w:rPr>
              <w:t xml:space="preserve">V přihlášce uveďte kategorii (H) nebo (D), </w:t>
            </w:r>
            <w:r w:rsidRPr="004C1408">
              <w:rPr>
                <w:sz w:val="24"/>
                <w:szCs w:val="24"/>
              </w:rPr>
              <w:t xml:space="preserve">název školy s přesnou </w:t>
            </w:r>
            <w:r w:rsidRPr="00C63FF8">
              <w:rPr>
                <w:b/>
                <w:sz w:val="24"/>
                <w:szCs w:val="24"/>
              </w:rPr>
              <w:t>adresou, jméno vedoucího družstva, telefon, e-mailovou adresu</w:t>
            </w:r>
            <w:r w:rsidRPr="00C63FF8">
              <w:rPr>
                <w:sz w:val="24"/>
                <w:szCs w:val="24"/>
              </w:rPr>
              <w:t>.</w:t>
            </w:r>
          </w:p>
        </w:tc>
      </w:tr>
      <w:tr w:rsidR="006B6C41" w14:paraId="62FDE4E8" w14:textId="77777777" w:rsidTr="00117211">
        <w:tc>
          <w:tcPr>
            <w:tcW w:w="2689" w:type="dxa"/>
          </w:tcPr>
          <w:p w14:paraId="62FDE4E5" w14:textId="77777777" w:rsidR="006B6C41" w:rsidRPr="00F32D76" w:rsidRDefault="006B6C41" w:rsidP="006B6C4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vAlign w:val="center"/>
          </w:tcPr>
          <w:p w14:paraId="62FDE4E7" w14:textId="7C4A29A2" w:rsidR="006B6C41" w:rsidRPr="00F32D76" w:rsidRDefault="006B6C41" w:rsidP="006B6C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7C0468" w14:paraId="62FDE4ED" w14:textId="77777777" w:rsidTr="00AE0A83">
        <w:tc>
          <w:tcPr>
            <w:tcW w:w="2689" w:type="dxa"/>
          </w:tcPr>
          <w:p w14:paraId="62FDE4E9" w14:textId="77777777" w:rsidR="007C0468" w:rsidRPr="00F32D76" w:rsidRDefault="007C0468" w:rsidP="007C046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lastRenderedPageBreak/>
              <w:t>Prezence:</w:t>
            </w:r>
          </w:p>
        </w:tc>
        <w:tc>
          <w:tcPr>
            <w:tcW w:w="7165" w:type="dxa"/>
          </w:tcPr>
          <w:p w14:paraId="6E7910D9" w14:textId="32F37CFF" w:rsidR="007C0468" w:rsidRPr="00117211" w:rsidRDefault="007C0468" w:rsidP="007C0468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23287">
              <w:rPr>
                <w:sz w:val="24"/>
                <w:szCs w:val="24"/>
              </w:rPr>
              <w:t>8</w:t>
            </w:r>
            <w:r w:rsidRPr="00117211">
              <w:rPr>
                <w:sz w:val="24"/>
                <w:szCs w:val="24"/>
              </w:rPr>
              <w:t xml:space="preserve">. </w:t>
            </w:r>
            <w:r w:rsidR="00323287">
              <w:rPr>
                <w:sz w:val="24"/>
                <w:szCs w:val="24"/>
              </w:rPr>
              <w:t>3</w:t>
            </w:r>
            <w:r w:rsidRPr="00117211">
              <w:rPr>
                <w:sz w:val="24"/>
                <w:szCs w:val="24"/>
              </w:rPr>
              <w:t>. 20</w:t>
            </w:r>
            <w:r w:rsidR="00323287">
              <w:rPr>
                <w:sz w:val="24"/>
                <w:szCs w:val="24"/>
              </w:rPr>
              <w:t>20</w:t>
            </w:r>
            <w:r w:rsidRPr="00117211">
              <w:rPr>
                <w:sz w:val="24"/>
                <w:szCs w:val="24"/>
              </w:rPr>
              <w:t xml:space="preserve"> od </w:t>
            </w:r>
            <w:r w:rsidR="00323287">
              <w:rPr>
                <w:sz w:val="24"/>
                <w:szCs w:val="24"/>
              </w:rPr>
              <w:t>7</w:t>
            </w:r>
            <w:r w:rsidRPr="00117211">
              <w:rPr>
                <w:sz w:val="24"/>
                <w:szCs w:val="24"/>
              </w:rPr>
              <w:t>,</w:t>
            </w:r>
            <w:r w:rsidR="00323287">
              <w:rPr>
                <w:sz w:val="24"/>
                <w:szCs w:val="24"/>
              </w:rPr>
              <w:t>45</w:t>
            </w:r>
            <w:r w:rsidRPr="00117211">
              <w:rPr>
                <w:sz w:val="24"/>
                <w:szCs w:val="24"/>
              </w:rPr>
              <w:t xml:space="preserve"> do 8,</w:t>
            </w:r>
            <w:r w:rsidR="00323287">
              <w:rPr>
                <w:sz w:val="24"/>
                <w:szCs w:val="24"/>
              </w:rPr>
              <w:t>1</w:t>
            </w:r>
            <w:r w:rsidRPr="00117211">
              <w:rPr>
                <w:sz w:val="24"/>
                <w:szCs w:val="24"/>
              </w:rPr>
              <w:t xml:space="preserve">5 hodin   </w:t>
            </w:r>
          </w:p>
          <w:p w14:paraId="62FDE4EC" w14:textId="35884287" w:rsidR="007C0468" w:rsidRPr="00F32D76" w:rsidRDefault="007C0468" w:rsidP="007C0468">
            <w:pPr>
              <w:spacing w:after="120"/>
              <w:rPr>
                <w:sz w:val="24"/>
                <w:szCs w:val="24"/>
              </w:rPr>
            </w:pPr>
            <w:r w:rsidRPr="00117211">
              <w:rPr>
                <w:sz w:val="24"/>
                <w:szCs w:val="24"/>
              </w:rPr>
              <w:t>Originál „Přihláška/soupiska“ musí být potvrzena ředitelem školy</w:t>
            </w:r>
            <w:r>
              <w:rPr>
                <w:sz w:val="24"/>
                <w:szCs w:val="24"/>
              </w:rPr>
              <w:t xml:space="preserve">. </w:t>
            </w:r>
            <w:r w:rsidRPr="00117211">
              <w:rPr>
                <w:sz w:val="24"/>
                <w:szCs w:val="24"/>
              </w:rPr>
              <w:t>V kolonce „Poznámka/podpis“ se každý účastník podepíše.</w:t>
            </w:r>
          </w:p>
        </w:tc>
      </w:tr>
      <w:tr w:rsidR="005058DB" w14:paraId="62FDE4F0" w14:textId="77777777" w:rsidTr="00AE0A83">
        <w:tc>
          <w:tcPr>
            <w:tcW w:w="2689" w:type="dxa"/>
          </w:tcPr>
          <w:p w14:paraId="62FDE4EE" w14:textId="306FDC19" w:rsidR="005058DB" w:rsidRPr="00F32D76" w:rsidRDefault="005058DB" w:rsidP="005058DB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2FDE4EF" w14:textId="10065D8B" w:rsidR="005058DB" w:rsidRPr="00C87371" w:rsidRDefault="0094209C" w:rsidP="005058DB">
            <w:pPr>
              <w:spacing w:before="120" w:after="120"/>
              <w:rPr>
                <w:sz w:val="24"/>
                <w:szCs w:val="24"/>
              </w:rPr>
            </w:pPr>
            <w:r>
              <w:rPr>
                <w:b/>
                <w:sz w:val="24"/>
              </w:rPr>
              <w:t>Cestovné nebude proplaceno.</w:t>
            </w:r>
          </w:p>
        </w:tc>
      </w:tr>
      <w:tr w:rsidR="0068793F" w14:paraId="62FDE4F3" w14:textId="77777777" w:rsidTr="00AE0A83">
        <w:tc>
          <w:tcPr>
            <w:tcW w:w="2689" w:type="dxa"/>
          </w:tcPr>
          <w:p w14:paraId="62FDE4F1" w14:textId="2135F52F" w:rsidR="0068793F" w:rsidRPr="00003D2D" w:rsidRDefault="0068793F" w:rsidP="0068793F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34408B3D" w14:textId="77777777" w:rsidR="0068793F" w:rsidRDefault="0068793F" w:rsidP="0068793F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</w:t>
            </w:r>
            <w:r>
              <w:rPr>
                <w:sz w:val="24"/>
                <w:szCs w:val="24"/>
              </w:rPr>
              <w:t xml:space="preserve">Pořadatel </w:t>
            </w:r>
            <w:r w:rsidRPr="00003D2D">
              <w:rPr>
                <w:sz w:val="24"/>
                <w:szCs w:val="24"/>
              </w:rPr>
              <w:t>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62FDE4F2" w14:textId="2B2A6446" w:rsidR="0068793F" w:rsidRPr="00003D2D" w:rsidRDefault="0068793F" w:rsidP="0068793F">
            <w:pPr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3D6B5C" w14:paraId="29CF75D4" w14:textId="77777777" w:rsidTr="00AE0A83">
        <w:tc>
          <w:tcPr>
            <w:tcW w:w="2689" w:type="dxa"/>
          </w:tcPr>
          <w:p w14:paraId="5AAF77EB" w14:textId="636BD234" w:rsidR="003D6B5C" w:rsidRPr="00003D2D" w:rsidRDefault="003D6B5C" w:rsidP="003D6B5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189867B6" w14:textId="68EEA8A3" w:rsidR="003D6B5C" w:rsidRPr="001725A6" w:rsidRDefault="003D6B5C" w:rsidP="003D6B5C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62FDE4F4" w14:textId="77777777" w:rsidR="009B76D4" w:rsidRPr="00C26938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 xml:space="preserve">technická ustanovení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323287" w14:paraId="62FDE4F8" w14:textId="77777777" w:rsidTr="00D44950">
        <w:tc>
          <w:tcPr>
            <w:tcW w:w="2689" w:type="dxa"/>
          </w:tcPr>
          <w:p w14:paraId="62FDE4F5" w14:textId="77777777" w:rsidR="00323287" w:rsidRPr="00091087" w:rsidRDefault="00323287" w:rsidP="0032328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626E32AF" w14:textId="77777777" w:rsidR="00323287" w:rsidRPr="00091087" w:rsidRDefault="00323287" w:rsidP="00323287">
            <w:pPr>
              <w:spacing w:before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Soutěž je řízena všeobecnými podmínkami AŠSK. V družstvech mohou startovat pouze </w:t>
            </w:r>
            <w:r>
              <w:rPr>
                <w:sz w:val="24"/>
                <w:szCs w:val="24"/>
              </w:rPr>
              <w:t>studenti</w:t>
            </w:r>
            <w:r w:rsidRPr="00091087">
              <w:rPr>
                <w:sz w:val="24"/>
                <w:szCs w:val="24"/>
              </w:rPr>
              <w:t xml:space="preserve"> příslušné školy, kteří jsou uvedeni na soupisce potvrzené ředitelem školy. </w:t>
            </w:r>
            <w:r>
              <w:rPr>
                <w:sz w:val="24"/>
                <w:szCs w:val="24"/>
              </w:rPr>
              <w:t>Soutěže probíhají bez účasti studentů sportovních gymnázií</w:t>
            </w:r>
            <w:r w:rsidRPr="00091087">
              <w:rPr>
                <w:sz w:val="24"/>
                <w:szCs w:val="24"/>
              </w:rPr>
              <w:t xml:space="preserve"> – viz Termínový kalendář </w:t>
            </w:r>
            <w:r>
              <w:rPr>
                <w:sz w:val="24"/>
                <w:szCs w:val="24"/>
              </w:rPr>
              <w:t xml:space="preserve">AŠSK ČR pro školní rok 2019/2020 </w:t>
            </w:r>
            <w:r w:rsidRPr="00091087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7–8</w:t>
            </w:r>
            <w:r w:rsidRPr="00091087">
              <w:rPr>
                <w:sz w:val="24"/>
                <w:szCs w:val="24"/>
              </w:rPr>
              <w:t>.</w:t>
            </w:r>
          </w:p>
          <w:p w14:paraId="62FDE4F7" w14:textId="389B461B" w:rsidR="00323287" w:rsidRPr="00091087" w:rsidRDefault="00323287" w:rsidP="00323287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Účastníci</w:t>
            </w:r>
            <w:r w:rsidRPr="00091087">
              <w:rPr>
                <w:sz w:val="24"/>
                <w:szCs w:val="24"/>
              </w:rPr>
              <w:t xml:space="preserve"> nejsou pojištěni proti úrazu a případným ztrátám. </w:t>
            </w:r>
            <w:r>
              <w:rPr>
                <w:sz w:val="24"/>
                <w:szCs w:val="24"/>
              </w:rPr>
              <w:t>Účastníci</w:t>
            </w:r>
            <w:r w:rsidRPr="00091087">
              <w:rPr>
                <w:sz w:val="24"/>
                <w:szCs w:val="24"/>
              </w:rPr>
              <w:t xml:space="preserve"> mají u sebe kartičky zdravotní pojišťovny</w:t>
            </w:r>
            <w:r>
              <w:rPr>
                <w:sz w:val="24"/>
                <w:szCs w:val="24"/>
              </w:rPr>
              <w:t>.</w:t>
            </w:r>
          </w:p>
        </w:tc>
      </w:tr>
      <w:tr w:rsidR="00FB4D56" w14:paraId="22418041" w14:textId="77777777" w:rsidTr="00D44950">
        <w:tc>
          <w:tcPr>
            <w:tcW w:w="2689" w:type="dxa"/>
          </w:tcPr>
          <w:p w14:paraId="1B8C1E95" w14:textId="4E0B9409" w:rsidR="00FB4D56" w:rsidRPr="00091087" w:rsidRDefault="00FB4D56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</w:tcPr>
          <w:p w14:paraId="697E02E2" w14:textId="445F675B" w:rsidR="00FB4D56" w:rsidRPr="00091087" w:rsidRDefault="00091087" w:rsidP="00E07DBB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Každé družstvo musí mít dvě sady dresů různých barev s čísly. Je povinná obuv do tělocvičny.</w:t>
            </w:r>
          </w:p>
        </w:tc>
      </w:tr>
      <w:tr w:rsidR="00484B54" w14:paraId="62FDE4FB" w14:textId="77777777" w:rsidTr="00D44950">
        <w:tc>
          <w:tcPr>
            <w:tcW w:w="2689" w:type="dxa"/>
          </w:tcPr>
          <w:p w14:paraId="62FDE4F9" w14:textId="77777777" w:rsidR="00484B54" w:rsidRPr="00091087" w:rsidRDefault="00484B54" w:rsidP="00484B54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62FDE4FA" w14:textId="71C8F223" w:rsidR="00484B54" w:rsidRPr="00091087" w:rsidRDefault="00484B54" w:rsidP="00484B54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312D24" w14:paraId="32FC0249" w14:textId="77777777" w:rsidTr="00D44950">
        <w:tc>
          <w:tcPr>
            <w:tcW w:w="2689" w:type="dxa"/>
          </w:tcPr>
          <w:p w14:paraId="1FB540AE" w14:textId="76082126" w:rsidR="00312D24" w:rsidRPr="00091087" w:rsidRDefault="00312D24" w:rsidP="00312D24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7B88E988" w14:textId="77777777" w:rsidR="00312D24" w:rsidRPr="00091087" w:rsidRDefault="00312D24" w:rsidP="00312D24">
            <w:pPr>
              <w:pStyle w:val="Odstavecseseznamem"/>
              <w:numPr>
                <w:ilvl w:val="0"/>
                <w:numId w:val="37"/>
              </w:numPr>
              <w:spacing w:before="120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soutěže</w:t>
            </w:r>
          </w:p>
          <w:p w14:paraId="4E741033" w14:textId="77777777" w:rsidR="00312D24" w:rsidRPr="00091087" w:rsidRDefault="00312D24" w:rsidP="00312D24">
            <w:pPr>
              <w:pStyle w:val="Odstavecseseznamem"/>
              <w:numPr>
                <w:ilvl w:val="0"/>
                <w:numId w:val="37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077F2005" w14:textId="559E4FDD" w:rsidR="00312D24" w:rsidRPr="00091087" w:rsidRDefault="00312D24" w:rsidP="00312D24">
            <w:pPr>
              <w:pStyle w:val="Odstavecseseznamem"/>
              <w:numPr>
                <w:ilvl w:val="0"/>
                <w:numId w:val="37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zástupce účastníků</w:t>
            </w:r>
          </w:p>
        </w:tc>
      </w:tr>
      <w:tr w:rsidR="00091087" w14:paraId="133F3A53" w14:textId="77777777" w:rsidTr="00D44950">
        <w:tc>
          <w:tcPr>
            <w:tcW w:w="2689" w:type="dxa"/>
          </w:tcPr>
          <w:p w14:paraId="090F9236" w14:textId="72F5E87F" w:rsidR="00091087" w:rsidRPr="00091087" w:rsidRDefault="00091087" w:rsidP="0009108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Předpis</w:t>
            </w:r>
            <w:r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  <w:vAlign w:val="center"/>
          </w:tcPr>
          <w:p w14:paraId="3568DEFC" w14:textId="2EDFB032" w:rsidR="00091087" w:rsidRPr="00091087" w:rsidRDefault="003F5C9B" w:rsidP="00EE5274">
            <w:pPr>
              <w:spacing w:before="120" w:after="120"/>
              <w:rPr>
                <w:sz w:val="24"/>
                <w:szCs w:val="24"/>
              </w:rPr>
            </w:pPr>
            <w:r w:rsidRPr="003F5C9B">
              <w:rPr>
                <w:sz w:val="24"/>
                <w:szCs w:val="24"/>
              </w:rPr>
              <w:t>Hraje se podle pravidel florbalu a soutěžního řádu ČFbU a soutěžního řádu AŠSK ČR.</w:t>
            </w:r>
          </w:p>
        </w:tc>
      </w:tr>
      <w:tr w:rsidR="00091087" w14:paraId="614079CF" w14:textId="77777777" w:rsidTr="00D44950">
        <w:tc>
          <w:tcPr>
            <w:tcW w:w="2689" w:type="dxa"/>
          </w:tcPr>
          <w:p w14:paraId="3B7AFA5A" w14:textId="5EE54A1E" w:rsidR="00091087" w:rsidRPr="00091087" w:rsidRDefault="00091087" w:rsidP="00C0600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Systém soutěže:</w:t>
            </w:r>
          </w:p>
        </w:tc>
        <w:tc>
          <w:tcPr>
            <w:tcW w:w="7165" w:type="dxa"/>
            <w:vAlign w:val="center"/>
          </w:tcPr>
          <w:p w14:paraId="77E32CF4" w14:textId="227B7491" w:rsidR="00091087" w:rsidRPr="00091087" w:rsidRDefault="007368BD" w:rsidP="00312D24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Závisí na počtu přihlášených družstev. Předpokládá se systém dvou skupin „každý s každým“ poté křížem 1</w:t>
            </w:r>
            <w:r w:rsidR="00AC2A35">
              <w:rPr>
                <w:sz w:val="24"/>
                <w:szCs w:val="24"/>
              </w:rPr>
              <w:t>.</w:t>
            </w:r>
            <w:r w:rsidRPr="007368BD">
              <w:rPr>
                <w:sz w:val="24"/>
                <w:szCs w:val="24"/>
              </w:rPr>
              <w:t>A proti 2</w:t>
            </w:r>
            <w:r w:rsidR="00AC2A35">
              <w:rPr>
                <w:sz w:val="24"/>
                <w:szCs w:val="24"/>
              </w:rPr>
              <w:t>.</w:t>
            </w:r>
            <w:r w:rsidRPr="007368BD">
              <w:rPr>
                <w:sz w:val="24"/>
                <w:szCs w:val="24"/>
              </w:rPr>
              <w:t>B a 1</w:t>
            </w:r>
            <w:r w:rsidR="00AC2A35">
              <w:rPr>
                <w:sz w:val="24"/>
                <w:szCs w:val="24"/>
              </w:rPr>
              <w:t>.</w:t>
            </w:r>
            <w:r w:rsidRPr="007368BD">
              <w:rPr>
                <w:sz w:val="24"/>
                <w:szCs w:val="24"/>
              </w:rPr>
              <w:t>B proti 2</w:t>
            </w:r>
            <w:r w:rsidR="00AC2A35">
              <w:rPr>
                <w:sz w:val="24"/>
                <w:szCs w:val="24"/>
              </w:rPr>
              <w:t>.</w:t>
            </w:r>
            <w:r w:rsidRPr="007368BD">
              <w:rPr>
                <w:sz w:val="24"/>
                <w:szCs w:val="24"/>
              </w:rPr>
              <w:t>A</w:t>
            </w:r>
          </w:p>
        </w:tc>
      </w:tr>
      <w:tr w:rsidR="007368BD" w14:paraId="1873991E" w14:textId="77777777" w:rsidTr="00D44950">
        <w:tc>
          <w:tcPr>
            <w:tcW w:w="2689" w:type="dxa"/>
          </w:tcPr>
          <w:p w14:paraId="52434E4F" w14:textId="25C5BFE2" w:rsidR="007368BD" w:rsidRDefault="007368BD" w:rsidP="00A523D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Losování:</w:t>
            </w:r>
          </w:p>
        </w:tc>
        <w:tc>
          <w:tcPr>
            <w:tcW w:w="7165" w:type="dxa"/>
            <w:vAlign w:val="center"/>
          </w:tcPr>
          <w:p w14:paraId="7B201286" w14:textId="6ABCF15B" w:rsidR="007368BD" w:rsidRPr="002C1DCD" w:rsidRDefault="007368BD" w:rsidP="00A52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7368BD" w14:paraId="3D6A84A0" w14:textId="77777777" w:rsidTr="00D44950">
        <w:tc>
          <w:tcPr>
            <w:tcW w:w="2689" w:type="dxa"/>
          </w:tcPr>
          <w:p w14:paraId="732A5A9E" w14:textId="029EE32C" w:rsidR="007368BD" w:rsidRDefault="00207B4F" w:rsidP="00207B4F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207B4F">
              <w:rPr>
                <w:b/>
                <w:sz w:val="24"/>
                <w:szCs w:val="24"/>
              </w:rPr>
              <w:t>Hrací doba:</w:t>
            </w:r>
          </w:p>
        </w:tc>
        <w:tc>
          <w:tcPr>
            <w:tcW w:w="7165" w:type="dxa"/>
            <w:vAlign w:val="center"/>
          </w:tcPr>
          <w:p w14:paraId="3AE34F6B" w14:textId="0FAB7CB5" w:rsidR="007368BD" w:rsidRPr="002C1DCD" w:rsidRDefault="007368BD" w:rsidP="00312D24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 xml:space="preserve">Doporučený čas - 2 x </w:t>
            </w:r>
            <w:r w:rsidR="00D418A8">
              <w:rPr>
                <w:sz w:val="24"/>
                <w:szCs w:val="24"/>
              </w:rPr>
              <w:t>7</w:t>
            </w:r>
            <w:r w:rsidRPr="007368BD">
              <w:rPr>
                <w:sz w:val="24"/>
                <w:szCs w:val="24"/>
              </w:rPr>
              <w:t xml:space="preserve"> minut</w:t>
            </w:r>
            <w:r>
              <w:rPr>
                <w:sz w:val="24"/>
                <w:szCs w:val="24"/>
              </w:rPr>
              <w:t xml:space="preserve">, </w:t>
            </w:r>
            <w:r w:rsidRPr="007368BD">
              <w:rPr>
                <w:sz w:val="24"/>
                <w:szCs w:val="24"/>
              </w:rPr>
              <w:t>(záleží na počtu družstev, pořadatel má právo změny)</w:t>
            </w:r>
            <w:r>
              <w:rPr>
                <w:sz w:val="24"/>
                <w:szCs w:val="24"/>
              </w:rPr>
              <w:t>, poslední minuta utkání čistý</w:t>
            </w:r>
            <w:r w:rsidRPr="007368BD">
              <w:rPr>
                <w:sz w:val="24"/>
                <w:szCs w:val="24"/>
              </w:rPr>
              <w:t xml:space="preserve"> čas – nebude využito při </w:t>
            </w:r>
            <w:r w:rsidRPr="007368BD">
              <w:rPr>
                <w:sz w:val="24"/>
                <w:szCs w:val="24"/>
              </w:rPr>
              <w:lastRenderedPageBreak/>
              <w:t xml:space="preserve">skoré o dva a více </w:t>
            </w:r>
            <w:r w:rsidR="00503A3B" w:rsidRPr="007368BD">
              <w:rPr>
                <w:sz w:val="24"/>
                <w:szCs w:val="24"/>
              </w:rPr>
              <w:t>gólů, přestávka</w:t>
            </w:r>
            <w:r w:rsidRPr="007368BD">
              <w:rPr>
                <w:sz w:val="24"/>
                <w:szCs w:val="24"/>
              </w:rPr>
              <w:t xml:space="preserve"> mezi poločasy</w:t>
            </w:r>
            <w:r>
              <w:rPr>
                <w:sz w:val="24"/>
                <w:szCs w:val="24"/>
              </w:rPr>
              <w:t xml:space="preserve"> </w:t>
            </w:r>
            <w:r w:rsidRPr="007368BD">
              <w:rPr>
                <w:sz w:val="24"/>
                <w:szCs w:val="24"/>
              </w:rPr>
              <w:t xml:space="preserve">1 </w:t>
            </w:r>
            <w:r w:rsidR="00503A3B" w:rsidRPr="007368BD">
              <w:rPr>
                <w:sz w:val="24"/>
                <w:szCs w:val="24"/>
              </w:rPr>
              <w:t>minuta, oddechový</w:t>
            </w:r>
            <w:r>
              <w:rPr>
                <w:sz w:val="24"/>
                <w:szCs w:val="24"/>
              </w:rPr>
              <w:t xml:space="preserve"> čas 1x 30 sec. za</w:t>
            </w:r>
            <w:r w:rsidRPr="007368BD">
              <w:rPr>
                <w:sz w:val="24"/>
                <w:szCs w:val="24"/>
              </w:rPr>
              <w:t xml:space="preserve"> z</w:t>
            </w:r>
            <w:r>
              <w:rPr>
                <w:sz w:val="24"/>
                <w:szCs w:val="24"/>
              </w:rPr>
              <w:t>á</w:t>
            </w:r>
            <w:r w:rsidRPr="007368BD">
              <w:rPr>
                <w:sz w:val="24"/>
                <w:szCs w:val="24"/>
              </w:rPr>
              <w:t>pas</w:t>
            </w:r>
            <w:r>
              <w:rPr>
                <w:sz w:val="24"/>
                <w:szCs w:val="24"/>
              </w:rPr>
              <w:t>.</w:t>
            </w:r>
          </w:p>
        </w:tc>
      </w:tr>
      <w:tr w:rsidR="005441C0" w14:paraId="78785D28" w14:textId="77777777" w:rsidTr="00C513B6">
        <w:tc>
          <w:tcPr>
            <w:tcW w:w="2689" w:type="dxa"/>
          </w:tcPr>
          <w:p w14:paraId="1A25245F" w14:textId="77777777" w:rsidR="005441C0" w:rsidRPr="007438BD" w:rsidRDefault="005441C0" w:rsidP="00C513B6">
            <w:pPr>
              <w:pStyle w:val="Odstavecseseznamem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lastRenderedPageBreak/>
              <w:t>Stanovení pořadí:</w:t>
            </w:r>
          </w:p>
        </w:tc>
        <w:tc>
          <w:tcPr>
            <w:tcW w:w="7165" w:type="dxa"/>
            <w:vAlign w:val="center"/>
          </w:tcPr>
          <w:p w14:paraId="1DF11419" w14:textId="1E3C5E89" w:rsidR="005441C0" w:rsidRDefault="005441C0" w:rsidP="00C513B6">
            <w:pPr>
              <w:spacing w:before="120"/>
              <w:rPr>
                <w:sz w:val="24"/>
                <w:szCs w:val="24"/>
              </w:rPr>
            </w:pPr>
            <w:r w:rsidRPr="00D34336">
              <w:rPr>
                <w:sz w:val="24"/>
                <w:szCs w:val="24"/>
              </w:rPr>
              <w:t>Za vítězství se přidělují 3 body, za remízu 1 bod</w:t>
            </w:r>
            <w:r w:rsidR="004F704A">
              <w:rPr>
                <w:sz w:val="24"/>
                <w:szCs w:val="24"/>
              </w:rPr>
              <w:t xml:space="preserve">, za prohro </w:t>
            </w:r>
            <w:r w:rsidR="00B24DCB">
              <w:rPr>
                <w:sz w:val="24"/>
                <w:szCs w:val="24"/>
              </w:rPr>
              <w:t>0 bodů</w:t>
            </w:r>
            <w:r>
              <w:rPr>
                <w:sz w:val="24"/>
                <w:szCs w:val="24"/>
              </w:rPr>
              <w:t>.</w:t>
            </w:r>
          </w:p>
          <w:p w14:paraId="449CD6C7" w14:textId="77777777" w:rsidR="005441C0" w:rsidRPr="00D03363" w:rsidRDefault="005441C0" w:rsidP="00C513B6">
            <w:pPr>
              <w:spacing w:before="120"/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>Při dosažení stejného počtu bodů ve skupině rozhoduje:</w:t>
            </w:r>
          </w:p>
          <w:p w14:paraId="4FE86603" w14:textId="77777777" w:rsidR="005441C0" w:rsidRDefault="005441C0" w:rsidP="00C513B6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>1. Vzájemný zápas</w:t>
            </w:r>
          </w:p>
          <w:p w14:paraId="219E5323" w14:textId="77777777" w:rsidR="005441C0" w:rsidRPr="00D03363" w:rsidRDefault="005441C0" w:rsidP="00C513B6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2. Rozdíl skóre </w:t>
            </w:r>
          </w:p>
          <w:p w14:paraId="51E83B95" w14:textId="77777777" w:rsidR="005441C0" w:rsidRPr="00D03363" w:rsidRDefault="005441C0" w:rsidP="00C513B6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3. Počet vstřelených branek </w:t>
            </w:r>
          </w:p>
          <w:p w14:paraId="5542A31C" w14:textId="0EC69761" w:rsidR="005441C0" w:rsidRPr="002C1DCD" w:rsidRDefault="005441C0" w:rsidP="00C513B6">
            <w:pPr>
              <w:spacing w:after="120"/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4. </w:t>
            </w:r>
            <w:r w:rsidR="00A51CCB">
              <w:rPr>
                <w:sz w:val="24"/>
                <w:szCs w:val="24"/>
              </w:rPr>
              <w:t>Samostatné n</w:t>
            </w:r>
            <w:r w:rsidR="00A51CCB" w:rsidRPr="00D03363">
              <w:rPr>
                <w:sz w:val="24"/>
                <w:szCs w:val="24"/>
              </w:rPr>
              <w:t>ájezdy</w:t>
            </w:r>
            <w:r w:rsidR="00A51CCB">
              <w:rPr>
                <w:sz w:val="24"/>
                <w:szCs w:val="24"/>
              </w:rPr>
              <w:t>-tři (ve čtvrtfinále, semifinále a o umístění)</w:t>
            </w:r>
          </w:p>
        </w:tc>
      </w:tr>
      <w:tr w:rsidR="00323287" w14:paraId="66355A3D" w14:textId="77777777" w:rsidTr="00D44950">
        <w:tc>
          <w:tcPr>
            <w:tcW w:w="2689" w:type="dxa"/>
          </w:tcPr>
          <w:p w14:paraId="0766B8FC" w14:textId="5A9F1FAF" w:rsidR="00323287" w:rsidRPr="00091087" w:rsidRDefault="00323287" w:rsidP="0032328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vAlign w:val="center"/>
          </w:tcPr>
          <w:p w14:paraId="0AD3461C" w14:textId="130463CD" w:rsidR="00323287" w:rsidRPr="00091087" w:rsidRDefault="00AD0C41" w:rsidP="00323287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Vítězné družstvo postupuje do kvalifikace Republikového finále, která se bude konat 1.4.2020 v Teplicích.</w:t>
            </w:r>
            <w:bookmarkStart w:id="0" w:name="_GoBack"/>
            <w:bookmarkEnd w:id="0"/>
          </w:p>
        </w:tc>
      </w:tr>
    </w:tbl>
    <w:p w14:paraId="62FDE522" w14:textId="77777777" w:rsidR="00BA2B65" w:rsidRDefault="00BA2B65">
      <w:pPr>
        <w:rPr>
          <w:b/>
          <w:sz w:val="22"/>
        </w:rPr>
      </w:pPr>
    </w:p>
    <w:p w14:paraId="62FDE523" w14:textId="77777777" w:rsidR="006A2620" w:rsidRDefault="006A2620">
      <w:pPr>
        <w:rPr>
          <w:b/>
          <w:sz w:val="22"/>
        </w:rPr>
      </w:pPr>
    </w:p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5C5405" w:rsidRPr="00091087" w14:paraId="62FDE526" w14:textId="77777777" w:rsidTr="005C5405">
        <w:tc>
          <w:tcPr>
            <w:tcW w:w="5002" w:type="dxa"/>
          </w:tcPr>
          <w:p w14:paraId="62FDE524" w14:textId="58AB0F53" w:rsidR="005C5405" w:rsidRPr="00091087" w:rsidRDefault="005C5405" w:rsidP="005C5405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0C341946" w14:textId="54CA0E2C" w:rsidR="005C5405" w:rsidRPr="00091087" w:rsidRDefault="005C5405" w:rsidP="005C5405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62FDE525" w14:textId="6CF4F3A6" w:rsidR="005C5405" w:rsidRPr="00091087" w:rsidRDefault="005C5405" w:rsidP="005C5405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Věra Rousová</w:t>
            </w:r>
          </w:p>
        </w:tc>
      </w:tr>
      <w:tr w:rsidR="005C5405" w:rsidRPr="00091087" w14:paraId="62FDE529" w14:textId="77777777" w:rsidTr="005C5405">
        <w:tc>
          <w:tcPr>
            <w:tcW w:w="5002" w:type="dxa"/>
          </w:tcPr>
          <w:p w14:paraId="62FDE527" w14:textId="40D6D703" w:rsidR="005C5405" w:rsidRPr="00091087" w:rsidRDefault="005C5405" w:rsidP="005C5405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0BFA55EE" w14:textId="668E9AC7" w:rsidR="005C5405" w:rsidRPr="00091087" w:rsidRDefault="005C5405" w:rsidP="005C5405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62FDE528" w14:textId="75D87480" w:rsidR="005C5405" w:rsidRPr="00091087" w:rsidRDefault="005C5405" w:rsidP="005C5405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KR AŠSK ČR Ústeckého kraje</w:t>
            </w:r>
          </w:p>
        </w:tc>
      </w:tr>
    </w:tbl>
    <w:p w14:paraId="62FDE52A" w14:textId="77777777" w:rsidR="00C748C5" w:rsidRDefault="00C748C5" w:rsidP="00F066C5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p w14:paraId="1ED9F190" w14:textId="77777777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7C2E5B4F" w14:textId="77777777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2B89337" w14:textId="3C580450" w:rsidR="00D552A2" w:rsidRDefault="00D67135">
      <w:pPr>
        <w:numPr>
          <w:ilvl w:val="12"/>
          <w:numId w:val="0"/>
        </w:numPr>
        <w:rPr>
          <w:rFonts w:ascii="Comic Sans MS" w:hAnsi="Comic Sans MS"/>
          <w:sz w:val="24"/>
        </w:rPr>
      </w:pPr>
      <w:r>
        <w:rPr>
          <w:b/>
          <w:noProof/>
          <w:sz w:val="22"/>
        </w:rPr>
        <w:drawing>
          <wp:anchor distT="0" distB="0" distL="114300" distR="114300" simplePos="0" relativeHeight="251670528" behindDoc="0" locked="0" layoutInCell="1" allowOverlap="1" wp14:anchorId="772E7DF8" wp14:editId="17AA3B52">
            <wp:simplePos x="0" y="0"/>
            <wp:positionH relativeFrom="margin">
              <wp:align>right</wp:align>
            </wp:positionH>
            <wp:positionV relativeFrom="paragraph">
              <wp:posOffset>156845</wp:posOffset>
            </wp:positionV>
            <wp:extent cx="6263640" cy="3998595"/>
            <wp:effectExtent l="0" t="0" r="381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T teplic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AF3017" w14:textId="35A4ACC9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AD1757F" w14:textId="7E07E478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022D52AB" w14:textId="6BF36BE1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7E9E94FC" w14:textId="3E2B3D34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717ED982" w14:textId="70670C83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EF42092" w14:textId="4AAADA68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59224B22" w14:textId="6905DADD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0E46787" w14:textId="7F2D7A05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B823329" w14:textId="5B95B2B7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5A6D5A8E" w14:textId="77777777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A493C29" w14:textId="671E0069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1104611F" w14:textId="77777777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795153D0" w14:textId="77777777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0DB7966" w14:textId="1A654983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5C6B25C0" w14:textId="77777777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F697EB4" w14:textId="08BF0049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10F4EDE" w14:textId="77777777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64736DA9" w14:textId="6D2605D9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0FEC043D" w14:textId="69379B3E" w:rsidR="00D552A2" w:rsidRDefault="00D552A2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27F18992" w14:textId="77777777" w:rsidR="00323287" w:rsidRPr="004628CC" w:rsidRDefault="0094209C" w:rsidP="00323287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>
        <w:rPr>
          <w:rFonts w:ascii="Comic Sans MS" w:hAnsi="Comic Sans MS"/>
          <w:sz w:val="24"/>
        </w:rPr>
        <w:br w:type="page"/>
      </w:r>
      <w:r w:rsidR="00323287"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783775E9" w14:textId="77777777" w:rsidR="00323287" w:rsidRPr="004628CC" w:rsidRDefault="00323287" w:rsidP="00323287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323287" w:rsidRPr="004628CC" w14:paraId="0E39B440" w14:textId="77777777" w:rsidTr="005E6FAD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02B35D9D" w14:textId="77777777" w:rsidR="00323287" w:rsidRPr="004628CC" w:rsidRDefault="00323287" w:rsidP="005E6FAD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361B0E27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46FAB7E6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1B6DD936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60329A3F" w14:textId="77777777" w:rsidR="00323287" w:rsidRPr="004628CC" w:rsidRDefault="00323287" w:rsidP="005E6FAD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1054547B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323287" w:rsidRPr="004628CC" w14:paraId="7EFD9E8A" w14:textId="77777777" w:rsidTr="005E6FAD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56C4AC41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52110B82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72F36885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323287" w:rsidRPr="004628CC" w14:paraId="12E88549" w14:textId="77777777" w:rsidTr="005E6FAD">
        <w:tc>
          <w:tcPr>
            <w:tcW w:w="1234" w:type="dxa"/>
            <w:gridSpan w:val="2"/>
          </w:tcPr>
          <w:p w14:paraId="62B80772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49028F3C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023DBD14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158B584C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1DC71FA6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7B15EB15" w14:textId="77777777" w:rsidR="00323287" w:rsidRPr="004628CC" w:rsidRDefault="00323287" w:rsidP="005E6FAD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323287" w:rsidRPr="004628CC" w14:paraId="561D86DE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7D4DF059" w14:textId="77777777" w:rsidR="00323287" w:rsidRPr="004628CC" w:rsidRDefault="00323287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 (ŠSK)</w:t>
            </w:r>
          </w:p>
        </w:tc>
        <w:tc>
          <w:tcPr>
            <w:tcW w:w="7271" w:type="dxa"/>
            <w:gridSpan w:val="9"/>
          </w:tcPr>
          <w:p w14:paraId="320A7454" w14:textId="77777777" w:rsidR="00323287" w:rsidRPr="004628CC" w:rsidRDefault="00323287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323287" w:rsidRPr="004628CC" w14:paraId="5A00D4E1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45CBD002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36F7C301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04A59775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6CF39B92" w14:textId="77777777" w:rsidR="00323287" w:rsidRPr="00FF038F" w:rsidRDefault="00323287" w:rsidP="005E6FAD">
            <w:pPr>
              <w:rPr>
                <w:b/>
                <w:sz w:val="27"/>
                <w:szCs w:val="27"/>
              </w:rPr>
            </w:pPr>
            <w:r w:rsidRPr="00FF038F">
              <w:rPr>
                <w:b/>
                <w:sz w:val="27"/>
                <w:szCs w:val="27"/>
              </w:rPr>
              <w:t>IČO školy</w:t>
            </w:r>
          </w:p>
          <w:p w14:paraId="58A41617" w14:textId="77777777" w:rsidR="00323287" w:rsidRPr="004628CC" w:rsidRDefault="00323287" w:rsidP="005E6FAD">
            <w:pPr>
              <w:rPr>
                <w:sz w:val="27"/>
                <w:szCs w:val="27"/>
              </w:rPr>
            </w:pPr>
            <w:r w:rsidRPr="00FF038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*</w:t>
            </w:r>
            <w:r w:rsidRPr="00FF038F">
              <w:rPr>
                <w:i/>
                <w:sz w:val="22"/>
                <w:szCs w:val="22"/>
              </w:rPr>
              <w:t>povinný údaj</w:t>
            </w:r>
            <w:r w:rsidRPr="00FF038F"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29F0597B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78C6AE35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5FB019D3" w14:textId="77777777" w:rsidR="00323287" w:rsidRPr="004628CC" w:rsidRDefault="00323287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01DBA7F2" w14:textId="77777777" w:rsidR="00323287" w:rsidRPr="004628CC" w:rsidRDefault="00323287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62C69ECB" w14:textId="77777777" w:rsidR="00323287" w:rsidRPr="004628CC" w:rsidRDefault="00323287" w:rsidP="005E6FAD">
            <w:pPr>
              <w:pStyle w:val="Nadpis1"/>
              <w:rPr>
                <w:sz w:val="31"/>
                <w:szCs w:val="31"/>
              </w:rPr>
            </w:pPr>
            <w:r w:rsidRPr="004628CC">
              <w:rPr>
                <w:sz w:val="31"/>
                <w:szCs w:val="31"/>
              </w:rPr>
              <w:t>Rok narození</w:t>
            </w:r>
          </w:p>
        </w:tc>
      </w:tr>
      <w:tr w:rsidR="00323287" w:rsidRPr="004628CC" w14:paraId="53D43E31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79161DA3" w14:textId="77777777" w:rsidR="00323287" w:rsidRPr="004628CC" w:rsidRDefault="00323287" w:rsidP="005E6FAD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607BF61E" w14:textId="77777777" w:rsidR="00323287" w:rsidRPr="004628CC" w:rsidRDefault="00323287" w:rsidP="005E6FAD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0E9DB923" w14:textId="77777777" w:rsidR="00323287" w:rsidRPr="004628CC" w:rsidRDefault="00323287" w:rsidP="005E6FAD">
            <w:pPr>
              <w:rPr>
                <w:sz w:val="23"/>
                <w:szCs w:val="23"/>
              </w:rPr>
            </w:pPr>
          </w:p>
        </w:tc>
      </w:tr>
      <w:tr w:rsidR="00323287" w:rsidRPr="004628CC" w14:paraId="75CF4AFB" w14:textId="77777777" w:rsidTr="005E6FAD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1062CCC6" w14:textId="77777777" w:rsidR="00323287" w:rsidRPr="004628CC" w:rsidRDefault="00323287" w:rsidP="005E6FAD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39567BC8" w14:textId="77777777" w:rsidR="00323287" w:rsidRPr="004628CC" w:rsidRDefault="00323287" w:rsidP="005E6FAD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5D775CE" w14:textId="77777777" w:rsidR="00323287" w:rsidRPr="004628CC" w:rsidRDefault="00323287" w:rsidP="005E6FAD">
            <w:pPr>
              <w:rPr>
                <w:sz w:val="23"/>
                <w:szCs w:val="23"/>
              </w:rPr>
            </w:pPr>
          </w:p>
        </w:tc>
      </w:tr>
      <w:tr w:rsidR="00323287" w:rsidRPr="004628CC" w14:paraId="55151DAD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2C7C75A6" w14:textId="77777777" w:rsidR="00323287" w:rsidRPr="004628CC" w:rsidRDefault="00323287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3DBA1B86" w14:textId="77777777" w:rsidR="00323287" w:rsidRPr="004628CC" w:rsidRDefault="00323287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27BEC2B1" w14:textId="77777777" w:rsidR="00323287" w:rsidRPr="004628CC" w:rsidRDefault="00323287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5C3FC010" w14:textId="77777777" w:rsidR="00323287" w:rsidRPr="004628CC" w:rsidRDefault="00323287" w:rsidP="005E6FAD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  <w:vAlign w:val="center"/>
          </w:tcPr>
          <w:p w14:paraId="14B815C2" w14:textId="77777777" w:rsidR="00323287" w:rsidRPr="004628CC" w:rsidRDefault="00323287" w:rsidP="005E6FAD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  <w:vAlign w:val="center"/>
          </w:tcPr>
          <w:p w14:paraId="75277530" w14:textId="77777777" w:rsidR="00323287" w:rsidRPr="004628CC" w:rsidRDefault="00323287" w:rsidP="005E6FAD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05C797BF" w14:textId="77777777" w:rsidR="00323287" w:rsidRPr="004628CC" w:rsidRDefault="00323287" w:rsidP="005E6FAD">
            <w:pPr>
              <w:jc w:val="center"/>
              <w:rPr>
                <w:b/>
                <w:sz w:val="23"/>
                <w:szCs w:val="23"/>
              </w:rPr>
            </w:pPr>
            <w:r w:rsidRPr="00641FB4">
              <w:rPr>
                <w:b/>
              </w:rPr>
              <w:t>Poznámka/podpis</w:t>
            </w:r>
          </w:p>
        </w:tc>
      </w:tr>
      <w:tr w:rsidR="00323287" w:rsidRPr="004628CC" w14:paraId="4679D156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62064E5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43CB6003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C2F1D1E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67CF36B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29342E2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4DBB2363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A60A609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78CE8048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51C4245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8270B23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CE30ECA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03ABE60E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1F497C29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612CF9A6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5723D75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AAC7769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56DE30B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567E30BF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74A55E61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0722B164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8FC106F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90F5AA0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D147FF8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479059D2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220FF8E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06F8C135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018C0D5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0AA7629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683C103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51375F47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07D29CF1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35DB8040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0D3E1A7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B84ABAC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BBA9D75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0C6594DE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44F1576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78F73491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EA8A3AD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69BE735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601C169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6611588B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00CB336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7243D8AF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FDCA903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F4CA03F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9AC67A7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73E7E5B8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27EB579" w14:textId="77777777" w:rsidR="00323287" w:rsidRPr="004628CC" w:rsidRDefault="00323287" w:rsidP="005E6FAD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1204A8CB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7CC324F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B2F43D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F50A573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50FD613D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264C5D9" w14:textId="77777777" w:rsidR="00323287" w:rsidRPr="004628CC" w:rsidRDefault="00323287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0F06CF01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340238C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EA05E98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959B18F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1AA845B5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3883408" w14:textId="77777777" w:rsidR="00323287" w:rsidRPr="004628CC" w:rsidRDefault="00323287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3B40ECB3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4C5680B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4353FBE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9DB3C61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045E8FD9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486FCE2" w14:textId="77777777" w:rsidR="00323287" w:rsidRPr="004628CC" w:rsidRDefault="00323287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09A03290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1C06439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CD1DB77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9DD2845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076C426A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AC134D3" w14:textId="77777777" w:rsidR="00323287" w:rsidRPr="004628CC" w:rsidRDefault="00323287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211456F3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4586904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EC195E4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3A04B0F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5FEA9A5E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F3C8651" w14:textId="77777777" w:rsidR="00323287" w:rsidRPr="004628CC" w:rsidRDefault="00323287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2FF9B8E7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A3749D7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618815D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527B8D6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327D5CD9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63103EE" w14:textId="77777777" w:rsidR="00323287" w:rsidRPr="004628CC" w:rsidRDefault="00323287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61709DFF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86A25FD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B403965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9E6B367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  <w:tr w:rsidR="00323287" w:rsidRPr="004628CC" w14:paraId="7B2D98C9" w14:textId="77777777" w:rsidTr="005E6FAD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0E5FAFED" w14:textId="77777777" w:rsidR="00323287" w:rsidRPr="004628CC" w:rsidRDefault="00323287" w:rsidP="005E6FAD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07ECC854" w14:textId="77777777" w:rsidR="00323287" w:rsidRPr="004628CC" w:rsidRDefault="00323287" w:rsidP="005E6FAD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21CDFEF5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76BAB892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7447A263" w14:textId="77777777" w:rsidR="00323287" w:rsidRPr="004628CC" w:rsidRDefault="00323287" w:rsidP="005E6FAD">
            <w:pPr>
              <w:rPr>
                <w:sz w:val="27"/>
                <w:szCs w:val="27"/>
              </w:rPr>
            </w:pPr>
          </w:p>
        </w:tc>
      </w:tr>
    </w:tbl>
    <w:p w14:paraId="1F4B5BB8" w14:textId="77777777" w:rsidR="00323287" w:rsidRPr="004628CC" w:rsidRDefault="00323287" w:rsidP="00323287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290A6FB2" w14:textId="77777777" w:rsidR="00323287" w:rsidRPr="004628CC" w:rsidRDefault="00323287" w:rsidP="00323287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106BCEF1" w14:textId="77777777" w:rsidR="00323287" w:rsidRPr="004628CC" w:rsidRDefault="00323287" w:rsidP="00323287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</w:t>
      </w:r>
      <w:proofErr w:type="gramStart"/>
      <w:r w:rsidRPr="004628CC">
        <w:rPr>
          <w:sz w:val="19"/>
          <w:szCs w:val="19"/>
        </w:rPr>
        <w:t>uvedených  žáků</w:t>
      </w:r>
      <w:proofErr w:type="gramEnd"/>
      <w:r w:rsidRPr="004628CC">
        <w:rPr>
          <w:sz w:val="19"/>
          <w:szCs w:val="19"/>
        </w:rPr>
        <w:t xml:space="preserve"> není osvobozen od TV a nemá III. nebo IV. zdravotní klasifikaci.</w:t>
      </w:r>
    </w:p>
    <w:p w14:paraId="12EEADC6" w14:textId="77777777" w:rsidR="00323287" w:rsidRPr="004628CC" w:rsidRDefault="00323287" w:rsidP="00323287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323287" w:rsidRPr="004628CC" w14:paraId="6A801687" w14:textId="77777777" w:rsidTr="005E6FAD">
        <w:trPr>
          <w:trHeight w:val="1215"/>
        </w:trPr>
        <w:tc>
          <w:tcPr>
            <w:tcW w:w="3120" w:type="dxa"/>
          </w:tcPr>
          <w:p w14:paraId="698D3D93" w14:textId="77777777" w:rsidR="00323287" w:rsidRPr="004628CC" w:rsidRDefault="00323287" w:rsidP="005E6FAD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4EED28FC" w14:textId="77777777" w:rsidR="00323287" w:rsidRPr="004628CC" w:rsidRDefault="00323287" w:rsidP="00323287">
      <w:pPr>
        <w:tabs>
          <w:tab w:val="left" w:pos="2127"/>
        </w:tabs>
        <w:rPr>
          <w:b/>
          <w:sz w:val="23"/>
          <w:szCs w:val="23"/>
        </w:rPr>
      </w:pPr>
      <w:r w:rsidRPr="004628CC">
        <w:rPr>
          <w:sz w:val="23"/>
          <w:szCs w:val="23"/>
        </w:rPr>
        <w:t>Potvrzení příslušné rady AŠSK ČR</w:t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  <w:t xml:space="preserve">        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0"/>
      </w:tblGrid>
      <w:tr w:rsidR="00323287" w:rsidRPr="004628CC" w14:paraId="1311D510" w14:textId="77777777" w:rsidTr="005E6FAD">
        <w:trPr>
          <w:trHeight w:val="1020"/>
        </w:trPr>
        <w:tc>
          <w:tcPr>
            <w:tcW w:w="3450" w:type="dxa"/>
          </w:tcPr>
          <w:p w14:paraId="7B4A339E" w14:textId="77777777" w:rsidR="00323287" w:rsidRPr="004628CC" w:rsidRDefault="00323287" w:rsidP="005E6FAD">
            <w:pPr>
              <w:tabs>
                <w:tab w:val="left" w:pos="2127"/>
              </w:tabs>
              <w:ind w:left="83"/>
              <w:rPr>
                <w:b/>
                <w:sz w:val="19"/>
                <w:szCs w:val="19"/>
              </w:rPr>
            </w:pPr>
          </w:p>
          <w:p w14:paraId="68AB4010" w14:textId="77777777" w:rsidR="00323287" w:rsidRPr="004628CC" w:rsidRDefault="00323287" w:rsidP="005E6FAD">
            <w:pPr>
              <w:tabs>
                <w:tab w:val="left" w:pos="2127"/>
              </w:tabs>
              <w:spacing w:line="360" w:lineRule="auto"/>
              <w:ind w:left="83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</w:t>
            </w:r>
          </w:p>
          <w:p w14:paraId="0CC595D5" w14:textId="77777777" w:rsidR="00323287" w:rsidRPr="004628CC" w:rsidRDefault="00323287" w:rsidP="005E6FAD">
            <w:pPr>
              <w:tabs>
                <w:tab w:val="left" w:pos="2127"/>
              </w:tabs>
              <w:spacing w:line="360" w:lineRule="auto"/>
              <w:ind w:left="83"/>
              <w:rPr>
                <w:b/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          </w:t>
            </w:r>
            <w:r w:rsidRPr="004628CC">
              <w:rPr>
                <w:sz w:val="19"/>
                <w:szCs w:val="19"/>
              </w:rPr>
              <w:tab/>
            </w:r>
          </w:p>
        </w:tc>
      </w:tr>
    </w:tbl>
    <w:p w14:paraId="2E2781A2" w14:textId="77777777" w:rsidR="00323287" w:rsidRPr="00701A83" w:rsidRDefault="00323287" w:rsidP="00323287">
      <w:pPr>
        <w:rPr>
          <w:vanish/>
        </w:rPr>
      </w:pPr>
    </w:p>
    <w:tbl>
      <w:tblPr>
        <w:tblpPr w:leftFromText="141" w:rightFromText="141" w:vertAnchor="text" w:horzAnchor="margin" w:tblpY="56"/>
        <w:tblW w:w="31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358"/>
        <w:gridCol w:w="358"/>
        <w:gridCol w:w="160"/>
        <w:gridCol w:w="358"/>
        <w:gridCol w:w="358"/>
        <w:gridCol w:w="358"/>
        <w:gridCol w:w="160"/>
        <w:gridCol w:w="358"/>
        <w:gridCol w:w="358"/>
      </w:tblGrid>
      <w:tr w:rsidR="00323287" w:rsidRPr="004628CC" w14:paraId="31E3FF24" w14:textId="77777777" w:rsidTr="005E6FAD">
        <w:trPr>
          <w:trHeight w:val="320"/>
        </w:trPr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4EDE2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6BC43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B122EB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955D47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82058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DA89B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EA3DF2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1527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34166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80C3CA" w14:textId="77777777" w:rsidR="00323287" w:rsidRPr="004628CC" w:rsidRDefault="00323287" w:rsidP="005E6FAD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</w:tr>
    </w:tbl>
    <w:p w14:paraId="12BFCAFE" w14:textId="77777777" w:rsidR="00323287" w:rsidRPr="004628CC" w:rsidRDefault="00323287" w:rsidP="00323287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  <w:t>Čestné prohlášení zúčastněné školy, že:</w:t>
      </w:r>
    </w:p>
    <w:p w14:paraId="62DB2D9D" w14:textId="77777777" w:rsidR="00323287" w:rsidRPr="004628CC" w:rsidRDefault="00323287" w:rsidP="00323287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sz w:val="19"/>
          <w:szCs w:val="19"/>
        </w:rPr>
        <w:tab/>
        <w:t xml:space="preserve"> (nehodící se škrtněte) </w:t>
      </w:r>
    </w:p>
    <w:p w14:paraId="0D71DAD9" w14:textId="77777777" w:rsidR="00323287" w:rsidRPr="004628CC" w:rsidRDefault="00323287" w:rsidP="00323287">
      <w:pPr>
        <w:tabs>
          <w:tab w:val="left" w:pos="0"/>
          <w:tab w:val="left" w:pos="6237"/>
        </w:tabs>
        <w:rPr>
          <w:sz w:val="19"/>
          <w:szCs w:val="19"/>
        </w:rPr>
      </w:pPr>
      <w:r w:rsidRPr="004628CC">
        <w:rPr>
          <w:noProof/>
          <w:sz w:val="23"/>
          <w:szCs w:val="23"/>
        </w:rPr>
        <w:drawing>
          <wp:anchor distT="0" distB="0" distL="114300" distR="114300" simplePos="0" relativeHeight="251678720" behindDoc="0" locked="0" layoutInCell="1" allowOverlap="1" wp14:anchorId="6C6858EE" wp14:editId="7A288836">
            <wp:simplePos x="0" y="0"/>
            <wp:positionH relativeFrom="column">
              <wp:posOffset>5048250</wp:posOffset>
            </wp:positionH>
            <wp:positionV relativeFrom="paragraph">
              <wp:posOffset>24130</wp:posOffset>
            </wp:positionV>
            <wp:extent cx="1000125" cy="1905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JE</w:t>
      </w:r>
    </w:p>
    <w:p w14:paraId="63E55F24" w14:textId="77777777" w:rsidR="00323287" w:rsidRPr="00FF038F" w:rsidRDefault="00323287" w:rsidP="00323287">
      <w:pPr>
        <w:tabs>
          <w:tab w:val="left" w:pos="2127"/>
        </w:tabs>
        <w:rPr>
          <w:b/>
          <w:sz w:val="19"/>
          <w:szCs w:val="19"/>
        </w:rPr>
      </w:pPr>
      <w:r w:rsidRPr="004628CC">
        <w:rPr>
          <w:b/>
          <w:sz w:val="19"/>
          <w:szCs w:val="19"/>
        </w:rPr>
        <w:t xml:space="preserve">registrační číslo klubu AŠSK ČR    </w:t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  <w:t xml:space="preserve">         </w:t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NENÍ</w:t>
      </w:r>
    </w:p>
    <w:p w14:paraId="717FDDA3" w14:textId="77777777" w:rsidR="00323287" w:rsidRDefault="00323287" w:rsidP="00323287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p w14:paraId="696FD2D6" w14:textId="5166B631" w:rsidR="0094209C" w:rsidRDefault="0094209C">
      <w:pPr>
        <w:rPr>
          <w:rFonts w:ascii="Comic Sans MS" w:hAnsi="Comic Sans MS"/>
          <w:sz w:val="24"/>
        </w:rPr>
      </w:pPr>
    </w:p>
    <w:sectPr w:rsidR="0094209C" w:rsidSect="006A2620">
      <w:footerReference w:type="even" r:id="rId14"/>
      <w:footerReference w:type="default" r:id="rId15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31627" w14:textId="77777777" w:rsidR="00542BC8" w:rsidRDefault="00542BC8">
      <w:r>
        <w:separator/>
      </w:r>
    </w:p>
  </w:endnote>
  <w:endnote w:type="continuationSeparator" w:id="0">
    <w:p w14:paraId="4E9A1AD0" w14:textId="77777777" w:rsidR="00542BC8" w:rsidRDefault="00542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DE537" w14:textId="77777777" w:rsidR="00723985" w:rsidRDefault="00A67A8D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72398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2FDE538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0871695"/>
      <w:docPartObj>
        <w:docPartGallery w:val="Page Numbers (Bottom of Page)"/>
        <w:docPartUnique/>
      </w:docPartObj>
    </w:sdtPr>
    <w:sdtEndPr/>
    <w:sdtContent>
      <w:p w14:paraId="202FB80F" w14:textId="0A6EAA85" w:rsidR="001D2CC5" w:rsidRDefault="001D2CC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1BA">
          <w:rPr>
            <w:noProof/>
          </w:rPr>
          <w:t>2</w:t>
        </w:r>
        <w:r>
          <w:fldChar w:fldCharType="end"/>
        </w:r>
      </w:p>
    </w:sdtContent>
  </w:sdt>
  <w:p w14:paraId="62FDE53A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87328" w14:textId="77777777" w:rsidR="00542BC8" w:rsidRDefault="00542BC8">
      <w:r>
        <w:separator/>
      </w:r>
    </w:p>
  </w:footnote>
  <w:footnote w:type="continuationSeparator" w:id="0">
    <w:p w14:paraId="08106359" w14:textId="77777777" w:rsidR="00542BC8" w:rsidRDefault="00542B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5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6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1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2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7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9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1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2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3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0"/>
  </w:num>
  <w:num w:numId="2">
    <w:abstractNumId w:val="29"/>
  </w:num>
  <w:num w:numId="3">
    <w:abstractNumId w:val="32"/>
  </w:num>
  <w:num w:numId="4">
    <w:abstractNumId w:val="2"/>
  </w:num>
  <w:num w:numId="5">
    <w:abstractNumId w:val="15"/>
  </w:num>
  <w:num w:numId="6">
    <w:abstractNumId w:val="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2"/>
  </w:num>
  <w:num w:numId="8">
    <w:abstractNumId w:val="28"/>
  </w:num>
  <w:num w:numId="9">
    <w:abstractNumId w:val="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0"/>
  </w:num>
  <w:num w:numId="11">
    <w:abstractNumId w:val="23"/>
  </w:num>
  <w:num w:numId="12">
    <w:abstractNumId w:val="21"/>
  </w:num>
  <w:num w:numId="13">
    <w:abstractNumId w:val="34"/>
  </w:num>
  <w:num w:numId="14">
    <w:abstractNumId w:val="26"/>
  </w:num>
  <w:num w:numId="15">
    <w:abstractNumId w:val="9"/>
  </w:num>
  <w:num w:numId="16">
    <w:abstractNumId w:val="0"/>
    <w:lvlOverride w:ilvl="0">
      <w:startOverride w:val="12"/>
    </w:lvlOverride>
  </w:num>
  <w:num w:numId="17">
    <w:abstractNumId w:val="11"/>
  </w:num>
  <w:num w:numId="18">
    <w:abstractNumId w:val="14"/>
  </w:num>
  <w:num w:numId="19">
    <w:abstractNumId w:val="18"/>
  </w:num>
  <w:num w:numId="20">
    <w:abstractNumId w:val="4"/>
  </w:num>
  <w:num w:numId="21">
    <w:abstractNumId w:val="16"/>
  </w:num>
  <w:num w:numId="22">
    <w:abstractNumId w:val="19"/>
  </w:num>
  <w:num w:numId="23">
    <w:abstractNumId w:val="10"/>
  </w:num>
  <w:num w:numId="24">
    <w:abstractNumId w:val="31"/>
  </w:num>
  <w:num w:numId="25">
    <w:abstractNumId w:val="25"/>
  </w:num>
  <w:num w:numId="26">
    <w:abstractNumId w:val="13"/>
  </w:num>
  <w:num w:numId="27">
    <w:abstractNumId w:val="17"/>
  </w:num>
  <w:num w:numId="28">
    <w:abstractNumId w:val="6"/>
  </w:num>
  <w:num w:numId="29">
    <w:abstractNumId w:val="5"/>
  </w:num>
  <w:num w:numId="30">
    <w:abstractNumId w:val="27"/>
  </w:num>
  <w:num w:numId="31">
    <w:abstractNumId w:val="3"/>
  </w:num>
  <w:num w:numId="32">
    <w:abstractNumId w:val="12"/>
  </w:num>
  <w:num w:numId="33">
    <w:abstractNumId w:val="33"/>
  </w:num>
  <w:num w:numId="34">
    <w:abstractNumId w:val="1"/>
  </w:num>
  <w:num w:numId="35">
    <w:abstractNumId w:val="7"/>
  </w:num>
  <w:num w:numId="36">
    <w:abstractNumId w:val="24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48B"/>
    <w:rsid w:val="00003D2D"/>
    <w:rsid w:val="00054AFC"/>
    <w:rsid w:val="00072CD8"/>
    <w:rsid w:val="00085D96"/>
    <w:rsid w:val="00091087"/>
    <w:rsid w:val="000921D5"/>
    <w:rsid w:val="000C5520"/>
    <w:rsid w:val="000D1AC8"/>
    <w:rsid w:val="000D60B8"/>
    <w:rsid w:val="000E43B3"/>
    <w:rsid w:val="000F0496"/>
    <w:rsid w:val="000F5A53"/>
    <w:rsid w:val="000F66C7"/>
    <w:rsid w:val="00117211"/>
    <w:rsid w:val="0014448B"/>
    <w:rsid w:val="00145344"/>
    <w:rsid w:val="001725A6"/>
    <w:rsid w:val="00191F48"/>
    <w:rsid w:val="00193DD1"/>
    <w:rsid w:val="001A78AF"/>
    <w:rsid w:val="001C29EA"/>
    <w:rsid w:val="001D2CC5"/>
    <w:rsid w:val="001D6185"/>
    <w:rsid w:val="00203949"/>
    <w:rsid w:val="00207B4F"/>
    <w:rsid w:val="00214456"/>
    <w:rsid w:val="00215165"/>
    <w:rsid w:val="00215488"/>
    <w:rsid w:val="0022777B"/>
    <w:rsid w:val="00232A9F"/>
    <w:rsid w:val="0023341D"/>
    <w:rsid w:val="00235BA3"/>
    <w:rsid w:val="00296E63"/>
    <w:rsid w:val="002C1DCD"/>
    <w:rsid w:val="002C5A9B"/>
    <w:rsid w:val="002D03C1"/>
    <w:rsid w:val="00312D24"/>
    <w:rsid w:val="003231E3"/>
    <w:rsid w:val="00323287"/>
    <w:rsid w:val="00345CAE"/>
    <w:rsid w:val="003602B8"/>
    <w:rsid w:val="00381A96"/>
    <w:rsid w:val="003C4567"/>
    <w:rsid w:val="003D0A40"/>
    <w:rsid w:val="003D6B5C"/>
    <w:rsid w:val="003E2C39"/>
    <w:rsid w:val="003F5C9B"/>
    <w:rsid w:val="003F7DB3"/>
    <w:rsid w:val="004041BE"/>
    <w:rsid w:val="00410E2A"/>
    <w:rsid w:val="00454A17"/>
    <w:rsid w:val="00456282"/>
    <w:rsid w:val="00465020"/>
    <w:rsid w:val="00484B54"/>
    <w:rsid w:val="00495532"/>
    <w:rsid w:val="004B478F"/>
    <w:rsid w:val="004C1408"/>
    <w:rsid w:val="004D5549"/>
    <w:rsid w:val="004F704A"/>
    <w:rsid w:val="00503A3B"/>
    <w:rsid w:val="005058DB"/>
    <w:rsid w:val="00510727"/>
    <w:rsid w:val="005168DC"/>
    <w:rsid w:val="00531ACD"/>
    <w:rsid w:val="00542BC8"/>
    <w:rsid w:val="005441C0"/>
    <w:rsid w:val="005518F8"/>
    <w:rsid w:val="00581F0B"/>
    <w:rsid w:val="005978E9"/>
    <w:rsid w:val="005C5405"/>
    <w:rsid w:val="005D3E0E"/>
    <w:rsid w:val="005E49A7"/>
    <w:rsid w:val="00613702"/>
    <w:rsid w:val="0062543C"/>
    <w:rsid w:val="0063074A"/>
    <w:rsid w:val="00650FB1"/>
    <w:rsid w:val="006638CE"/>
    <w:rsid w:val="0068793F"/>
    <w:rsid w:val="006A22B6"/>
    <w:rsid w:val="006A2620"/>
    <w:rsid w:val="006B0F93"/>
    <w:rsid w:val="006B3154"/>
    <w:rsid w:val="006B6C41"/>
    <w:rsid w:val="006D2F13"/>
    <w:rsid w:val="006E17EF"/>
    <w:rsid w:val="006E310B"/>
    <w:rsid w:val="00723985"/>
    <w:rsid w:val="0072708F"/>
    <w:rsid w:val="007368BD"/>
    <w:rsid w:val="00773EBD"/>
    <w:rsid w:val="007874F0"/>
    <w:rsid w:val="00787F75"/>
    <w:rsid w:val="007A1F74"/>
    <w:rsid w:val="007B1A47"/>
    <w:rsid w:val="007C0468"/>
    <w:rsid w:val="007F4D37"/>
    <w:rsid w:val="008273C9"/>
    <w:rsid w:val="00860B1E"/>
    <w:rsid w:val="008656E5"/>
    <w:rsid w:val="00874EA2"/>
    <w:rsid w:val="008E18D6"/>
    <w:rsid w:val="008E2033"/>
    <w:rsid w:val="008E3D46"/>
    <w:rsid w:val="008E5AF0"/>
    <w:rsid w:val="008F6DB0"/>
    <w:rsid w:val="0090344D"/>
    <w:rsid w:val="0094209C"/>
    <w:rsid w:val="0094308E"/>
    <w:rsid w:val="00997918"/>
    <w:rsid w:val="009A6E75"/>
    <w:rsid w:val="009A77F9"/>
    <w:rsid w:val="009B76D4"/>
    <w:rsid w:val="009D0E19"/>
    <w:rsid w:val="009E2B24"/>
    <w:rsid w:val="009E33D6"/>
    <w:rsid w:val="00A04B0E"/>
    <w:rsid w:val="00A066C0"/>
    <w:rsid w:val="00A13866"/>
    <w:rsid w:val="00A51CCB"/>
    <w:rsid w:val="00A67A8D"/>
    <w:rsid w:val="00A769A9"/>
    <w:rsid w:val="00A85116"/>
    <w:rsid w:val="00A95D73"/>
    <w:rsid w:val="00AA13B7"/>
    <w:rsid w:val="00AA576E"/>
    <w:rsid w:val="00AB2899"/>
    <w:rsid w:val="00AC2A35"/>
    <w:rsid w:val="00AC35DA"/>
    <w:rsid w:val="00AC5293"/>
    <w:rsid w:val="00AD0C41"/>
    <w:rsid w:val="00AE0A83"/>
    <w:rsid w:val="00AF52DC"/>
    <w:rsid w:val="00B02A28"/>
    <w:rsid w:val="00B23D60"/>
    <w:rsid w:val="00B24DCB"/>
    <w:rsid w:val="00B26EC9"/>
    <w:rsid w:val="00B335F3"/>
    <w:rsid w:val="00B76195"/>
    <w:rsid w:val="00BA2B65"/>
    <w:rsid w:val="00BA60F7"/>
    <w:rsid w:val="00BB31BA"/>
    <w:rsid w:val="00BE6B3C"/>
    <w:rsid w:val="00C06009"/>
    <w:rsid w:val="00C06E97"/>
    <w:rsid w:val="00C26938"/>
    <w:rsid w:val="00C472E7"/>
    <w:rsid w:val="00C57BB3"/>
    <w:rsid w:val="00C644C7"/>
    <w:rsid w:val="00C748C5"/>
    <w:rsid w:val="00C84B7B"/>
    <w:rsid w:val="00C87371"/>
    <w:rsid w:val="00C93D23"/>
    <w:rsid w:val="00CB2D77"/>
    <w:rsid w:val="00CC26EE"/>
    <w:rsid w:val="00CE72E0"/>
    <w:rsid w:val="00CF0E0B"/>
    <w:rsid w:val="00CF294A"/>
    <w:rsid w:val="00D25480"/>
    <w:rsid w:val="00D260DA"/>
    <w:rsid w:val="00D418A8"/>
    <w:rsid w:val="00D44950"/>
    <w:rsid w:val="00D50D73"/>
    <w:rsid w:val="00D53DC9"/>
    <w:rsid w:val="00D552A2"/>
    <w:rsid w:val="00D62F33"/>
    <w:rsid w:val="00D67135"/>
    <w:rsid w:val="00D7716B"/>
    <w:rsid w:val="00D8335E"/>
    <w:rsid w:val="00DA005C"/>
    <w:rsid w:val="00DA5D77"/>
    <w:rsid w:val="00DC6327"/>
    <w:rsid w:val="00DF1636"/>
    <w:rsid w:val="00DF1B0B"/>
    <w:rsid w:val="00DF5E5D"/>
    <w:rsid w:val="00E07DBB"/>
    <w:rsid w:val="00E41DA1"/>
    <w:rsid w:val="00E45DBD"/>
    <w:rsid w:val="00EC27FB"/>
    <w:rsid w:val="00EE5274"/>
    <w:rsid w:val="00EE6F20"/>
    <w:rsid w:val="00EF67DE"/>
    <w:rsid w:val="00F0322D"/>
    <w:rsid w:val="00F066C5"/>
    <w:rsid w:val="00F16AB0"/>
    <w:rsid w:val="00F201EA"/>
    <w:rsid w:val="00F32D76"/>
    <w:rsid w:val="00F419A4"/>
    <w:rsid w:val="00F546E3"/>
    <w:rsid w:val="00F6570A"/>
    <w:rsid w:val="00F6587F"/>
    <w:rsid w:val="00F9763D"/>
    <w:rsid w:val="00FB4D56"/>
    <w:rsid w:val="00FB5BCF"/>
    <w:rsid w:val="00FC42EA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FDE4BA"/>
  <w15:docId w15:val="{BFBF20B3-A107-47F7-9802-F25994DB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041BE"/>
  </w:style>
  <w:style w:type="paragraph" w:styleId="Nadpis1">
    <w:name w:val="heading 1"/>
    <w:basedOn w:val="Normln"/>
    <w:next w:val="Normln"/>
    <w:qFormat/>
    <w:rsid w:val="004041BE"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rsid w:val="004041BE"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rsid w:val="004041BE"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rsid w:val="004041BE"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rsid w:val="004041BE"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4041BE"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rsid w:val="004041BE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rsid w:val="004041BE"/>
    <w:pPr>
      <w:ind w:left="2832" w:firstLine="3"/>
      <w:jc w:val="both"/>
    </w:pPr>
    <w:rPr>
      <w:sz w:val="24"/>
    </w:rPr>
  </w:style>
  <w:style w:type="character" w:styleId="Hypertextovodkaz">
    <w:name w:val="Hyperlink"/>
    <w:basedOn w:val="Standardnpsmoodstavce"/>
    <w:rsid w:val="00B76195"/>
    <w:rPr>
      <w:color w:val="0000FF"/>
      <w:u w:val="single"/>
    </w:rPr>
  </w:style>
  <w:style w:type="table" w:styleId="Mkatabulky">
    <w:name w:val="Table Grid"/>
    <w:basedOn w:val="Normlntabulka"/>
    <w:rsid w:val="00AF5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2F1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1D2CC5"/>
  </w:style>
  <w:style w:type="paragraph" w:styleId="Odstavecseseznamem">
    <w:name w:val="List Paragraph"/>
    <w:basedOn w:val="Normln"/>
    <w:uiPriority w:val="34"/>
    <w:qFormat/>
    <w:rsid w:val="00091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1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pekny@volny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vzor_propozice.AB%20&#8211;%20kopie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DD67F-93D9-442B-B3F9-8F376F44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vzor_propozice.AB – kopie.dotx</Template>
  <TotalTime>72</TotalTime>
  <Pages>4</Pages>
  <Words>867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5919</CharactersWithSpaces>
  <SharedDoc>false</SharedDoc>
  <HLinks>
    <vt:vector size="12" baseType="variant">
      <vt:variant>
        <vt:i4>22347893</vt:i4>
      </vt:variant>
      <vt:variant>
        <vt:i4>-1</vt:i4>
      </vt:variant>
      <vt:variant>
        <vt:i4>1027</vt:i4>
      </vt:variant>
      <vt:variant>
        <vt:i4>4</vt:i4>
      </vt:variant>
      <vt:variant>
        <vt:lpwstr>C:\Users\reditel\Desktop\dokumenty.skola\Mail\Ašsk\01propozice\08-09\uvodcz.htm</vt:lpwstr>
      </vt:variant>
      <vt:variant>
        <vt:lpwstr/>
      </vt:variant>
      <vt:variant>
        <vt:i4>4391005</vt:i4>
      </vt:variant>
      <vt:variant>
        <vt:i4>-1</vt:i4>
      </vt:variant>
      <vt:variant>
        <vt:i4>1027</vt:i4>
      </vt:variant>
      <vt:variant>
        <vt:i4>1</vt:i4>
      </vt:variant>
      <vt:variant>
        <vt:lpwstr>http://www.molten.cz/pictures/logomolten.gif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creator>Josef Mooz</dc:creator>
  <cp:lastModifiedBy>Pěkný Václav</cp:lastModifiedBy>
  <cp:revision>2</cp:revision>
  <cp:lastPrinted>2016-10-15T06:31:00Z</cp:lastPrinted>
  <dcterms:created xsi:type="dcterms:W3CDTF">2017-12-09T21:33:00Z</dcterms:created>
  <dcterms:modified xsi:type="dcterms:W3CDTF">2020-02-09T10:04:00Z</dcterms:modified>
</cp:coreProperties>
</file>