
<file path=[Content_Types].xml><?xml version="1.0" encoding="utf-8"?>
<Types xmlns="http://schemas.openxmlformats.org/package/2006/content-types">
  <Default Extension="jpeg" ContentType="image/jpeg"/>
  <Default Extension="jpg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A519F" w14:textId="56057DD8" w:rsidR="00CA3181" w:rsidRPr="000D1AC8" w:rsidRDefault="004C0E9A" w:rsidP="00CA3181">
      <w:pPr>
        <w:pStyle w:val="Nadpis1"/>
        <w:rPr>
          <w:b/>
          <w:sz w:val="48"/>
        </w:rPr>
      </w:pPr>
      <w:r>
        <w:rPr>
          <w:b/>
          <w:noProof/>
          <w:szCs w:val="24"/>
        </w:rPr>
        <w:drawing>
          <wp:anchor distT="0" distB="0" distL="114300" distR="114300" simplePos="0" relativeHeight="251665408" behindDoc="0" locked="0" layoutInCell="1" allowOverlap="1" wp14:anchorId="129C55D6" wp14:editId="0B3FBCF5">
            <wp:simplePos x="0" y="0"/>
            <wp:positionH relativeFrom="margin">
              <wp:posOffset>75565</wp:posOffset>
            </wp:positionH>
            <wp:positionV relativeFrom="paragraph">
              <wp:posOffset>158750</wp:posOffset>
            </wp:positionV>
            <wp:extent cx="1091565" cy="1236980"/>
            <wp:effectExtent l="0" t="0" r="0" b="127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SL škol_bez ročníku-fin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1565" cy="123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3181">
        <w:rPr>
          <w:noProof/>
        </w:rPr>
        <w:drawing>
          <wp:anchor distT="0" distB="0" distL="114300" distR="114300" simplePos="0" relativeHeight="251662336" behindDoc="0" locked="0" layoutInCell="1" allowOverlap="1" wp14:anchorId="0C3F95A2" wp14:editId="491EBBFF">
            <wp:simplePos x="0" y="0"/>
            <wp:positionH relativeFrom="margin">
              <wp:posOffset>5227320</wp:posOffset>
            </wp:positionH>
            <wp:positionV relativeFrom="paragraph">
              <wp:posOffset>266065</wp:posOffset>
            </wp:positionV>
            <wp:extent cx="1089660" cy="1127235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_ddmul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127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3181" w:rsidRPr="000D1AC8">
        <w:rPr>
          <w:b/>
          <w:sz w:val="48"/>
        </w:rPr>
        <w:t>PROPOZICE</w:t>
      </w:r>
    </w:p>
    <w:p w14:paraId="3FD9E660" w14:textId="6E2329BF" w:rsidR="00CA3181" w:rsidRPr="00C87371" w:rsidRDefault="00CA3181" w:rsidP="00CA3181">
      <w:pPr>
        <w:jc w:val="center"/>
        <w:rPr>
          <w:b/>
          <w:sz w:val="36"/>
          <w:szCs w:val="36"/>
        </w:rPr>
      </w:pPr>
      <w:r w:rsidRPr="00AF52DC">
        <w:rPr>
          <w:b/>
          <w:sz w:val="32"/>
        </w:rPr>
        <w:t>Krajské finále</w:t>
      </w:r>
      <w:r>
        <w:rPr>
          <w:b/>
          <w:sz w:val="32"/>
        </w:rPr>
        <w:t xml:space="preserve"> </w:t>
      </w:r>
      <w:r w:rsidR="003D2A2A">
        <w:rPr>
          <w:b/>
          <w:sz w:val="32"/>
        </w:rPr>
        <w:t>SLŠ</w:t>
      </w:r>
      <w:r>
        <w:rPr>
          <w:b/>
          <w:sz w:val="32"/>
        </w:rPr>
        <w:t xml:space="preserve"> v házené</w:t>
      </w:r>
    </w:p>
    <w:p w14:paraId="2567D1C2" w14:textId="73DFFCC0" w:rsidR="00CA3181" w:rsidRDefault="00CA3181" w:rsidP="00CA3181">
      <w:pPr>
        <w:pStyle w:val="Nadpis1"/>
        <w:rPr>
          <w:b/>
          <w:caps/>
          <w:sz w:val="6"/>
        </w:rPr>
      </w:pPr>
    </w:p>
    <w:p w14:paraId="1AE6D400" w14:textId="6FC81A04" w:rsidR="00CA3181" w:rsidRDefault="00CA3181" w:rsidP="00CA3181">
      <w:pPr>
        <w:pStyle w:val="Nadpis4"/>
      </w:pPr>
      <w:r>
        <w:t xml:space="preserve">kategorie </w:t>
      </w:r>
      <w:r w:rsidR="00AA252F">
        <w:t>I</w:t>
      </w:r>
      <w:r>
        <w:t xml:space="preserve">V. </w:t>
      </w:r>
      <w:r w:rsidR="00694B1D">
        <w:t xml:space="preserve">a V. </w:t>
      </w:r>
      <w:r>
        <w:t xml:space="preserve">chlapci, </w:t>
      </w:r>
      <w:r w:rsidR="00CC5BF4">
        <w:t>dívky</w:t>
      </w:r>
    </w:p>
    <w:p w14:paraId="245FB348" w14:textId="77777777" w:rsidR="00CA3181" w:rsidRDefault="00CA3181" w:rsidP="00CA3181">
      <w:pPr>
        <w:jc w:val="center"/>
        <w:rPr>
          <w:b/>
          <w:sz w:val="6"/>
        </w:rPr>
      </w:pPr>
    </w:p>
    <w:p w14:paraId="066D9C3D" w14:textId="2F2402A9" w:rsidR="00CA3181" w:rsidRDefault="00CC5BF4" w:rsidP="00CA3181">
      <w:pPr>
        <w:pBdr>
          <w:bottom w:val="single" w:sz="12" w:space="1" w:color="auto"/>
        </w:pBdr>
        <w:jc w:val="center"/>
        <w:rPr>
          <w:b/>
          <w:sz w:val="40"/>
        </w:rPr>
      </w:pPr>
      <w:r>
        <w:rPr>
          <w:b/>
          <w:sz w:val="40"/>
        </w:rPr>
        <w:t>Lovosice</w:t>
      </w:r>
      <w:r w:rsidR="00CA3181">
        <w:rPr>
          <w:b/>
          <w:sz w:val="40"/>
        </w:rPr>
        <w:t xml:space="preserve">: </w:t>
      </w:r>
      <w:r w:rsidR="00C51306">
        <w:rPr>
          <w:b/>
          <w:sz w:val="40"/>
        </w:rPr>
        <w:t>úterý</w:t>
      </w:r>
      <w:r w:rsidR="00CA3181">
        <w:rPr>
          <w:b/>
          <w:sz w:val="40"/>
        </w:rPr>
        <w:t xml:space="preserve"> </w:t>
      </w:r>
      <w:r w:rsidR="00345AC7">
        <w:rPr>
          <w:b/>
          <w:sz w:val="40"/>
        </w:rPr>
        <w:t>10</w:t>
      </w:r>
      <w:r w:rsidR="00CA3181">
        <w:rPr>
          <w:b/>
          <w:sz w:val="40"/>
        </w:rPr>
        <w:t xml:space="preserve">. </w:t>
      </w:r>
      <w:r w:rsidR="00336919">
        <w:rPr>
          <w:b/>
          <w:sz w:val="40"/>
        </w:rPr>
        <w:t>března</w:t>
      </w:r>
      <w:r w:rsidR="00CA3181">
        <w:rPr>
          <w:b/>
          <w:sz w:val="40"/>
        </w:rPr>
        <w:t xml:space="preserve"> 20</w:t>
      </w:r>
      <w:r w:rsidR="00C51306">
        <w:rPr>
          <w:b/>
          <w:sz w:val="40"/>
        </w:rPr>
        <w:t>20</w:t>
      </w:r>
    </w:p>
    <w:p w14:paraId="360F83C9" w14:textId="77777777" w:rsidR="00CA3181" w:rsidRPr="00AF52DC" w:rsidRDefault="00CA3181" w:rsidP="00CA3181">
      <w:pPr>
        <w:pBdr>
          <w:bottom w:val="single" w:sz="12" w:space="1" w:color="auto"/>
        </w:pBdr>
        <w:jc w:val="center"/>
        <w:rPr>
          <w:b/>
        </w:rPr>
      </w:pPr>
    </w:p>
    <w:p w14:paraId="32802BB5" w14:textId="77777777" w:rsidR="00AF52DC" w:rsidRPr="00C26938" w:rsidRDefault="00AF52DC" w:rsidP="00531ACD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>Všeobecná ustanovení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C25977" w14:paraId="204973CE" w14:textId="77777777" w:rsidTr="00332323">
        <w:tc>
          <w:tcPr>
            <w:tcW w:w="2689" w:type="dxa"/>
            <w:shd w:val="clear" w:color="auto" w:fill="auto"/>
          </w:tcPr>
          <w:p w14:paraId="7A19937F" w14:textId="3DC53033" w:rsidR="00C25977" w:rsidRPr="00EC3A2F" w:rsidRDefault="00C25977" w:rsidP="00C25977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EC3A2F">
              <w:rPr>
                <w:b/>
                <w:sz w:val="24"/>
                <w:szCs w:val="24"/>
              </w:rPr>
              <w:t>Pořadatel:</w: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49AEC36D" w14:textId="77777777" w:rsidR="00C25977" w:rsidRDefault="00C25977" w:rsidP="00C25977">
            <w:pPr>
              <w:spacing w:before="120"/>
              <w:rPr>
                <w:sz w:val="24"/>
                <w:szCs w:val="24"/>
              </w:rPr>
            </w:pPr>
            <w:r w:rsidRPr="009C1147">
              <w:rPr>
                <w:sz w:val="24"/>
                <w:szCs w:val="24"/>
              </w:rPr>
              <w:t>Dům dětí a mládeže a ZpDVPP, Ústí nad Labem, p.o.</w:t>
            </w:r>
            <w:r>
              <w:rPr>
                <w:sz w:val="24"/>
                <w:szCs w:val="24"/>
              </w:rPr>
              <w:t xml:space="preserve">, </w:t>
            </w:r>
          </w:p>
          <w:p w14:paraId="423C59AF" w14:textId="508C0397" w:rsidR="00C25977" w:rsidRPr="00E10F25" w:rsidRDefault="00C25977" w:rsidP="00C25977">
            <w:pPr>
              <w:spacing w:after="120"/>
              <w:rPr>
                <w:sz w:val="22"/>
              </w:rPr>
            </w:pPr>
            <w:r>
              <w:rPr>
                <w:sz w:val="24"/>
                <w:szCs w:val="24"/>
              </w:rPr>
              <w:t>Krajská rada AŠSK Ústeckého kraje</w:t>
            </w:r>
          </w:p>
        </w:tc>
      </w:tr>
      <w:tr w:rsidR="00815094" w14:paraId="4DDCB47E" w14:textId="77777777" w:rsidTr="00332323">
        <w:tc>
          <w:tcPr>
            <w:tcW w:w="2689" w:type="dxa"/>
            <w:shd w:val="clear" w:color="auto" w:fill="auto"/>
          </w:tcPr>
          <w:p w14:paraId="3CEC6886" w14:textId="5D283154" w:rsidR="00815094" w:rsidRPr="00EC3A2F" w:rsidRDefault="00815094" w:rsidP="00815094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EC3A2F">
              <w:rPr>
                <w:b/>
                <w:sz w:val="24"/>
                <w:szCs w:val="24"/>
              </w:rPr>
              <w:t>Termín konání:</w:t>
            </w:r>
          </w:p>
        </w:tc>
        <w:tc>
          <w:tcPr>
            <w:tcW w:w="7165" w:type="dxa"/>
            <w:shd w:val="clear" w:color="auto" w:fill="auto"/>
          </w:tcPr>
          <w:p w14:paraId="1C993C5E" w14:textId="37A7E90F" w:rsidR="00815094" w:rsidRPr="00003D2D" w:rsidRDefault="00F73719" w:rsidP="00815094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Úterý</w:t>
            </w:r>
            <w:r w:rsidR="00815094" w:rsidRPr="00003D2D">
              <w:rPr>
                <w:b/>
                <w:sz w:val="24"/>
                <w:szCs w:val="24"/>
              </w:rPr>
              <w:t xml:space="preserve"> </w:t>
            </w:r>
            <w:r w:rsidR="00AD714A">
              <w:rPr>
                <w:b/>
                <w:sz w:val="24"/>
                <w:szCs w:val="24"/>
              </w:rPr>
              <w:t>10</w:t>
            </w:r>
            <w:r w:rsidR="00815094" w:rsidRPr="00003D2D">
              <w:rPr>
                <w:b/>
                <w:sz w:val="24"/>
                <w:szCs w:val="24"/>
              </w:rPr>
              <w:t xml:space="preserve">. </w:t>
            </w:r>
            <w:r w:rsidR="00336919">
              <w:rPr>
                <w:b/>
                <w:sz w:val="24"/>
                <w:szCs w:val="24"/>
              </w:rPr>
              <w:t>března</w:t>
            </w:r>
            <w:r w:rsidR="00815094" w:rsidRPr="00003D2D">
              <w:rPr>
                <w:b/>
                <w:sz w:val="24"/>
                <w:szCs w:val="24"/>
              </w:rPr>
              <w:t xml:space="preserve"> 20</w:t>
            </w:r>
            <w:r>
              <w:rPr>
                <w:b/>
                <w:sz w:val="24"/>
                <w:szCs w:val="24"/>
              </w:rPr>
              <w:t>20</w:t>
            </w:r>
          </w:p>
          <w:p w14:paraId="5472A97B" w14:textId="628753B0" w:rsidR="00815094" w:rsidRPr="000E2521" w:rsidRDefault="00815094" w:rsidP="00AF06BC">
            <w:pPr>
              <w:spacing w:after="120"/>
              <w:rPr>
                <w:sz w:val="22"/>
              </w:rPr>
            </w:pPr>
            <w:r w:rsidRPr="00F32D76">
              <w:rPr>
                <w:sz w:val="24"/>
                <w:szCs w:val="24"/>
              </w:rPr>
              <w:t>zahájení v </w:t>
            </w:r>
            <w:r w:rsidR="00C22080">
              <w:rPr>
                <w:sz w:val="24"/>
                <w:szCs w:val="24"/>
              </w:rPr>
              <w:t>8</w:t>
            </w:r>
            <w:r w:rsidRPr="00F32D76">
              <w:rPr>
                <w:sz w:val="24"/>
                <w:szCs w:val="24"/>
              </w:rPr>
              <w:t>,</w:t>
            </w:r>
            <w:r w:rsidR="00C22080">
              <w:rPr>
                <w:sz w:val="24"/>
                <w:szCs w:val="24"/>
              </w:rPr>
              <w:t>3</w:t>
            </w:r>
            <w:r w:rsidRPr="00F32D76">
              <w:rPr>
                <w:sz w:val="24"/>
                <w:szCs w:val="24"/>
              </w:rPr>
              <w:t>0 hodin</w:t>
            </w:r>
          </w:p>
        </w:tc>
      </w:tr>
      <w:tr w:rsidR="0063074A" w14:paraId="43387213" w14:textId="77777777" w:rsidTr="00332323">
        <w:tc>
          <w:tcPr>
            <w:tcW w:w="2689" w:type="dxa"/>
            <w:shd w:val="clear" w:color="auto" w:fill="auto"/>
          </w:tcPr>
          <w:p w14:paraId="27051353" w14:textId="77777777" w:rsidR="0063074A" w:rsidRPr="00EC3A2F" w:rsidRDefault="0063074A" w:rsidP="00E10F25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EC3A2F">
              <w:rPr>
                <w:b/>
                <w:sz w:val="24"/>
                <w:szCs w:val="24"/>
              </w:rPr>
              <w:t>Místo konání:</w:t>
            </w:r>
          </w:p>
        </w:tc>
        <w:tc>
          <w:tcPr>
            <w:tcW w:w="7165" w:type="dxa"/>
            <w:shd w:val="clear" w:color="auto" w:fill="auto"/>
          </w:tcPr>
          <w:p w14:paraId="08C330EC" w14:textId="63894578" w:rsidR="003972A8" w:rsidRPr="004524C1" w:rsidRDefault="00CD24BD" w:rsidP="00C70180">
            <w:pPr>
              <w:spacing w:before="120" w:after="120"/>
              <w:rPr>
                <w:sz w:val="24"/>
                <w:szCs w:val="24"/>
              </w:rPr>
            </w:pPr>
            <w:r w:rsidRPr="004524C1">
              <w:rPr>
                <w:sz w:val="24"/>
                <w:szCs w:val="24"/>
              </w:rPr>
              <w:t>Sportovní hala Chemik</w:t>
            </w:r>
            <w:r w:rsidR="00F23B75">
              <w:rPr>
                <w:sz w:val="24"/>
                <w:szCs w:val="24"/>
              </w:rPr>
              <w:t xml:space="preserve">, </w:t>
            </w:r>
            <w:r w:rsidR="00F23B75" w:rsidRPr="00F23B75">
              <w:rPr>
                <w:sz w:val="24"/>
                <w:szCs w:val="24"/>
              </w:rPr>
              <w:t>Terezínská 1032/7, 410 02 Lovosice</w:t>
            </w:r>
          </w:p>
        </w:tc>
      </w:tr>
      <w:tr w:rsidR="009A4235" w14:paraId="04B3A155" w14:textId="77777777" w:rsidTr="00332323">
        <w:tc>
          <w:tcPr>
            <w:tcW w:w="2689" w:type="dxa"/>
            <w:shd w:val="clear" w:color="auto" w:fill="auto"/>
          </w:tcPr>
          <w:p w14:paraId="233D317C" w14:textId="2EF18386" w:rsidR="009A4235" w:rsidRPr="00EC3A2F" w:rsidRDefault="009A4235" w:rsidP="009A4235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F32D76">
              <w:rPr>
                <w:b/>
                <w:sz w:val="24"/>
                <w:szCs w:val="24"/>
              </w:rPr>
              <w:t>Účastníci:</w:t>
            </w:r>
          </w:p>
        </w:tc>
        <w:tc>
          <w:tcPr>
            <w:tcW w:w="7165" w:type="dxa"/>
            <w:shd w:val="clear" w:color="auto" w:fill="auto"/>
          </w:tcPr>
          <w:p w14:paraId="7DA02B8C" w14:textId="3D56BD80" w:rsidR="009A4235" w:rsidRDefault="009A4235" w:rsidP="009A4235">
            <w:pPr>
              <w:spacing w:before="120" w:after="120"/>
              <w:rPr>
                <w:sz w:val="22"/>
              </w:rPr>
            </w:pPr>
            <w:r w:rsidRPr="00F32D76">
              <w:rPr>
                <w:sz w:val="24"/>
                <w:szCs w:val="24"/>
              </w:rPr>
              <w:t>Vítězové okresních kol Ústeckého kraje. Z každého okresu startuje v da</w:t>
            </w:r>
            <w:r>
              <w:rPr>
                <w:sz w:val="24"/>
                <w:szCs w:val="24"/>
              </w:rPr>
              <w:t>né kategorii jedno</w:t>
            </w:r>
            <w:r w:rsidRPr="00F32D76">
              <w:rPr>
                <w:sz w:val="24"/>
                <w:szCs w:val="24"/>
              </w:rPr>
              <w:t xml:space="preserve"> družstvo </w:t>
            </w:r>
            <w:r>
              <w:rPr>
                <w:sz w:val="24"/>
                <w:szCs w:val="24"/>
              </w:rPr>
              <w:t>chlapců</w:t>
            </w:r>
            <w:r w:rsidR="00A86979">
              <w:rPr>
                <w:sz w:val="24"/>
                <w:szCs w:val="24"/>
              </w:rPr>
              <w:t xml:space="preserve"> a dívek</w:t>
            </w:r>
            <w:r w:rsidRPr="00F32D76">
              <w:rPr>
                <w:sz w:val="24"/>
                <w:szCs w:val="24"/>
              </w:rPr>
              <w:t>. Družstvo má maximálně 1</w:t>
            </w:r>
            <w:r w:rsidR="00137B9C">
              <w:rPr>
                <w:sz w:val="24"/>
                <w:szCs w:val="24"/>
              </w:rPr>
              <w:t>4</w:t>
            </w:r>
            <w:r w:rsidRPr="00F32D76">
              <w:rPr>
                <w:sz w:val="24"/>
                <w:szCs w:val="24"/>
              </w:rPr>
              <w:t xml:space="preserve"> hráč</w:t>
            </w:r>
            <w:r>
              <w:rPr>
                <w:sz w:val="24"/>
                <w:szCs w:val="24"/>
              </w:rPr>
              <w:t>ů</w:t>
            </w:r>
            <w:r w:rsidRPr="00F32D76">
              <w:rPr>
                <w:sz w:val="24"/>
                <w:szCs w:val="24"/>
              </w:rPr>
              <w:t xml:space="preserve"> a 2 vedoucí. Vedoucí družstva musí být v pracovně právním vztahu se školou a zároveň starší 18 let.</w:t>
            </w:r>
          </w:p>
        </w:tc>
      </w:tr>
      <w:tr w:rsidR="00812C20" w14:paraId="7B814F6F" w14:textId="77777777" w:rsidTr="00332323">
        <w:tc>
          <w:tcPr>
            <w:tcW w:w="2689" w:type="dxa"/>
            <w:shd w:val="clear" w:color="auto" w:fill="auto"/>
          </w:tcPr>
          <w:p w14:paraId="5448953F" w14:textId="701C08A8" w:rsidR="00812C20" w:rsidRPr="00EC3A2F" w:rsidRDefault="00812C20" w:rsidP="00812C2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0" locked="0" layoutInCell="1" allowOverlap="1" wp14:anchorId="1134154C" wp14:editId="1B14A9B4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1688465</wp:posOffset>
                  </wp:positionV>
                  <wp:extent cx="1235697" cy="1464310"/>
                  <wp:effectExtent l="0" t="0" r="3175" b="2540"/>
                  <wp:wrapNone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hazena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697" cy="1464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C3A2F">
              <w:rPr>
                <w:b/>
                <w:sz w:val="24"/>
                <w:szCs w:val="24"/>
              </w:rPr>
              <w:t>Kategorie:</w:t>
            </w:r>
          </w:p>
        </w:tc>
        <w:tc>
          <w:tcPr>
            <w:tcW w:w="7165" w:type="dxa"/>
            <w:shd w:val="clear" w:color="auto" w:fill="auto"/>
          </w:tcPr>
          <w:p w14:paraId="0E62E668" w14:textId="77777777" w:rsidR="00812C20" w:rsidRDefault="00812C20" w:rsidP="00812C20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I</w:t>
            </w:r>
            <w:r>
              <w:rPr>
                <w:b/>
                <w:sz w:val="24"/>
                <w:szCs w:val="24"/>
              </w:rPr>
              <w:t>V</w:t>
            </w:r>
            <w:r w:rsidRPr="001E40D2">
              <w:rPr>
                <w:b/>
                <w:sz w:val="24"/>
                <w:szCs w:val="24"/>
              </w:rPr>
              <w:t>. (žá</w:t>
            </w:r>
            <w:r>
              <w:rPr>
                <w:b/>
                <w:sz w:val="24"/>
                <w:szCs w:val="24"/>
              </w:rPr>
              <w:t>ci</w:t>
            </w:r>
            <w:r w:rsidRPr="001E40D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8</w:t>
            </w:r>
            <w:r w:rsidRPr="001E40D2">
              <w:rPr>
                <w:b/>
                <w:sz w:val="24"/>
                <w:szCs w:val="24"/>
              </w:rPr>
              <w:t xml:space="preserve">. – </w:t>
            </w:r>
            <w:r>
              <w:rPr>
                <w:b/>
                <w:sz w:val="24"/>
                <w:szCs w:val="24"/>
              </w:rPr>
              <w:t>9</w:t>
            </w:r>
            <w:r w:rsidRPr="001E40D2">
              <w:rPr>
                <w:b/>
                <w:sz w:val="24"/>
                <w:szCs w:val="24"/>
              </w:rPr>
              <w:t>. tříd a příslušné ročníky víceletých gymnázií)</w:t>
            </w:r>
            <w:r>
              <w:rPr>
                <w:b/>
                <w:sz w:val="24"/>
                <w:szCs w:val="24"/>
              </w:rPr>
              <w:t>.</w:t>
            </w:r>
          </w:p>
          <w:p w14:paraId="032DE2CD" w14:textId="77777777" w:rsidR="00812C20" w:rsidRPr="001E40D2" w:rsidRDefault="00812C20" w:rsidP="00812C20">
            <w:pPr>
              <w:spacing w:before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</w:t>
            </w:r>
            <w:r w:rsidRPr="001E40D2">
              <w:rPr>
                <w:b/>
                <w:sz w:val="24"/>
                <w:szCs w:val="24"/>
              </w:rPr>
              <w:t>. (</w:t>
            </w:r>
            <w:r w:rsidRPr="0058378F">
              <w:rPr>
                <w:b/>
                <w:sz w:val="24"/>
                <w:szCs w:val="24"/>
              </w:rPr>
              <w:t>Studenti SŠ a příslušné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58378F">
              <w:rPr>
                <w:b/>
                <w:sz w:val="24"/>
                <w:szCs w:val="24"/>
              </w:rPr>
              <w:t>ročníky víceletých gymnázií</w:t>
            </w:r>
            <w:r w:rsidRPr="001E40D2">
              <w:rPr>
                <w:b/>
                <w:sz w:val="24"/>
                <w:szCs w:val="24"/>
              </w:rPr>
              <w:t>)</w:t>
            </w:r>
            <w:r>
              <w:rPr>
                <w:b/>
                <w:sz w:val="24"/>
                <w:szCs w:val="24"/>
              </w:rPr>
              <w:t>.</w:t>
            </w:r>
          </w:p>
          <w:p w14:paraId="12627CBC" w14:textId="77777777" w:rsidR="00812C20" w:rsidRPr="00593A7C" w:rsidRDefault="00812C20" w:rsidP="00812C20">
            <w:pPr>
              <w:spacing w:before="120"/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Pro účast družstva v soutěži je nutné splnit tyto podmínky:</w:t>
            </w:r>
          </w:p>
          <w:p w14:paraId="6757FCDB" w14:textId="77777777" w:rsidR="00812C20" w:rsidRPr="00593A7C" w:rsidRDefault="00812C20" w:rsidP="00812C20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>1. Družstvo je složeno z žáků jedné školy.</w:t>
            </w:r>
          </w:p>
          <w:p w14:paraId="358C561F" w14:textId="77777777" w:rsidR="00812C20" w:rsidRPr="00593A7C" w:rsidRDefault="00812C20" w:rsidP="00812C20">
            <w:pPr>
              <w:rPr>
                <w:bCs/>
                <w:sz w:val="24"/>
                <w:szCs w:val="24"/>
              </w:rPr>
            </w:pPr>
            <w:r w:rsidRPr="00593A7C">
              <w:rPr>
                <w:bCs/>
                <w:sz w:val="24"/>
                <w:szCs w:val="24"/>
              </w:rPr>
              <w:t xml:space="preserve">2. </w:t>
            </w:r>
            <w:r>
              <w:rPr>
                <w:bCs/>
                <w:sz w:val="24"/>
                <w:szCs w:val="24"/>
              </w:rPr>
              <w:t>Č</w:t>
            </w:r>
            <w:r w:rsidRPr="004A0319">
              <w:rPr>
                <w:bCs/>
                <w:sz w:val="24"/>
                <w:szCs w:val="24"/>
              </w:rPr>
              <w:t>lenové družstva musí odpovídat příslušnou třídou*</w:t>
            </w:r>
          </w:p>
          <w:p w14:paraId="63D0A0B3" w14:textId="77777777" w:rsidR="00812C20" w:rsidRDefault="00812C20" w:rsidP="00812C20">
            <w:pPr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Všechny podmínky musí být splněny zároveň. </w:t>
            </w:r>
          </w:p>
          <w:p w14:paraId="55B1F121" w14:textId="77777777" w:rsidR="00812C20" w:rsidRPr="00291749" w:rsidRDefault="00812C20" w:rsidP="00812C20">
            <w:pPr>
              <w:spacing w:before="120"/>
              <w:rPr>
                <w:b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*VÝJIMKA: </w:t>
            </w:r>
            <w:r w:rsidRPr="004938D3">
              <w:rPr>
                <w:bCs/>
                <w:sz w:val="24"/>
                <w:szCs w:val="24"/>
              </w:rPr>
              <w:t xml:space="preserve">V kvalifikacích </w:t>
            </w:r>
            <w:r w:rsidRPr="005A2085">
              <w:rPr>
                <w:b/>
                <w:sz w:val="24"/>
                <w:szCs w:val="24"/>
              </w:rPr>
              <w:t>okresních kol a finálových kolech okresních kol</w:t>
            </w:r>
            <w:r w:rsidRPr="004938D3">
              <w:rPr>
                <w:bCs/>
                <w:sz w:val="24"/>
                <w:szCs w:val="24"/>
              </w:rPr>
              <w:t xml:space="preserve"> mají mladší žáci právo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startu v nejbližší starší kategorii.</w:t>
            </w:r>
          </w:p>
          <w:p w14:paraId="267C73BA" w14:textId="77777777" w:rsidR="00812C20" w:rsidRPr="004938D3" w:rsidRDefault="00812C20" w:rsidP="00812C20">
            <w:pPr>
              <w:spacing w:before="120"/>
              <w:rPr>
                <w:bCs/>
                <w:sz w:val="24"/>
                <w:szCs w:val="24"/>
              </w:rPr>
            </w:pPr>
            <w:r w:rsidRPr="00291749">
              <w:rPr>
                <w:b/>
                <w:sz w:val="24"/>
                <w:szCs w:val="24"/>
              </w:rPr>
              <w:t xml:space="preserve">VÝKLAD: </w:t>
            </w:r>
            <w:r w:rsidRPr="004938D3">
              <w:rPr>
                <w:bCs/>
                <w:sz w:val="24"/>
                <w:szCs w:val="24"/>
              </w:rPr>
              <w:t>Žák páté třídy (kat. II.) může startovat v kategorii III. Žák sedmé třídy (kat. III.) základní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938D3">
              <w:rPr>
                <w:bCs/>
                <w:sz w:val="24"/>
                <w:szCs w:val="24"/>
              </w:rPr>
              <w:t>školy může startovat v kategorii IV. Studenti víceletého gymnázia spadající do kategorie IV. nesmí</w:t>
            </w:r>
          </w:p>
          <w:p w14:paraId="0F708043" w14:textId="77777777" w:rsidR="00812C20" w:rsidRPr="001E40D2" w:rsidRDefault="00812C20" w:rsidP="00812C20">
            <w:pPr>
              <w:rPr>
                <w:b/>
                <w:sz w:val="24"/>
                <w:szCs w:val="24"/>
              </w:rPr>
            </w:pPr>
            <w:r w:rsidRPr="004938D3">
              <w:rPr>
                <w:bCs/>
                <w:sz w:val="24"/>
                <w:szCs w:val="24"/>
              </w:rPr>
              <w:t>startovat v kategorii V.</w:t>
            </w:r>
          </w:p>
          <w:p w14:paraId="69F54E13" w14:textId="77777777" w:rsidR="00812C20" w:rsidRPr="001E40D2" w:rsidRDefault="00812C20" w:rsidP="00812C20">
            <w:pPr>
              <w:spacing w:before="120"/>
              <w:rPr>
                <w:b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>Start mladších žák</w:t>
            </w:r>
            <w:r>
              <w:rPr>
                <w:b/>
                <w:sz w:val="24"/>
                <w:szCs w:val="24"/>
              </w:rPr>
              <w:t>ů</w:t>
            </w:r>
            <w:r w:rsidRPr="001E40D2">
              <w:rPr>
                <w:b/>
                <w:sz w:val="24"/>
                <w:szCs w:val="24"/>
              </w:rPr>
              <w:t xml:space="preserve"> za starší není povolen od krajských kol výše.</w:t>
            </w:r>
          </w:p>
          <w:p w14:paraId="02C1108A" w14:textId="77777777" w:rsidR="00812C20" w:rsidRDefault="00812C20" w:rsidP="00812C20">
            <w:pPr>
              <w:spacing w:before="120"/>
              <w:rPr>
                <w:bCs/>
                <w:sz w:val="24"/>
                <w:szCs w:val="24"/>
              </w:rPr>
            </w:pPr>
            <w:r w:rsidRPr="001E40D2">
              <w:rPr>
                <w:b/>
                <w:sz w:val="24"/>
                <w:szCs w:val="24"/>
              </w:rPr>
              <w:t xml:space="preserve">Upozornění: </w:t>
            </w:r>
            <w:r w:rsidRPr="0062283B">
              <w:rPr>
                <w:bCs/>
                <w:sz w:val="24"/>
                <w:szCs w:val="24"/>
              </w:rPr>
              <w:t>Pokud žák opakuje ročník, zařadíte jej do té kategorie, které by odpovídal, pokud by ročník neopakoval.</w:t>
            </w:r>
          </w:p>
          <w:p w14:paraId="43A4253F" w14:textId="77777777" w:rsidR="00812C20" w:rsidRDefault="00812C20" w:rsidP="00812C20">
            <w:pPr>
              <w:spacing w:before="120"/>
              <w:rPr>
                <w:bCs/>
                <w:sz w:val="24"/>
                <w:szCs w:val="24"/>
              </w:rPr>
            </w:pPr>
            <w:r w:rsidRPr="00224377">
              <w:rPr>
                <w:b/>
                <w:sz w:val="24"/>
                <w:szCs w:val="24"/>
              </w:rPr>
              <w:t xml:space="preserve">PŘÍKLAD: </w:t>
            </w:r>
            <w:r w:rsidRPr="00224377">
              <w:rPr>
                <w:bCs/>
                <w:sz w:val="24"/>
                <w:szCs w:val="24"/>
              </w:rPr>
              <w:t>Žák sedmé třídy jednou propadl a nyní navštěvuje sedmou třídu. Dle věku by měl navštěvovat osmou třídu. Pro účast v školních sportovních soutěžích bude zařazen do kategorie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24377">
              <w:rPr>
                <w:bCs/>
                <w:sz w:val="24"/>
                <w:szCs w:val="24"/>
              </w:rPr>
              <w:t>IV.</w:t>
            </w:r>
          </w:p>
          <w:p w14:paraId="0B35B4B0" w14:textId="77777777" w:rsidR="00812C20" w:rsidRPr="004814D1" w:rsidRDefault="00812C20" w:rsidP="00812C20">
            <w:pPr>
              <w:spacing w:before="120"/>
              <w:rPr>
                <w:bCs/>
                <w:sz w:val="24"/>
                <w:szCs w:val="24"/>
              </w:rPr>
            </w:pPr>
            <w:r w:rsidRPr="00906A3C">
              <w:rPr>
                <w:b/>
                <w:sz w:val="24"/>
                <w:szCs w:val="24"/>
              </w:rPr>
              <w:t>U soutěží kategorie V.</w:t>
            </w:r>
            <w:r w:rsidRPr="004814D1">
              <w:rPr>
                <w:bCs/>
                <w:sz w:val="24"/>
                <w:szCs w:val="24"/>
              </w:rPr>
              <w:t xml:space="preserve"> mají právo startu všichni studenti středních škol, kteří zatím nematurovali,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814D1">
              <w:rPr>
                <w:bCs/>
                <w:sz w:val="24"/>
                <w:szCs w:val="24"/>
              </w:rPr>
              <w:t>případně maturovali a mají stále status studenta příslušné střední školy. Ve školním roce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4814D1">
              <w:rPr>
                <w:bCs/>
                <w:sz w:val="24"/>
                <w:szCs w:val="24"/>
              </w:rPr>
              <w:t>2019/2020 může startovat v kategorii V. student ročníku narození 2000 a mladší splňující</w:t>
            </w:r>
          </w:p>
          <w:p w14:paraId="26618367" w14:textId="77777777" w:rsidR="00812C20" w:rsidRPr="001E40D2" w:rsidRDefault="00812C20" w:rsidP="00812C20">
            <w:pPr>
              <w:rPr>
                <w:b/>
                <w:sz w:val="24"/>
                <w:szCs w:val="24"/>
              </w:rPr>
            </w:pPr>
            <w:r w:rsidRPr="004814D1">
              <w:rPr>
                <w:bCs/>
                <w:sz w:val="24"/>
                <w:szCs w:val="24"/>
              </w:rPr>
              <w:t>podmínky startu do soutěže.</w:t>
            </w:r>
          </w:p>
          <w:p w14:paraId="784EA0F2" w14:textId="05FADA7E" w:rsidR="00812C20" w:rsidRPr="00E10F25" w:rsidRDefault="00812C20" w:rsidP="00812C20">
            <w:pPr>
              <w:spacing w:after="120"/>
              <w:rPr>
                <w:sz w:val="22"/>
              </w:rPr>
            </w:pPr>
            <w:r w:rsidRPr="001E40D2">
              <w:rPr>
                <w:b/>
                <w:sz w:val="24"/>
                <w:szCs w:val="24"/>
              </w:rPr>
              <w:t>Soutěže probíhají bez účasti studentů sportovních gymnázií.</w:t>
            </w:r>
          </w:p>
        </w:tc>
      </w:tr>
      <w:tr w:rsidR="000F4C9F" w14:paraId="5FBCB22C" w14:textId="77777777" w:rsidTr="00332323">
        <w:tc>
          <w:tcPr>
            <w:tcW w:w="2689" w:type="dxa"/>
            <w:shd w:val="clear" w:color="auto" w:fill="auto"/>
          </w:tcPr>
          <w:p w14:paraId="2AD14857" w14:textId="77777777" w:rsidR="000F4C9F" w:rsidRPr="00EC3A2F" w:rsidRDefault="000F4C9F" w:rsidP="000F4C9F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EC3A2F">
              <w:rPr>
                <w:b/>
                <w:sz w:val="24"/>
                <w:szCs w:val="24"/>
              </w:rPr>
              <w:t>Organizační výbor:</w:t>
            </w:r>
          </w:p>
        </w:tc>
        <w:tc>
          <w:tcPr>
            <w:tcW w:w="7165" w:type="dxa"/>
            <w:shd w:val="clear" w:color="auto" w:fill="auto"/>
          </w:tcPr>
          <w:p w14:paraId="32829A34" w14:textId="77777777" w:rsidR="000F4C9F" w:rsidRPr="00F32D76" w:rsidRDefault="000F4C9F" w:rsidP="000F4C9F">
            <w:pPr>
              <w:numPr>
                <w:ilvl w:val="0"/>
                <w:numId w:val="32"/>
              </w:numPr>
              <w:tabs>
                <w:tab w:val="clear" w:pos="360"/>
              </w:tabs>
              <w:spacing w:before="120"/>
              <w:rPr>
                <w:sz w:val="24"/>
                <w:szCs w:val="24"/>
              </w:rPr>
            </w:pPr>
            <w:r w:rsidRPr="00F32D76">
              <w:rPr>
                <w:sz w:val="24"/>
                <w:szCs w:val="24"/>
              </w:rPr>
              <w:t xml:space="preserve">ředitel soutěže: </w:t>
            </w:r>
            <w:r>
              <w:rPr>
                <w:sz w:val="24"/>
                <w:szCs w:val="24"/>
              </w:rPr>
              <w:t>Mgr. Václav Pěkný</w:t>
            </w:r>
          </w:p>
          <w:p w14:paraId="3329A571" w14:textId="20ED4DBF" w:rsidR="000F4C9F" w:rsidRPr="005C20B6" w:rsidRDefault="000F4C9F" w:rsidP="000F4C9F">
            <w:pPr>
              <w:numPr>
                <w:ilvl w:val="0"/>
                <w:numId w:val="32"/>
              </w:numPr>
              <w:spacing w:after="120"/>
              <w:rPr>
                <w:sz w:val="22"/>
              </w:rPr>
            </w:pPr>
            <w:r>
              <w:rPr>
                <w:sz w:val="24"/>
                <w:szCs w:val="24"/>
              </w:rPr>
              <w:t>hospodářka</w:t>
            </w:r>
            <w:r w:rsidRPr="00F32D76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Věra Rousová</w:t>
            </w:r>
          </w:p>
        </w:tc>
      </w:tr>
      <w:tr w:rsidR="00DD35C2" w14:paraId="1A651F9B" w14:textId="77777777" w:rsidTr="00554994">
        <w:tc>
          <w:tcPr>
            <w:tcW w:w="2689" w:type="dxa"/>
            <w:shd w:val="clear" w:color="auto" w:fill="auto"/>
          </w:tcPr>
          <w:p w14:paraId="650C1ED2" w14:textId="77777777" w:rsidR="00DD35C2" w:rsidRPr="00EC3A2F" w:rsidRDefault="00DD35C2" w:rsidP="00DD35C2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EC3A2F">
              <w:rPr>
                <w:b/>
                <w:sz w:val="24"/>
                <w:szCs w:val="24"/>
              </w:rPr>
              <w:lastRenderedPageBreak/>
              <w:t>Přihlášky:</w: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06D7FDFB" w14:textId="68A0A09B" w:rsidR="00DD35C2" w:rsidRPr="00C63FF8" w:rsidRDefault="00DD35C2" w:rsidP="00DD35C2">
            <w:pPr>
              <w:spacing w:before="120"/>
              <w:rPr>
                <w:b/>
                <w:sz w:val="24"/>
                <w:szCs w:val="24"/>
                <w:u w:val="single"/>
              </w:rPr>
            </w:pPr>
            <w:r w:rsidRPr="00C63FF8">
              <w:rPr>
                <w:b/>
                <w:sz w:val="24"/>
                <w:szCs w:val="24"/>
                <w:u w:val="single"/>
              </w:rPr>
              <w:t xml:space="preserve">Zasílejte do </w:t>
            </w:r>
            <w:r w:rsidR="006C6BB5">
              <w:rPr>
                <w:b/>
                <w:sz w:val="24"/>
                <w:szCs w:val="24"/>
                <w:u w:val="single"/>
              </w:rPr>
              <w:t>28</w:t>
            </w:r>
            <w:r w:rsidRPr="00C63FF8">
              <w:rPr>
                <w:b/>
                <w:sz w:val="24"/>
                <w:szCs w:val="24"/>
                <w:u w:val="single"/>
              </w:rPr>
              <w:t xml:space="preserve">. </w:t>
            </w:r>
            <w:r w:rsidR="00065C22">
              <w:rPr>
                <w:b/>
                <w:sz w:val="24"/>
                <w:szCs w:val="24"/>
                <w:u w:val="single"/>
              </w:rPr>
              <w:t>února</w:t>
            </w:r>
            <w:r w:rsidRPr="00C63FF8">
              <w:rPr>
                <w:b/>
                <w:sz w:val="24"/>
                <w:szCs w:val="24"/>
                <w:u w:val="single"/>
              </w:rPr>
              <w:t xml:space="preserve"> 20</w:t>
            </w:r>
            <w:r w:rsidR="006B0963">
              <w:rPr>
                <w:b/>
                <w:sz w:val="24"/>
                <w:szCs w:val="24"/>
                <w:u w:val="single"/>
              </w:rPr>
              <w:t>20</w:t>
            </w:r>
          </w:p>
          <w:p w14:paraId="27374B58" w14:textId="77777777" w:rsidR="00DD35C2" w:rsidRPr="00C63FF8" w:rsidRDefault="00DD35C2" w:rsidP="00DD35C2">
            <w:pPr>
              <w:rPr>
                <w:b/>
                <w:sz w:val="24"/>
                <w:szCs w:val="24"/>
              </w:rPr>
            </w:pPr>
            <w:r w:rsidRPr="00C63FF8">
              <w:rPr>
                <w:b/>
                <w:sz w:val="24"/>
                <w:szCs w:val="24"/>
              </w:rPr>
              <w:t xml:space="preserve">na e-mail: </w:t>
            </w:r>
            <w:hyperlink r:id="rId11" w:history="1">
              <w:r w:rsidRPr="00C63FF8">
                <w:rPr>
                  <w:rStyle w:val="Hypertextovodkaz"/>
                  <w:b/>
                  <w:color w:val="auto"/>
                  <w:sz w:val="24"/>
                  <w:szCs w:val="24"/>
                </w:rPr>
                <w:t>vpekny@volny.cz</w:t>
              </w:r>
            </w:hyperlink>
            <w:r w:rsidRPr="00C63FF8">
              <w:rPr>
                <w:b/>
                <w:sz w:val="24"/>
                <w:szCs w:val="24"/>
              </w:rPr>
              <w:t>, info: tel. 604 547 050</w:t>
            </w:r>
          </w:p>
          <w:p w14:paraId="336A91B8" w14:textId="6CD2918C" w:rsidR="00DD35C2" w:rsidRPr="000E2521" w:rsidRDefault="00DD35C2" w:rsidP="00666921">
            <w:pPr>
              <w:spacing w:before="100" w:beforeAutospacing="1" w:after="120"/>
              <w:rPr>
                <w:sz w:val="22"/>
                <w:szCs w:val="22"/>
              </w:rPr>
            </w:pPr>
            <w:r w:rsidRPr="00C63FF8">
              <w:rPr>
                <w:sz w:val="24"/>
                <w:szCs w:val="24"/>
              </w:rPr>
              <w:t xml:space="preserve">V přihlášce uveďte kategorii </w:t>
            </w:r>
            <w:r w:rsidR="00C64A30">
              <w:rPr>
                <w:sz w:val="24"/>
                <w:szCs w:val="24"/>
              </w:rPr>
              <w:t>IV</w:t>
            </w:r>
            <w:r w:rsidR="00120B90">
              <w:rPr>
                <w:sz w:val="24"/>
                <w:szCs w:val="24"/>
              </w:rPr>
              <w:t xml:space="preserve">., V. </w:t>
            </w:r>
            <w:r w:rsidRPr="00C63FF8">
              <w:rPr>
                <w:sz w:val="24"/>
                <w:szCs w:val="24"/>
              </w:rPr>
              <w:t xml:space="preserve">(H) nebo (D), </w:t>
            </w:r>
            <w:r w:rsidRPr="00C63FF8">
              <w:rPr>
                <w:b/>
                <w:sz w:val="24"/>
                <w:szCs w:val="24"/>
              </w:rPr>
              <w:t>název školy s přesnou adresou, jméno vedoucího družstva, telefon, e-mailovou adresu</w:t>
            </w:r>
            <w:r w:rsidRPr="00C63FF8">
              <w:rPr>
                <w:sz w:val="24"/>
                <w:szCs w:val="24"/>
              </w:rPr>
              <w:t>.</w:t>
            </w:r>
          </w:p>
        </w:tc>
      </w:tr>
      <w:tr w:rsidR="0012051E" w14:paraId="3A01340A" w14:textId="77777777" w:rsidTr="00E53513">
        <w:tc>
          <w:tcPr>
            <w:tcW w:w="2689" w:type="dxa"/>
            <w:shd w:val="clear" w:color="auto" w:fill="auto"/>
          </w:tcPr>
          <w:p w14:paraId="347A3608" w14:textId="77777777" w:rsidR="0012051E" w:rsidRPr="00EC3A2F" w:rsidRDefault="0012051E" w:rsidP="0012051E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EC3A2F">
              <w:rPr>
                <w:b/>
                <w:sz w:val="24"/>
                <w:szCs w:val="24"/>
              </w:rPr>
              <w:t>Účastnický poplatek:</w: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4F7797A3" w14:textId="3C13E204" w:rsidR="0012051E" w:rsidRPr="00E10F25" w:rsidRDefault="0012051E" w:rsidP="0012051E">
            <w:pPr>
              <w:spacing w:before="120" w:after="120"/>
              <w:rPr>
                <w:sz w:val="22"/>
              </w:rPr>
            </w:pPr>
            <w:r>
              <w:rPr>
                <w:sz w:val="24"/>
                <w:szCs w:val="24"/>
              </w:rPr>
              <w:t>Bez účastnického poplatku</w:t>
            </w:r>
          </w:p>
        </w:tc>
      </w:tr>
      <w:tr w:rsidR="00A63D2C" w14:paraId="3F7EA6B0" w14:textId="77777777" w:rsidTr="00332323">
        <w:tc>
          <w:tcPr>
            <w:tcW w:w="2689" w:type="dxa"/>
            <w:shd w:val="clear" w:color="auto" w:fill="auto"/>
          </w:tcPr>
          <w:p w14:paraId="5B3625B8" w14:textId="77777777" w:rsidR="00A63D2C" w:rsidRPr="00EC3A2F" w:rsidRDefault="00A63D2C" w:rsidP="00A63D2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EC3A2F">
              <w:rPr>
                <w:b/>
                <w:sz w:val="24"/>
                <w:szCs w:val="24"/>
              </w:rPr>
              <w:t>Prezence:</w:t>
            </w:r>
          </w:p>
        </w:tc>
        <w:tc>
          <w:tcPr>
            <w:tcW w:w="7165" w:type="dxa"/>
            <w:shd w:val="clear" w:color="auto" w:fill="auto"/>
          </w:tcPr>
          <w:p w14:paraId="1802E365" w14:textId="0729FACA" w:rsidR="00A63D2C" w:rsidRPr="00117211" w:rsidRDefault="00CF04EF" w:rsidP="00A63D2C">
            <w:pPr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C78AC">
              <w:rPr>
                <w:sz w:val="24"/>
                <w:szCs w:val="24"/>
              </w:rPr>
              <w:t>0</w:t>
            </w:r>
            <w:r w:rsidR="00A63D2C" w:rsidRPr="00117211">
              <w:rPr>
                <w:sz w:val="24"/>
                <w:szCs w:val="24"/>
              </w:rPr>
              <w:t xml:space="preserve">. </w:t>
            </w:r>
            <w:r w:rsidR="006C78AC">
              <w:rPr>
                <w:sz w:val="24"/>
                <w:szCs w:val="24"/>
              </w:rPr>
              <w:t>3</w:t>
            </w:r>
            <w:r w:rsidR="00A63D2C" w:rsidRPr="00117211">
              <w:rPr>
                <w:sz w:val="24"/>
                <w:szCs w:val="24"/>
              </w:rPr>
              <w:t>. 20</w:t>
            </w:r>
            <w:r>
              <w:rPr>
                <w:sz w:val="24"/>
                <w:szCs w:val="24"/>
              </w:rPr>
              <w:t>20</w:t>
            </w:r>
            <w:bookmarkStart w:id="0" w:name="_GoBack"/>
            <w:bookmarkEnd w:id="0"/>
            <w:r w:rsidR="00A63D2C" w:rsidRPr="00117211">
              <w:rPr>
                <w:sz w:val="24"/>
                <w:szCs w:val="24"/>
              </w:rPr>
              <w:t xml:space="preserve"> od 8,00 do 8,</w:t>
            </w:r>
            <w:r w:rsidR="00D36E51">
              <w:rPr>
                <w:sz w:val="24"/>
                <w:szCs w:val="24"/>
              </w:rPr>
              <w:t>30</w:t>
            </w:r>
            <w:r w:rsidR="00A63D2C" w:rsidRPr="00117211">
              <w:rPr>
                <w:sz w:val="24"/>
                <w:szCs w:val="24"/>
              </w:rPr>
              <w:t xml:space="preserve"> hodin   </w:t>
            </w:r>
          </w:p>
          <w:p w14:paraId="2BE3068A" w14:textId="41DA53D6" w:rsidR="00A63D2C" w:rsidRPr="00E10F25" w:rsidRDefault="00A63D2C" w:rsidP="004C5BFA">
            <w:pPr>
              <w:spacing w:after="120"/>
              <w:rPr>
                <w:sz w:val="22"/>
              </w:rPr>
            </w:pPr>
            <w:r w:rsidRPr="00117211">
              <w:rPr>
                <w:sz w:val="24"/>
                <w:szCs w:val="24"/>
              </w:rPr>
              <w:t>Originál „Přihláška/soupiska“ musí být potvrzena ředitelem školy</w:t>
            </w:r>
            <w:r>
              <w:rPr>
                <w:sz w:val="24"/>
                <w:szCs w:val="24"/>
              </w:rPr>
              <w:t xml:space="preserve">. </w:t>
            </w:r>
            <w:r w:rsidRPr="00117211">
              <w:rPr>
                <w:sz w:val="24"/>
                <w:szCs w:val="24"/>
              </w:rPr>
              <w:t>V kolonce „Poznámka/podpis“ se každý účastník podepíše.</w:t>
            </w:r>
          </w:p>
        </w:tc>
      </w:tr>
      <w:tr w:rsidR="002555A8" w14:paraId="193C682D" w14:textId="77777777" w:rsidTr="00332323">
        <w:tc>
          <w:tcPr>
            <w:tcW w:w="2689" w:type="dxa"/>
            <w:shd w:val="clear" w:color="auto" w:fill="auto"/>
          </w:tcPr>
          <w:p w14:paraId="78CD7D82" w14:textId="7D9C435D" w:rsidR="002555A8" w:rsidRPr="00EC3A2F" w:rsidRDefault="002555A8" w:rsidP="002555A8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Cestovné</w:t>
            </w:r>
            <w:r w:rsidRPr="00F32D7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  <w:shd w:val="clear" w:color="auto" w:fill="auto"/>
          </w:tcPr>
          <w:p w14:paraId="7E54E0AE" w14:textId="39D69FD1" w:rsidR="002555A8" w:rsidRPr="00CF181F" w:rsidRDefault="002555A8" w:rsidP="002555A8">
            <w:pPr>
              <w:spacing w:before="120" w:after="120"/>
              <w:rPr>
                <w:b/>
                <w:sz w:val="22"/>
              </w:rPr>
            </w:pPr>
            <w:r w:rsidRPr="00CB2241">
              <w:rPr>
                <w:b/>
                <w:sz w:val="24"/>
              </w:rPr>
              <w:t>Družstvům nebude proplaceno cestovné.</w:t>
            </w:r>
          </w:p>
        </w:tc>
      </w:tr>
      <w:tr w:rsidR="00315F1B" w14:paraId="2673B826" w14:textId="77777777" w:rsidTr="00332323">
        <w:tc>
          <w:tcPr>
            <w:tcW w:w="2689" w:type="dxa"/>
            <w:shd w:val="clear" w:color="auto" w:fill="auto"/>
          </w:tcPr>
          <w:p w14:paraId="3D754EA7" w14:textId="122FC0AF" w:rsidR="00315F1B" w:rsidRPr="00EC3A2F" w:rsidRDefault="00315F1B" w:rsidP="00315F1B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003D2D">
              <w:rPr>
                <w:b/>
                <w:sz w:val="24"/>
                <w:szCs w:val="24"/>
              </w:rPr>
              <w:t>Zdravotní zabezpečení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003D2D">
              <w:rPr>
                <w:b/>
                <w:sz w:val="24"/>
                <w:szCs w:val="24"/>
              </w:rPr>
              <w:t xml:space="preserve">a </w:t>
            </w:r>
            <w:r>
              <w:rPr>
                <w:b/>
                <w:sz w:val="24"/>
                <w:szCs w:val="24"/>
              </w:rPr>
              <w:t>dozor na žáky</w:t>
            </w:r>
            <w:r w:rsidRPr="00003D2D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165" w:type="dxa"/>
            <w:shd w:val="clear" w:color="auto" w:fill="auto"/>
          </w:tcPr>
          <w:p w14:paraId="4658CD2A" w14:textId="77777777" w:rsidR="00315F1B" w:rsidRDefault="00315F1B" w:rsidP="00315F1B">
            <w:pPr>
              <w:spacing w:before="120" w:after="120"/>
              <w:rPr>
                <w:sz w:val="24"/>
                <w:szCs w:val="24"/>
              </w:rPr>
            </w:pPr>
            <w:r w:rsidRPr="00003D2D">
              <w:rPr>
                <w:sz w:val="24"/>
                <w:szCs w:val="24"/>
              </w:rPr>
              <w:t>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akce nejsou pořadatelem pojištěny proti úrazům, krádežím ani ztrátám. </w:t>
            </w:r>
            <w:r>
              <w:rPr>
                <w:sz w:val="24"/>
                <w:szCs w:val="24"/>
              </w:rPr>
              <w:t xml:space="preserve">Pořadatel </w:t>
            </w:r>
            <w:r w:rsidRPr="00003D2D">
              <w:rPr>
                <w:sz w:val="24"/>
                <w:szCs w:val="24"/>
              </w:rPr>
              <w:t>doporučuje, aby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uzavřel</w:t>
            </w:r>
            <w:r>
              <w:rPr>
                <w:sz w:val="24"/>
                <w:szCs w:val="24"/>
              </w:rPr>
              <w:t>i</w:t>
            </w:r>
            <w:r w:rsidRPr="00003D2D">
              <w:rPr>
                <w:sz w:val="24"/>
                <w:szCs w:val="24"/>
              </w:rPr>
              <w:t xml:space="preserve"> individuální úrazové pojištění. Za zdravotní způsobilost odpovídá vysílající škola. Účastn</w:t>
            </w:r>
            <w:r>
              <w:rPr>
                <w:sz w:val="24"/>
                <w:szCs w:val="24"/>
              </w:rPr>
              <w:t>íci</w:t>
            </w:r>
            <w:r w:rsidRPr="00003D2D">
              <w:rPr>
                <w:sz w:val="24"/>
                <w:szCs w:val="24"/>
              </w:rPr>
              <w:t xml:space="preserve"> musí mít </w:t>
            </w:r>
            <w:r>
              <w:rPr>
                <w:sz w:val="24"/>
                <w:szCs w:val="24"/>
              </w:rPr>
              <w:t xml:space="preserve">s </w:t>
            </w:r>
            <w:r w:rsidRPr="00003D2D">
              <w:rPr>
                <w:sz w:val="24"/>
                <w:szCs w:val="24"/>
              </w:rPr>
              <w:t xml:space="preserve">sebou průkazku zdravotní pojišťovny. </w:t>
            </w:r>
          </w:p>
          <w:p w14:paraId="5857415F" w14:textId="57C39E8C" w:rsidR="00315F1B" w:rsidRPr="00E10F25" w:rsidRDefault="00315F1B" w:rsidP="00315F1B">
            <w:pPr>
              <w:spacing w:before="120" w:after="120"/>
              <w:rPr>
                <w:bCs/>
                <w:sz w:val="22"/>
              </w:rPr>
            </w:pPr>
            <w:r>
              <w:rPr>
                <w:sz w:val="24"/>
                <w:szCs w:val="24"/>
              </w:rPr>
              <w:t>Dozor nad účastníky</w:t>
            </w:r>
            <w:r w:rsidRPr="00003D2D">
              <w:rPr>
                <w:sz w:val="24"/>
                <w:szCs w:val="24"/>
              </w:rPr>
              <w:t xml:space="preserve"> zajišťuje v plném rozsahu a po celou dobu soutěže vysílající škola. (Vyhláška MŠMT ČR č.55/2005 §7, odst. 2)</w:t>
            </w:r>
          </w:p>
        </w:tc>
      </w:tr>
      <w:tr w:rsidR="00E975C2" w14:paraId="05432007" w14:textId="77777777" w:rsidTr="00332323">
        <w:tc>
          <w:tcPr>
            <w:tcW w:w="2689" w:type="dxa"/>
            <w:shd w:val="clear" w:color="auto" w:fill="auto"/>
          </w:tcPr>
          <w:p w14:paraId="7B1C011A" w14:textId="601321F1" w:rsidR="00E975C2" w:rsidRPr="00003D2D" w:rsidRDefault="00E975C2" w:rsidP="00E975C2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GDPR</w:t>
            </w:r>
          </w:p>
        </w:tc>
        <w:tc>
          <w:tcPr>
            <w:tcW w:w="7165" w:type="dxa"/>
            <w:shd w:val="clear" w:color="auto" w:fill="auto"/>
          </w:tcPr>
          <w:p w14:paraId="7C633708" w14:textId="35E73282" w:rsidR="00E975C2" w:rsidRPr="00E975C2" w:rsidRDefault="00E975C2" w:rsidP="00E975C2">
            <w:pPr>
              <w:spacing w:before="120" w:after="120"/>
              <w:rPr>
                <w:sz w:val="24"/>
                <w:szCs w:val="24"/>
              </w:rPr>
            </w:pPr>
            <w:r w:rsidRPr="00E975C2">
              <w:rPr>
                <w:b/>
                <w:sz w:val="24"/>
                <w:szCs w:val="24"/>
              </w:rPr>
              <w:t>GDPR: "Údaje v rozsahu "jméno, příjmení, rok narození, škola, umístění" u subjektu údajů "účastník soutěže" je zpracováván (zveřejněn) ve veřejném zájmu (čl. 6 odst. 1 písm. e) obecného nařízení, kdy příjemcem údajů je veřejnost (dochází ke zveřejnění na webu)."</w:t>
            </w:r>
          </w:p>
        </w:tc>
      </w:tr>
    </w:tbl>
    <w:p w14:paraId="15D6498B" w14:textId="55561083" w:rsidR="009B76D4" w:rsidRPr="00C26938" w:rsidRDefault="009B76D4" w:rsidP="00AC35DA">
      <w:pPr>
        <w:numPr>
          <w:ilvl w:val="0"/>
          <w:numId w:val="34"/>
        </w:numPr>
        <w:spacing w:before="240" w:after="240"/>
        <w:rPr>
          <w:b/>
          <w:caps/>
          <w:sz w:val="24"/>
          <w:u w:val="single"/>
        </w:rPr>
      </w:pPr>
      <w:r w:rsidRPr="00C26938">
        <w:rPr>
          <w:b/>
          <w:caps/>
          <w:sz w:val="24"/>
          <w:u w:val="single"/>
        </w:rPr>
        <w:t xml:space="preserve">technická ustanovení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7165"/>
      </w:tblGrid>
      <w:tr w:rsidR="00C8747E" w14:paraId="48EBD156" w14:textId="77777777" w:rsidTr="00332323">
        <w:tc>
          <w:tcPr>
            <w:tcW w:w="2689" w:type="dxa"/>
            <w:shd w:val="clear" w:color="auto" w:fill="auto"/>
          </w:tcPr>
          <w:p w14:paraId="58D01955" w14:textId="77777777" w:rsidR="00C8747E" w:rsidRPr="00D66D09" w:rsidRDefault="00C8747E" w:rsidP="00C8747E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D66D09">
              <w:rPr>
                <w:b/>
                <w:sz w:val="24"/>
                <w:szCs w:val="24"/>
              </w:rPr>
              <w:t>Podmínky účasti:</w:t>
            </w:r>
          </w:p>
        </w:tc>
        <w:tc>
          <w:tcPr>
            <w:tcW w:w="7165" w:type="dxa"/>
            <w:shd w:val="clear" w:color="auto" w:fill="auto"/>
          </w:tcPr>
          <w:p w14:paraId="3DEDB895" w14:textId="5A06B19E" w:rsidR="00C8747E" w:rsidRPr="00091087" w:rsidRDefault="00C8747E" w:rsidP="00C8747E">
            <w:pPr>
              <w:spacing w:before="120" w:after="120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Soutěž je řízena všeobecnými podmínkami AŠSK. V družstvech mohou startovat pouze žáci a žákyně příslušné školy, kteří jsou uvedeni na soupisce potvrzené ředitelem školy</w:t>
            </w:r>
            <w:r>
              <w:rPr>
                <w:sz w:val="24"/>
                <w:szCs w:val="24"/>
              </w:rPr>
              <w:t>.</w:t>
            </w:r>
            <w:r w:rsidRPr="00091087">
              <w:rPr>
                <w:sz w:val="24"/>
                <w:szCs w:val="24"/>
              </w:rPr>
              <w:t xml:space="preserve"> Dále mohou startovat pouze žáci</w:t>
            </w:r>
            <w:r w:rsidR="00BA367C">
              <w:rPr>
                <w:sz w:val="24"/>
                <w:szCs w:val="24"/>
              </w:rPr>
              <w:t xml:space="preserve"> a žákyně</w:t>
            </w:r>
            <w:r w:rsidRPr="00091087">
              <w:rPr>
                <w:sz w:val="24"/>
                <w:szCs w:val="24"/>
              </w:rPr>
              <w:t xml:space="preserve"> gymnázií splňující podmínky pro účast na soutěžích AŠSK – viz Termínový kalendář str. </w:t>
            </w:r>
            <w:r>
              <w:rPr>
                <w:sz w:val="24"/>
                <w:szCs w:val="24"/>
              </w:rPr>
              <w:t>7</w:t>
            </w:r>
            <w:r w:rsidRPr="00091087">
              <w:rPr>
                <w:sz w:val="24"/>
                <w:szCs w:val="24"/>
              </w:rPr>
              <w:t>.</w:t>
            </w:r>
          </w:p>
          <w:p w14:paraId="4268C8CA" w14:textId="61DBB5E1" w:rsidR="00C8747E" w:rsidRPr="00E10F25" w:rsidRDefault="00C8747E" w:rsidP="00C8747E">
            <w:pPr>
              <w:spacing w:before="120" w:after="120"/>
              <w:rPr>
                <w:sz w:val="22"/>
              </w:rPr>
            </w:pPr>
            <w:r w:rsidRPr="00091087">
              <w:rPr>
                <w:sz w:val="24"/>
                <w:szCs w:val="24"/>
              </w:rPr>
              <w:t>Za zdravotní způsobilost zodpovídá vedoucí družstva.</w:t>
            </w:r>
            <w:r w:rsidRPr="00091087">
              <w:rPr>
                <w:color w:val="FF0000"/>
                <w:sz w:val="24"/>
                <w:szCs w:val="24"/>
              </w:rPr>
              <w:t xml:space="preserve"> </w:t>
            </w:r>
            <w:r w:rsidR="00BA367C" w:rsidRPr="00003D2D">
              <w:rPr>
                <w:sz w:val="24"/>
                <w:szCs w:val="24"/>
              </w:rPr>
              <w:t>Účastn</w:t>
            </w:r>
            <w:r w:rsidR="00BA367C">
              <w:rPr>
                <w:sz w:val="24"/>
                <w:szCs w:val="24"/>
              </w:rPr>
              <w:t>íci</w:t>
            </w:r>
            <w:r w:rsidR="00BA367C"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 xml:space="preserve">nejsou pojištěni proti úrazu a případným ztrátám. </w:t>
            </w:r>
            <w:r w:rsidR="00BA367C" w:rsidRPr="00003D2D">
              <w:rPr>
                <w:sz w:val="24"/>
                <w:szCs w:val="24"/>
              </w:rPr>
              <w:t>Účastn</w:t>
            </w:r>
            <w:r w:rsidR="00BA367C">
              <w:rPr>
                <w:sz w:val="24"/>
                <w:szCs w:val="24"/>
              </w:rPr>
              <w:t>íci</w:t>
            </w:r>
            <w:r w:rsidR="00BA367C" w:rsidRPr="00003D2D">
              <w:rPr>
                <w:sz w:val="24"/>
                <w:szCs w:val="24"/>
              </w:rPr>
              <w:t xml:space="preserve"> </w:t>
            </w:r>
            <w:r w:rsidRPr="00091087">
              <w:rPr>
                <w:sz w:val="24"/>
                <w:szCs w:val="24"/>
              </w:rPr>
              <w:t>mají u sebe kartičky zdravotní pojišťovny.</w:t>
            </w:r>
          </w:p>
        </w:tc>
      </w:tr>
      <w:tr w:rsidR="00966773" w14:paraId="13A5F317" w14:textId="77777777" w:rsidTr="00332323">
        <w:tc>
          <w:tcPr>
            <w:tcW w:w="2689" w:type="dxa"/>
            <w:shd w:val="clear" w:color="auto" w:fill="auto"/>
          </w:tcPr>
          <w:p w14:paraId="19CAB5EC" w14:textId="77777777" w:rsidR="00966773" w:rsidRPr="00D66D09" w:rsidRDefault="00966773" w:rsidP="00966773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D66D09">
              <w:rPr>
                <w:b/>
                <w:sz w:val="24"/>
                <w:szCs w:val="24"/>
              </w:rPr>
              <w:t>Materiální zabezpečení:</w:t>
            </w:r>
          </w:p>
        </w:tc>
        <w:tc>
          <w:tcPr>
            <w:tcW w:w="7165" w:type="dxa"/>
            <w:shd w:val="clear" w:color="auto" w:fill="auto"/>
          </w:tcPr>
          <w:p w14:paraId="10B1E4DF" w14:textId="192B7094" w:rsidR="00966773" w:rsidRPr="00E10F25" w:rsidRDefault="00966773" w:rsidP="00966773">
            <w:pPr>
              <w:spacing w:before="120" w:after="120"/>
              <w:rPr>
                <w:sz w:val="22"/>
              </w:rPr>
            </w:pPr>
            <w:r w:rsidRPr="00091087">
              <w:rPr>
                <w:sz w:val="24"/>
                <w:szCs w:val="24"/>
              </w:rPr>
              <w:t>Každé družstvo musí mít dvě sady dresů různých barev s</w:t>
            </w:r>
            <w:r>
              <w:rPr>
                <w:sz w:val="24"/>
                <w:szCs w:val="24"/>
              </w:rPr>
              <w:t> </w:t>
            </w:r>
            <w:r w:rsidRPr="00091087">
              <w:rPr>
                <w:sz w:val="24"/>
                <w:szCs w:val="24"/>
              </w:rPr>
              <w:t>čísly</w:t>
            </w:r>
            <w:r>
              <w:rPr>
                <w:sz w:val="24"/>
                <w:szCs w:val="24"/>
              </w:rPr>
              <w:t xml:space="preserve"> a dva míče na rozcvičení</w:t>
            </w:r>
            <w:r w:rsidRPr="00091087">
              <w:rPr>
                <w:sz w:val="24"/>
                <w:szCs w:val="24"/>
              </w:rPr>
              <w:t>. Je povinná obuv do tělocvičny.</w:t>
            </w:r>
          </w:p>
        </w:tc>
      </w:tr>
      <w:tr w:rsidR="00D7641A" w14:paraId="314621AA" w14:textId="77777777" w:rsidTr="00332323">
        <w:tc>
          <w:tcPr>
            <w:tcW w:w="2689" w:type="dxa"/>
            <w:shd w:val="clear" w:color="auto" w:fill="auto"/>
          </w:tcPr>
          <w:p w14:paraId="606B760C" w14:textId="77777777" w:rsidR="00D7641A" w:rsidRPr="00D66D09" w:rsidRDefault="00D7641A" w:rsidP="00D7641A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D66D09">
              <w:rPr>
                <w:b/>
                <w:sz w:val="24"/>
                <w:szCs w:val="24"/>
              </w:rPr>
              <w:t>Protesty:</w:t>
            </w:r>
          </w:p>
        </w:tc>
        <w:tc>
          <w:tcPr>
            <w:tcW w:w="7165" w:type="dxa"/>
            <w:shd w:val="clear" w:color="auto" w:fill="auto"/>
          </w:tcPr>
          <w:p w14:paraId="159C8926" w14:textId="02CD98FA" w:rsidR="00D7641A" w:rsidRPr="00E10F25" w:rsidRDefault="00D7641A" w:rsidP="00D7641A">
            <w:pPr>
              <w:spacing w:before="120" w:after="120"/>
              <w:rPr>
                <w:sz w:val="22"/>
              </w:rPr>
            </w:pPr>
            <w:r w:rsidRPr="00091087">
              <w:rPr>
                <w:sz w:val="24"/>
                <w:szCs w:val="24"/>
              </w:rPr>
              <w:t xml:space="preserve">Protest je možné podávat do </w:t>
            </w:r>
            <w:r>
              <w:rPr>
                <w:sz w:val="24"/>
                <w:szCs w:val="24"/>
              </w:rPr>
              <w:t>1</w:t>
            </w:r>
            <w:r w:rsidRPr="00091087">
              <w:rPr>
                <w:sz w:val="24"/>
                <w:szCs w:val="24"/>
              </w:rPr>
              <w:t>0 minut po vyvěšení výsledků v písemné podobě hlavnímu rozhodčímu se vkladem 300 Kč, který v případě zamítnutí propadá pořadateli. Protesty bude řešit soutěžní komise.</w:t>
            </w:r>
          </w:p>
        </w:tc>
      </w:tr>
      <w:tr w:rsidR="00876520" w14:paraId="015DEB6D" w14:textId="77777777" w:rsidTr="00332323">
        <w:tc>
          <w:tcPr>
            <w:tcW w:w="2689" w:type="dxa"/>
            <w:shd w:val="clear" w:color="auto" w:fill="auto"/>
          </w:tcPr>
          <w:p w14:paraId="6A864CB3" w14:textId="77777777" w:rsidR="00876520" w:rsidRPr="00D66D09" w:rsidRDefault="00876520" w:rsidP="00876520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D66D09">
              <w:rPr>
                <w:b/>
                <w:sz w:val="24"/>
                <w:szCs w:val="24"/>
              </w:rPr>
              <w:t>Soutěžní komise:</w:t>
            </w:r>
          </w:p>
        </w:tc>
        <w:tc>
          <w:tcPr>
            <w:tcW w:w="7165" w:type="dxa"/>
            <w:shd w:val="clear" w:color="auto" w:fill="auto"/>
          </w:tcPr>
          <w:p w14:paraId="75C34475" w14:textId="77777777" w:rsidR="00876520" w:rsidRPr="00091087" w:rsidRDefault="00876520" w:rsidP="00876520">
            <w:pPr>
              <w:pStyle w:val="Odstavecseseznamem"/>
              <w:numPr>
                <w:ilvl w:val="0"/>
                <w:numId w:val="38"/>
              </w:numPr>
              <w:spacing w:before="120"/>
              <w:ind w:left="279" w:hanging="27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ředitel soutěže</w:t>
            </w:r>
          </w:p>
          <w:p w14:paraId="1F99DB61" w14:textId="77777777" w:rsidR="00876520" w:rsidRDefault="00876520" w:rsidP="00876520">
            <w:pPr>
              <w:pStyle w:val="Odstavecseseznamem"/>
              <w:numPr>
                <w:ilvl w:val="0"/>
                <w:numId w:val="38"/>
              </w:numPr>
              <w:ind w:left="279" w:hanging="279"/>
              <w:rPr>
                <w:sz w:val="24"/>
                <w:szCs w:val="24"/>
              </w:rPr>
            </w:pPr>
            <w:r w:rsidRPr="00091087">
              <w:rPr>
                <w:sz w:val="24"/>
                <w:szCs w:val="24"/>
              </w:rPr>
              <w:t>hlavní rozhodčí</w:t>
            </w:r>
          </w:p>
          <w:p w14:paraId="485F0C0B" w14:textId="04E350A7" w:rsidR="00876520" w:rsidRPr="00876520" w:rsidRDefault="00876520" w:rsidP="00876520">
            <w:pPr>
              <w:pStyle w:val="Odstavecseseznamem"/>
              <w:numPr>
                <w:ilvl w:val="0"/>
                <w:numId w:val="38"/>
              </w:numPr>
              <w:spacing w:after="120"/>
              <w:ind w:left="279" w:hanging="279"/>
              <w:rPr>
                <w:sz w:val="24"/>
                <w:szCs w:val="24"/>
              </w:rPr>
            </w:pPr>
            <w:r w:rsidRPr="00876520">
              <w:rPr>
                <w:sz w:val="24"/>
                <w:szCs w:val="24"/>
              </w:rPr>
              <w:t>zástupce účastníků</w:t>
            </w:r>
          </w:p>
        </w:tc>
      </w:tr>
      <w:tr w:rsidR="00C26938" w:rsidRPr="00F71BC7" w14:paraId="1824EC76" w14:textId="77777777" w:rsidTr="00332323">
        <w:tc>
          <w:tcPr>
            <w:tcW w:w="2689" w:type="dxa"/>
            <w:shd w:val="clear" w:color="auto" w:fill="auto"/>
          </w:tcPr>
          <w:p w14:paraId="0B1D5785" w14:textId="77777777" w:rsidR="00C26938" w:rsidRPr="00D66D09" w:rsidRDefault="00C26938" w:rsidP="00E10F25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D66D09">
              <w:rPr>
                <w:b/>
                <w:sz w:val="24"/>
                <w:szCs w:val="24"/>
              </w:rPr>
              <w:t>Předpis:</w:t>
            </w:r>
          </w:p>
        </w:tc>
        <w:tc>
          <w:tcPr>
            <w:tcW w:w="7165" w:type="dxa"/>
            <w:shd w:val="clear" w:color="auto" w:fill="auto"/>
          </w:tcPr>
          <w:p w14:paraId="7FB32F27" w14:textId="78D696D8" w:rsidR="002519A7" w:rsidRPr="00100D98" w:rsidRDefault="00C26938" w:rsidP="00F71BC7">
            <w:pPr>
              <w:spacing w:before="120" w:after="120"/>
              <w:rPr>
                <w:sz w:val="24"/>
              </w:rPr>
            </w:pPr>
            <w:r w:rsidRPr="00100D98">
              <w:rPr>
                <w:sz w:val="24"/>
              </w:rPr>
              <w:t xml:space="preserve">Soutěží se dle pravidel </w:t>
            </w:r>
            <w:r w:rsidR="00CC43CB" w:rsidRPr="00100D98">
              <w:rPr>
                <w:sz w:val="24"/>
              </w:rPr>
              <w:t>házené, soutěžního řádu házené a podle propozic, které vypsal organizátor soutěže.</w:t>
            </w:r>
          </w:p>
        </w:tc>
      </w:tr>
      <w:tr w:rsidR="00A6642C" w14:paraId="410ACC57" w14:textId="77777777" w:rsidTr="00666EC9">
        <w:tc>
          <w:tcPr>
            <w:tcW w:w="2689" w:type="dxa"/>
            <w:shd w:val="clear" w:color="auto" w:fill="auto"/>
          </w:tcPr>
          <w:p w14:paraId="5B901B58" w14:textId="77777777" w:rsidR="00A6642C" w:rsidRPr="00D66D09" w:rsidRDefault="00A6642C" w:rsidP="00A6642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D66D09">
              <w:rPr>
                <w:b/>
                <w:sz w:val="24"/>
                <w:szCs w:val="24"/>
              </w:rPr>
              <w:lastRenderedPageBreak/>
              <w:t>Systém hry:</w: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4275ECD0" w14:textId="6322DA73" w:rsidR="00A6642C" w:rsidRPr="005C20B6" w:rsidRDefault="00A6642C" w:rsidP="00A6642C">
            <w:pPr>
              <w:spacing w:before="120" w:after="120"/>
              <w:rPr>
                <w:bCs/>
                <w:sz w:val="22"/>
              </w:rPr>
            </w:pPr>
            <w:r w:rsidRPr="007368BD">
              <w:rPr>
                <w:sz w:val="24"/>
                <w:szCs w:val="24"/>
              </w:rPr>
              <w:t>Závisí na počtu přihlášených družstev.</w:t>
            </w:r>
          </w:p>
        </w:tc>
      </w:tr>
      <w:tr w:rsidR="00B90F3C" w14:paraId="4C040B6B" w14:textId="77777777" w:rsidTr="00666EC9">
        <w:tc>
          <w:tcPr>
            <w:tcW w:w="2689" w:type="dxa"/>
            <w:shd w:val="clear" w:color="auto" w:fill="auto"/>
          </w:tcPr>
          <w:p w14:paraId="129C65CA" w14:textId="6CD6394B" w:rsidR="00B90F3C" w:rsidRPr="00D66D09" w:rsidRDefault="00B90F3C" w:rsidP="00B90F3C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Losování:</w: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14F9BE3E" w14:textId="7160D0BA" w:rsidR="00B90F3C" w:rsidRPr="007368BD" w:rsidRDefault="00B90F3C" w:rsidP="00B90F3C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Losování provede vedení K</w:t>
            </w:r>
            <w:r w:rsidRPr="007368BD">
              <w:rPr>
                <w:sz w:val="24"/>
                <w:szCs w:val="24"/>
              </w:rPr>
              <w:t xml:space="preserve">rajské rady ASŠK </w:t>
            </w:r>
            <w:r>
              <w:rPr>
                <w:sz w:val="24"/>
                <w:szCs w:val="24"/>
              </w:rPr>
              <w:t xml:space="preserve">ČR </w:t>
            </w:r>
            <w:r w:rsidRPr="007368BD">
              <w:rPr>
                <w:sz w:val="24"/>
                <w:szCs w:val="24"/>
              </w:rPr>
              <w:t>Ústeck</w:t>
            </w:r>
            <w:r>
              <w:rPr>
                <w:sz w:val="24"/>
                <w:szCs w:val="24"/>
              </w:rPr>
              <w:t>ého kraje.</w:t>
            </w:r>
          </w:p>
        </w:tc>
      </w:tr>
      <w:tr w:rsidR="00E94D23" w14:paraId="678F88BD" w14:textId="77777777" w:rsidTr="00666EC9">
        <w:tc>
          <w:tcPr>
            <w:tcW w:w="2689" w:type="dxa"/>
            <w:shd w:val="clear" w:color="auto" w:fill="auto"/>
          </w:tcPr>
          <w:p w14:paraId="07E453AE" w14:textId="445C4BD1" w:rsidR="00E94D23" w:rsidRPr="00D66D09" w:rsidRDefault="00E94D23" w:rsidP="00E94D23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207B4F">
              <w:rPr>
                <w:b/>
                <w:sz w:val="24"/>
                <w:szCs w:val="24"/>
              </w:rPr>
              <w:t>Hrací doba:</w: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5D6ADC3A" w14:textId="14D39DD5" w:rsidR="00E94D23" w:rsidRPr="007368BD" w:rsidRDefault="006236F7" w:rsidP="00E94D23">
            <w:pPr>
              <w:spacing w:before="120" w:after="120"/>
              <w:rPr>
                <w:sz w:val="24"/>
                <w:szCs w:val="24"/>
              </w:rPr>
            </w:pPr>
            <w:r w:rsidRPr="006236F7">
              <w:rPr>
                <w:sz w:val="24"/>
                <w:szCs w:val="24"/>
              </w:rPr>
              <w:t>2 x 10 minut,</w:t>
            </w:r>
            <w:r w:rsidR="00172910">
              <w:rPr>
                <w:sz w:val="24"/>
                <w:szCs w:val="24"/>
              </w:rPr>
              <w:t xml:space="preserve"> </w:t>
            </w:r>
            <w:r w:rsidRPr="006236F7">
              <w:rPr>
                <w:sz w:val="24"/>
                <w:szCs w:val="24"/>
              </w:rPr>
              <w:t xml:space="preserve">přestávka mezi poločasy je </w:t>
            </w:r>
            <w:r w:rsidR="009A3768">
              <w:rPr>
                <w:sz w:val="24"/>
                <w:szCs w:val="24"/>
              </w:rPr>
              <w:t>2</w:t>
            </w:r>
            <w:r w:rsidRPr="006236F7">
              <w:rPr>
                <w:sz w:val="24"/>
                <w:szCs w:val="24"/>
              </w:rPr>
              <w:t xml:space="preserve"> minut</w:t>
            </w:r>
            <w:r w:rsidR="00670E37">
              <w:rPr>
                <w:sz w:val="24"/>
                <w:szCs w:val="24"/>
              </w:rPr>
              <w:t>y</w:t>
            </w:r>
            <w:r w:rsidR="00172910">
              <w:rPr>
                <w:sz w:val="24"/>
                <w:szCs w:val="24"/>
              </w:rPr>
              <w:t xml:space="preserve"> </w:t>
            </w:r>
            <w:r w:rsidR="00172910" w:rsidRPr="007368BD">
              <w:rPr>
                <w:sz w:val="24"/>
                <w:szCs w:val="24"/>
              </w:rPr>
              <w:t>(záleží na počtu družstev, pořadatel má právo změny)</w:t>
            </w:r>
          </w:p>
        </w:tc>
      </w:tr>
      <w:tr w:rsidR="00427E31" w14:paraId="02807231" w14:textId="77777777" w:rsidTr="00666EC9">
        <w:tc>
          <w:tcPr>
            <w:tcW w:w="2689" w:type="dxa"/>
            <w:shd w:val="clear" w:color="auto" w:fill="auto"/>
          </w:tcPr>
          <w:p w14:paraId="78363B09" w14:textId="5D2BA6A2" w:rsidR="00427E31" w:rsidRPr="00207B4F" w:rsidRDefault="00427E31" w:rsidP="00427E31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 w:rsidRPr="007438BD">
              <w:rPr>
                <w:b/>
                <w:sz w:val="24"/>
                <w:szCs w:val="24"/>
              </w:rPr>
              <w:t>Stanovení pořadí:</w: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6DF77D84" w14:textId="77777777" w:rsidR="000619D1" w:rsidRPr="000619D1" w:rsidRDefault="000619D1" w:rsidP="00055DE2">
            <w:pPr>
              <w:spacing w:before="120"/>
              <w:rPr>
                <w:sz w:val="24"/>
                <w:szCs w:val="24"/>
              </w:rPr>
            </w:pPr>
            <w:r w:rsidRPr="000619D1">
              <w:rPr>
                <w:sz w:val="24"/>
                <w:szCs w:val="24"/>
              </w:rPr>
              <w:t xml:space="preserve">Za vítězství se přidělují 2 body, za remízu 1 bod </w:t>
            </w:r>
          </w:p>
          <w:p w14:paraId="4A973593" w14:textId="77777777" w:rsidR="000619D1" w:rsidRPr="000619D1" w:rsidRDefault="000619D1" w:rsidP="000619D1">
            <w:pPr>
              <w:rPr>
                <w:sz w:val="24"/>
                <w:szCs w:val="24"/>
              </w:rPr>
            </w:pPr>
            <w:r w:rsidRPr="000619D1">
              <w:rPr>
                <w:sz w:val="24"/>
                <w:szCs w:val="24"/>
              </w:rPr>
              <w:t>- větší počet bodů ze vzájemných utkání</w:t>
            </w:r>
          </w:p>
          <w:p w14:paraId="25EF35BA" w14:textId="77777777" w:rsidR="000619D1" w:rsidRPr="000619D1" w:rsidRDefault="000619D1" w:rsidP="000619D1">
            <w:pPr>
              <w:rPr>
                <w:sz w:val="24"/>
                <w:szCs w:val="24"/>
              </w:rPr>
            </w:pPr>
            <w:r w:rsidRPr="000619D1">
              <w:rPr>
                <w:sz w:val="24"/>
                <w:szCs w:val="24"/>
              </w:rPr>
              <w:t>- větší rozdíl branek ze vzájemných utkání</w:t>
            </w:r>
          </w:p>
          <w:p w14:paraId="64ECD492" w14:textId="77777777" w:rsidR="000619D1" w:rsidRPr="000619D1" w:rsidRDefault="000619D1" w:rsidP="000619D1">
            <w:pPr>
              <w:rPr>
                <w:sz w:val="24"/>
                <w:szCs w:val="24"/>
              </w:rPr>
            </w:pPr>
            <w:r w:rsidRPr="000619D1">
              <w:rPr>
                <w:sz w:val="24"/>
                <w:szCs w:val="24"/>
              </w:rPr>
              <w:t xml:space="preserve">- větší počet vstřelených branek ze vzájemných utkání </w:t>
            </w:r>
          </w:p>
          <w:p w14:paraId="6CA3C120" w14:textId="77777777" w:rsidR="000619D1" w:rsidRPr="000619D1" w:rsidRDefault="000619D1" w:rsidP="000619D1">
            <w:pPr>
              <w:rPr>
                <w:sz w:val="24"/>
                <w:szCs w:val="24"/>
              </w:rPr>
            </w:pPr>
            <w:r w:rsidRPr="000619D1">
              <w:rPr>
                <w:sz w:val="24"/>
                <w:szCs w:val="24"/>
              </w:rPr>
              <w:t xml:space="preserve">- větší rozdíl branek ze všech utkání </w:t>
            </w:r>
          </w:p>
          <w:p w14:paraId="6134CB87" w14:textId="77777777" w:rsidR="000619D1" w:rsidRPr="000619D1" w:rsidRDefault="000619D1" w:rsidP="000619D1">
            <w:pPr>
              <w:rPr>
                <w:sz w:val="24"/>
                <w:szCs w:val="24"/>
              </w:rPr>
            </w:pPr>
            <w:r w:rsidRPr="000619D1">
              <w:rPr>
                <w:sz w:val="24"/>
                <w:szCs w:val="24"/>
              </w:rPr>
              <w:t>- větší počet vstřelených branek ze všech utkání</w:t>
            </w:r>
          </w:p>
          <w:p w14:paraId="5383CDF1" w14:textId="37827E64" w:rsidR="00427E31" w:rsidRPr="007368BD" w:rsidRDefault="000619D1" w:rsidP="00055DE2">
            <w:pPr>
              <w:spacing w:after="120"/>
              <w:rPr>
                <w:sz w:val="24"/>
                <w:szCs w:val="24"/>
              </w:rPr>
            </w:pPr>
            <w:r w:rsidRPr="000619D1">
              <w:rPr>
                <w:sz w:val="24"/>
                <w:szCs w:val="24"/>
              </w:rPr>
              <w:t>- los</w:t>
            </w:r>
          </w:p>
        </w:tc>
      </w:tr>
      <w:tr w:rsidR="00CB2626" w14:paraId="74309E5C" w14:textId="77777777" w:rsidTr="00666EC9">
        <w:tc>
          <w:tcPr>
            <w:tcW w:w="2689" w:type="dxa"/>
            <w:shd w:val="clear" w:color="auto" w:fill="auto"/>
          </w:tcPr>
          <w:p w14:paraId="4B715539" w14:textId="36202500" w:rsidR="00CB2626" w:rsidRPr="007438BD" w:rsidRDefault="00CB2626" w:rsidP="00CB2626">
            <w:pPr>
              <w:numPr>
                <w:ilvl w:val="0"/>
                <w:numId w:val="20"/>
              </w:numPr>
              <w:spacing w:before="120" w:after="1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Postup:</w:t>
            </w:r>
          </w:p>
        </w:tc>
        <w:tc>
          <w:tcPr>
            <w:tcW w:w="7165" w:type="dxa"/>
            <w:shd w:val="clear" w:color="auto" w:fill="auto"/>
            <w:vAlign w:val="center"/>
          </w:tcPr>
          <w:p w14:paraId="1195BB59" w14:textId="77777777" w:rsidR="00CB2626" w:rsidRDefault="00CB2626" w:rsidP="009737E2">
            <w:pPr>
              <w:spacing w:before="120"/>
              <w:rPr>
                <w:bCs/>
                <w:sz w:val="24"/>
                <w:szCs w:val="24"/>
              </w:rPr>
            </w:pPr>
            <w:r w:rsidRPr="00BB5EB0">
              <w:rPr>
                <w:bCs/>
                <w:sz w:val="24"/>
                <w:szCs w:val="24"/>
              </w:rPr>
              <w:t xml:space="preserve">Vítězná družstva V. kategorie postupují do </w:t>
            </w:r>
            <w:r w:rsidR="00C3425E">
              <w:rPr>
                <w:bCs/>
                <w:sz w:val="24"/>
                <w:szCs w:val="24"/>
              </w:rPr>
              <w:t xml:space="preserve">kvalifikace </w:t>
            </w:r>
            <w:r w:rsidRPr="00BB5EB0">
              <w:rPr>
                <w:bCs/>
                <w:sz w:val="24"/>
                <w:szCs w:val="24"/>
              </w:rPr>
              <w:t xml:space="preserve">Republikového finále, které se bude konat </w:t>
            </w:r>
            <w:r w:rsidRPr="00C35A3A">
              <w:rPr>
                <w:bCs/>
                <w:sz w:val="24"/>
                <w:szCs w:val="24"/>
              </w:rPr>
              <w:t>2</w:t>
            </w:r>
            <w:r w:rsidR="00C3425E">
              <w:rPr>
                <w:bCs/>
                <w:sz w:val="24"/>
                <w:szCs w:val="24"/>
              </w:rPr>
              <w:t>0</w:t>
            </w:r>
            <w:r w:rsidRPr="00C35A3A">
              <w:rPr>
                <w:bCs/>
                <w:sz w:val="24"/>
                <w:szCs w:val="24"/>
              </w:rPr>
              <w:t>. 3. 2020</w:t>
            </w:r>
            <w:r>
              <w:rPr>
                <w:bCs/>
                <w:sz w:val="24"/>
                <w:szCs w:val="24"/>
              </w:rPr>
              <w:t xml:space="preserve"> v </w:t>
            </w:r>
            <w:r w:rsidR="009737E2">
              <w:rPr>
                <w:bCs/>
                <w:sz w:val="24"/>
                <w:szCs w:val="24"/>
              </w:rPr>
              <w:t>Praze</w:t>
            </w:r>
            <w:r>
              <w:rPr>
                <w:bCs/>
                <w:sz w:val="24"/>
                <w:szCs w:val="24"/>
              </w:rPr>
              <w:t>.</w:t>
            </w:r>
          </w:p>
          <w:p w14:paraId="55DF579A" w14:textId="7CD256FF" w:rsidR="009737E2" w:rsidRPr="007368BD" w:rsidRDefault="009737E2" w:rsidP="009737E2">
            <w:pPr>
              <w:spacing w:after="120"/>
              <w:rPr>
                <w:sz w:val="24"/>
                <w:szCs w:val="24"/>
              </w:rPr>
            </w:pPr>
            <w:r w:rsidRPr="00BB5EB0">
              <w:rPr>
                <w:bCs/>
                <w:sz w:val="24"/>
                <w:szCs w:val="24"/>
              </w:rPr>
              <w:t xml:space="preserve">Vítězná družstva </w:t>
            </w:r>
            <w:r>
              <w:rPr>
                <w:bCs/>
                <w:sz w:val="24"/>
                <w:szCs w:val="24"/>
              </w:rPr>
              <w:t>I</w:t>
            </w:r>
            <w:r w:rsidRPr="00BB5EB0">
              <w:rPr>
                <w:bCs/>
                <w:sz w:val="24"/>
                <w:szCs w:val="24"/>
              </w:rPr>
              <w:t xml:space="preserve">V. kategorie postupují do </w:t>
            </w:r>
            <w:r>
              <w:rPr>
                <w:bCs/>
                <w:sz w:val="24"/>
                <w:szCs w:val="24"/>
              </w:rPr>
              <w:t xml:space="preserve">kvalifikace </w:t>
            </w:r>
            <w:r w:rsidRPr="00BB5EB0">
              <w:rPr>
                <w:bCs/>
                <w:sz w:val="24"/>
                <w:szCs w:val="24"/>
              </w:rPr>
              <w:t xml:space="preserve">Republikového finále, které se bude konat </w:t>
            </w:r>
            <w:r w:rsidRPr="00C35A3A">
              <w:rPr>
                <w:bCs/>
                <w:sz w:val="24"/>
                <w:szCs w:val="24"/>
              </w:rPr>
              <w:t>2</w:t>
            </w:r>
            <w:r>
              <w:rPr>
                <w:bCs/>
                <w:sz w:val="24"/>
                <w:szCs w:val="24"/>
              </w:rPr>
              <w:t>0</w:t>
            </w:r>
            <w:r w:rsidRPr="00C35A3A">
              <w:rPr>
                <w:bCs/>
                <w:sz w:val="24"/>
                <w:szCs w:val="24"/>
              </w:rPr>
              <w:t xml:space="preserve">. </w:t>
            </w:r>
            <w:r>
              <w:rPr>
                <w:bCs/>
                <w:sz w:val="24"/>
                <w:szCs w:val="24"/>
              </w:rPr>
              <w:t>4</w:t>
            </w:r>
            <w:r w:rsidRPr="00C35A3A">
              <w:rPr>
                <w:bCs/>
                <w:sz w:val="24"/>
                <w:szCs w:val="24"/>
              </w:rPr>
              <w:t>. 2020</w:t>
            </w:r>
            <w:r>
              <w:rPr>
                <w:bCs/>
                <w:sz w:val="24"/>
                <w:szCs w:val="24"/>
              </w:rPr>
              <w:t xml:space="preserve"> v Praze.</w:t>
            </w:r>
          </w:p>
        </w:tc>
      </w:tr>
    </w:tbl>
    <w:p w14:paraId="564E0B35" w14:textId="77777777" w:rsidR="00BA2B65" w:rsidRDefault="00BA2B65">
      <w:pPr>
        <w:rPr>
          <w:b/>
          <w:sz w:val="22"/>
        </w:rPr>
      </w:pPr>
    </w:p>
    <w:p w14:paraId="0B10D5C9" w14:textId="17C6CEA9" w:rsidR="006A2620" w:rsidRDefault="006A2620">
      <w:pPr>
        <w:rPr>
          <w:b/>
          <w:sz w:val="22"/>
        </w:rPr>
      </w:pPr>
    </w:p>
    <w:p w14:paraId="1FE63838" w14:textId="0669D73E" w:rsidR="000D1AC8" w:rsidRDefault="000D1AC8">
      <w:pPr>
        <w:rPr>
          <w:b/>
          <w:sz w:val="22"/>
        </w:rPr>
      </w:pPr>
    </w:p>
    <w:tbl>
      <w:tblPr>
        <w:tblW w:w="20008" w:type="dxa"/>
        <w:tblInd w:w="-108" w:type="dxa"/>
        <w:tblLook w:val="01E0" w:firstRow="1" w:lastRow="1" w:firstColumn="1" w:lastColumn="1" w:noHBand="0" w:noVBand="0"/>
      </w:tblPr>
      <w:tblGrid>
        <w:gridCol w:w="5002"/>
        <w:gridCol w:w="5002"/>
        <w:gridCol w:w="5002"/>
        <w:gridCol w:w="5002"/>
      </w:tblGrid>
      <w:tr w:rsidR="0049467F" w:rsidRPr="00E10F25" w14:paraId="4F5CF055" w14:textId="77777777" w:rsidTr="0049467F">
        <w:tc>
          <w:tcPr>
            <w:tcW w:w="5002" w:type="dxa"/>
          </w:tcPr>
          <w:p w14:paraId="0BD1D205" w14:textId="6EDA8E47" w:rsidR="0049467F" w:rsidRPr="00E10F25" w:rsidRDefault="0049467F" w:rsidP="0049467F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 w:rsidRPr="00091087">
              <w:rPr>
                <w:b/>
                <w:sz w:val="24"/>
                <w:szCs w:val="24"/>
              </w:rPr>
              <w:t>Mgr. Václav Pěkný</w:t>
            </w:r>
          </w:p>
        </w:tc>
        <w:tc>
          <w:tcPr>
            <w:tcW w:w="5002" w:type="dxa"/>
          </w:tcPr>
          <w:p w14:paraId="02CE0AAD" w14:textId="415FAB84" w:rsidR="0049467F" w:rsidRPr="00E10F25" w:rsidRDefault="0049467F" w:rsidP="0049467F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>
              <w:rPr>
                <w:b/>
                <w:sz w:val="24"/>
                <w:szCs w:val="24"/>
              </w:rPr>
              <w:t>Tomáš Laibl, garant za</w:t>
            </w:r>
          </w:p>
        </w:tc>
        <w:tc>
          <w:tcPr>
            <w:tcW w:w="5002" w:type="dxa"/>
            <w:shd w:val="clear" w:color="auto" w:fill="auto"/>
          </w:tcPr>
          <w:p w14:paraId="467A8D14" w14:textId="3A164125" w:rsidR="0049467F" w:rsidRPr="00E10F25" w:rsidRDefault="0049467F" w:rsidP="0049467F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 w:rsidRPr="00E10F25">
              <w:rPr>
                <w:b/>
                <w:sz w:val="22"/>
              </w:rPr>
              <w:t xml:space="preserve">Mgr. </w:t>
            </w:r>
            <w:r>
              <w:rPr>
                <w:b/>
                <w:sz w:val="22"/>
              </w:rPr>
              <w:t>Václav Pěkný</w:t>
            </w:r>
          </w:p>
        </w:tc>
        <w:tc>
          <w:tcPr>
            <w:tcW w:w="5002" w:type="dxa"/>
            <w:shd w:val="clear" w:color="auto" w:fill="auto"/>
          </w:tcPr>
          <w:p w14:paraId="66831F84" w14:textId="52F746F9" w:rsidR="0049467F" w:rsidRPr="00E10F25" w:rsidRDefault="0049467F" w:rsidP="0049467F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 w:rsidRPr="00E10F25">
              <w:rPr>
                <w:b/>
                <w:sz w:val="22"/>
              </w:rPr>
              <w:t>Věra Rousová</w:t>
            </w:r>
          </w:p>
        </w:tc>
      </w:tr>
      <w:tr w:rsidR="0049467F" w:rsidRPr="00E10F25" w14:paraId="08F58ACB" w14:textId="77777777" w:rsidTr="0049467F">
        <w:tc>
          <w:tcPr>
            <w:tcW w:w="5002" w:type="dxa"/>
          </w:tcPr>
          <w:p w14:paraId="3D5EF5E2" w14:textId="51912E4E" w:rsidR="0049467F" w:rsidRPr="00E10F25" w:rsidRDefault="0049467F" w:rsidP="0049467F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 w:rsidRPr="00091087">
              <w:rPr>
                <w:b/>
                <w:sz w:val="24"/>
                <w:szCs w:val="24"/>
              </w:rPr>
              <w:t>předseda KR AŠSK ČR Ústeckého kraje</w:t>
            </w:r>
          </w:p>
        </w:tc>
        <w:tc>
          <w:tcPr>
            <w:tcW w:w="5002" w:type="dxa"/>
          </w:tcPr>
          <w:p w14:paraId="643FD52D" w14:textId="0E43C943" w:rsidR="0049467F" w:rsidRPr="00E10F25" w:rsidRDefault="0049467F" w:rsidP="0049467F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 w:rsidRPr="003649B0">
              <w:rPr>
                <w:b/>
                <w:sz w:val="24"/>
                <w:szCs w:val="24"/>
              </w:rPr>
              <w:t>Dům dětí a mládeže a ZpDVPP, Ústí nad Labem, p.o.</w:t>
            </w:r>
          </w:p>
        </w:tc>
        <w:tc>
          <w:tcPr>
            <w:tcW w:w="5002" w:type="dxa"/>
            <w:shd w:val="clear" w:color="auto" w:fill="auto"/>
          </w:tcPr>
          <w:p w14:paraId="3B7CBD81" w14:textId="170A7CC9" w:rsidR="0049467F" w:rsidRPr="00E10F25" w:rsidRDefault="0049467F" w:rsidP="0049467F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</w:p>
        </w:tc>
        <w:tc>
          <w:tcPr>
            <w:tcW w:w="5002" w:type="dxa"/>
            <w:shd w:val="clear" w:color="auto" w:fill="auto"/>
          </w:tcPr>
          <w:p w14:paraId="3B7EC26C" w14:textId="2DD7112C" w:rsidR="0049467F" w:rsidRPr="00E10F25" w:rsidRDefault="0049467F" w:rsidP="0049467F">
            <w:pPr>
              <w:tabs>
                <w:tab w:val="left" w:pos="2268"/>
              </w:tabs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ř</w:t>
            </w:r>
            <w:r w:rsidRPr="00E10F25">
              <w:rPr>
                <w:b/>
                <w:sz w:val="22"/>
              </w:rPr>
              <w:t>editelka soutěže</w:t>
            </w:r>
          </w:p>
        </w:tc>
      </w:tr>
    </w:tbl>
    <w:p w14:paraId="108DBED3" w14:textId="46B6E316" w:rsidR="00C748C5" w:rsidRDefault="00C748C5" w:rsidP="00F066C5">
      <w:pPr>
        <w:tabs>
          <w:tab w:val="left" w:pos="2268"/>
        </w:tabs>
        <w:overflowPunct w:val="0"/>
        <w:autoSpaceDE w:val="0"/>
        <w:autoSpaceDN w:val="0"/>
        <w:adjustRightInd w:val="0"/>
        <w:rPr>
          <w:b/>
          <w:sz w:val="22"/>
        </w:rPr>
      </w:pPr>
    </w:p>
    <w:p w14:paraId="28DE4FC6" w14:textId="05ED5566" w:rsidR="00B17562" w:rsidRDefault="00B17562" w:rsidP="00F066C5">
      <w:pPr>
        <w:tabs>
          <w:tab w:val="left" w:pos="2268"/>
        </w:tabs>
        <w:overflowPunct w:val="0"/>
        <w:autoSpaceDE w:val="0"/>
        <w:autoSpaceDN w:val="0"/>
        <w:adjustRightInd w:val="0"/>
        <w:rPr>
          <w:b/>
          <w:sz w:val="22"/>
        </w:rPr>
      </w:pPr>
    </w:p>
    <w:p w14:paraId="73A73A14" w14:textId="3D8DD858" w:rsidR="00B17562" w:rsidRDefault="00724B97" w:rsidP="00F066C5">
      <w:pPr>
        <w:tabs>
          <w:tab w:val="left" w:pos="2268"/>
        </w:tabs>
        <w:overflowPunct w:val="0"/>
        <w:autoSpaceDE w:val="0"/>
        <w:autoSpaceDN w:val="0"/>
        <w:adjustRightInd w:val="0"/>
        <w:rPr>
          <w:b/>
          <w:sz w:val="22"/>
        </w:rPr>
      </w:pPr>
      <w:r>
        <w:rPr>
          <w:b/>
          <w:caps/>
          <w:noProof/>
          <w:sz w:val="24"/>
          <w:u w:val="single"/>
        </w:rPr>
        <w:drawing>
          <wp:anchor distT="0" distB="0" distL="114300" distR="114300" simplePos="0" relativeHeight="251659264" behindDoc="0" locked="0" layoutInCell="1" allowOverlap="1" wp14:anchorId="29C51D7C" wp14:editId="0F174061">
            <wp:simplePos x="0" y="0"/>
            <wp:positionH relativeFrom="margin">
              <wp:posOffset>437515</wp:posOffset>
            </wp:positionH>
            <wp:positionV relativeFrom="paragraph">
              <wp:posOffset>1905</wp:posOffset>
            </wp:positionV>
            <wp:extent cx="5610225" cy="398843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ala chemik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3988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6BFCF9" w14:textId="105A1485" w:rsidR="002519A7" w:rsidRDefault="002519A7">
      <w:pPr>
        <w:numPr>
          <w:ilvl w:val="12"/>
          <w:numId w:val="0"/>
        </w:numPr>
        <w:rPr>
          <w:rFonts w:ascii="Comic Sans MS" w:hAnsi="Comic Sans MS"/>
          <w:sz w:val="24"/>
        </w:rPr>
      </w:pPr>
    </w:p>
    <w:p w14:paraId="099AA10F" w14:textId="56865B22" w:rsidR="00724B97" w:rsidRDefault="00724B97" w:rsidP="002519A7">
      <w:pPr>
        <w:rPr>
          <w:rFonts w:ascii="Comic Sans MS" w:hAnsi="Comic Sans MS"/>
          <w:sz w:val="24"/>
        </w:rPr>
      </w:pPr>
    </w:p>
    <w:p w14:paraId="77C4804E" w14:textId="14E558D6" w:rsidR="00724B97" w:rsidRDefault="00724B97" w:rsidP="002519A7">
      <w:pPr>
        <w:rPr>
          <w:rFonts w:ascii="Comic Sans MS" w:hAnsi="Comic Sans MS"/>
          <w:sz w:val="24"/>
        </w:rPr>
      </w:pPr>
    </w:p>
    <w:p w14:paraId="365B8E67" w14:textId="07EBE00C" w:rsidR="00724B97" w:rsidRDefault="00724B97" w:rsidP="002519A7">
      <w:pPr>
        <w:rPr>
          <w:rFonts w:ascii="Comic Sans MS" w:hAnsi="Comic Sans MS"/>
          <w:sz w:val="24"/>
        </w:rPr>
      </w:pPr>
    </w:p>
    <w:p w14:paraId="5C2B7855" w14:textId="2D954FD9" w:rsidR="00724B97" w:rsidRDefault="00724B97" w:rsidP="002519A7">
      <w:pPr>
        <w:rPr>
          <w:rFonts w:ascii="Comic Sans MS" w:hAnsi="Comic Sans MS"/>
          <w:sz w:val="24"/>
        </w:rPr>
      </w:pPr>
    </w:p>
    <w:p w14:paraId="3F374615" w14:textId="6A7A56A4" w:rsidR="00724B97" w:rsidRDefault="00724B97" w:rsidP="002519A7">
      <w:pPr>
        <w:rPr>
          <w:rFonts w:ascii="Comic Sans MS" w:hAnsi="Comic Sans MS"/>
          <w:sz w:val="24"/>
        </w:rPr>
      </w:pPr>
    </w:p>
    <w:p w14:paraId="7AF3653A" w14:textId="08DEA62D" w:rsidR="00724B97" w:rsidRDefault="00724B97" w:rsidP="002519A7">
      <w:pPr>
        <w:rPr>
          <w:rFonts w:ascii="Comic Sans MS" w:hAnsi="Comic Sans MS"/>
          <w:sz w:val="24"/>
        </w:rPr>
      </w:pPr>
    </w:p>
    <w:p w14:paraId="40A7A0A4" w14:textId="77777777" w:rsidR="00724B97" w:rsidRDefault="00724B97" w:rsidP="002519A7">
      <w:pPr>
        <w:rPr>
          <w:rFonts w:ascii="Comic Sans MS" w:hAnsi="Comic Sans MS"/>
          <w:sz w:val="24"/>
        </w:rPr>
      </w:pPr>
    </w:p>
    <w:p w14:paraId="6B15EE3D" w14:textId="75B70A54" w:rsidR="00724B97" w:rsidRDefault="00724B97" w:rsidP="002519A7">
      <w:pPr>
        <w:rPr>
          <w:rFonts w:ascii="Comic Sans MS" w:hAnsi="Comic Sans MS"/>
          <w:sz w:val="24"/>
        </w:rPr>
      </w:pPr>
    </w:p>
    <w:p w14:paraId="100A4EF4" w14:textId="2AD4D3ED" w:rsidR="00724B97" w:rsidRDefault="00724B97" w:rsidP="002519A7">
      <w:pPr>
        <w:rPr>
          <w:rFonts w:ascii="Comic Sans MS" w:hAnsi="Comic Sans MS"/>
          <w:sz w:val="24"/>
        </w:rPr>
      </w:pPr>
    </w:p>
    <w:p w14:paraId="3168E652" w14:textId="55A9A27C" w:rsidR="00724B97" w:rsidRDefault="00724B97" w:rsidP="002519A7">
      <w:pPr>
        <w:rPr>
          <w:rFonts w:ascii="Comic Sans MS" w:hAnsi="Comic Sans MS"/>
          <w:sz w:val="24"/>
        </w:rPr>
      </w:pPr>
    </w:p>
    <w:p w14:paraId="063E782E" w14:textId="6073891A" w:rsidR="00724B97" w:rsidRDefault="00724B97" w:rsidP="002519A7">
      <w:pPr>
        <w:rPr>
          <w:rFonts w:ascii="Comic Sans MS" w:hAnsi="Comic Sans MS"/>
          <w:sz w:val="24"/>
        </w:rPr>
      </w:pPr>
    </w:p>
    <w:p w14:paraId="687A66B1" w14:textId="77777777" w:rsidR="00724B97" w:rsidRDefault="00724B97" w:rsidP="002519A7">
      <w:pPr>
        <w:rPr>
          <w:rFonts w:ascii="Comic Sans MS" w:hAnsi="Comic Sans MS"/>
          <w:sz w:val="24"/>
        </w:rPr>
      </w:pPr>
    </w:p>
    <w:p w14:paraId="53EAC001" w14:textId="1B4730A2" w:rsidR="00724B97" w:rsidRDefault="00724B97" w:rsidP="002519A7">
      <w:pPr>
        <w:rPr>
          <w:rFonts w:ascii="Comic Sans MS" w:hAnsi="Comic Sans MS"/>
          <w:sz w:val="24"/>
        </w:rPr>
      </w:pPr>
    </w:p>
    <w:p w14:paraId="4ED5E876" w14:textId="77777777" w:rsidR="00724B97" w:rsidRDefault="00724B97" w:rsidP="002519A7">
      <w:pPr>
        <w:rPr>
          <w:rFonts w:ascii="Comic Sans MS" w:hAnsi="Comic Sans MS"/>
          <w:sz w:val="24"/>
        </w:rPr>
      </w:pPr>
    </w:p>
    <w:p w14:paraId="66F289B3" w14:textId="5E65DA6C" w:rsidR="00724B97" w:rsidRDefault="00724B97" w:rsidP="002519A7">
      <w:pPr>
        <w:rPr>
          <w:rFonts w:ascii="Comic Sans MS" w:hAnsi="Comic Sans MS"/>
          <w:sz w:val="24"/>
        </w:rPr>
      </w:pPr>
    </w:p>
    <w:p w14:paraId="7BAE69E5" w14:textId="09E643DF" w:rsidR="00724B97" w:rsidRDefault="00724B97" w:rsidP="002519A7">
      <w:pPr>
        <w:rPr>
          <w:rFonts w:ascii="Comic Sans MS" w:hAnsi="Comic Sans MS"/>
          <w:sz w:val="24"/>
        </w:rPr>
      </w:pPr>
    </w:p>
    <w:p w14:paraId="39770A94" w14:textId="77777777" w:rsidR="00724B97" w:rsidRDefault="00724B97" w:rsidP="002519A7">
      <w:pPr>
        <w:rPr>
          <w:rFonts w:ascii="Comic Sans MS" w:hAnsi="Comic Sans MS"/>
          <w:sz w:val="24"/>
        </w:rPr>
      </w:pPr>
    </w:p>
    <w:p w14:paraId="20EE6EEA" w14:textId="77777777" w:rsidR="00724B97" w:rsidRDefault="00724B97" w:rsidP="002519A7">
      <w:pPr>
        <w:rPr>
          <w:rFonts w:ascii="Comic Sans MS" w:hAnsi="Comic Sans MS"/>
          <w:sz w:val="24"/>
        </w:rPr>
      </w:pPr>
    </w:p>
    <w:p w14:paraId="0888A6E0" w14:textId="7511F4BF" w:rsidR="00724B97" w:rsidRDefault="00724B97" w:rsidP="002519A7">
      <w:pPr>
        <w:rPr>
          <w:rFonts w:ascii="Comic Sans MS" w:hAnsi="Comic Sans MS"/>
          <w:sz w:val="24"/>
        </w:rPr>
      </w:pPr>
    </w:p>
    <w:p w14:paraId="49DDFC01" w14:textId="77777777" w:rsidR="00724B97" w:rsidRDefault="00724B97" w:rsidP="002519A7">
      <w:pPr>
        <w:rPr>
          <w:rFonts w:ascii="Comic Sans MS" w:hAnsi="Comic Sans MS"/>
          <w:sz w:val="24"/>
        </w:rPr>
      </w:pPr>
    </w:p>
    <w:p w14:paraId="42F67AA2" w14:textId="77777777" w:rsidR="00724B97" w:rsidRDefault="00724B97" w:rsidP="002519A7">
      <w:pPr>
        <w:rPr>
          <w:rFonts w:ascii="Comic Sans MS" w:hAnsi="Comic Sans MS"/>
          <w:sz w:val="24"/>
        </w:rPr>
      </w:pPr>
    </w:p>
    <w:p w14:paraId="14B51B17" w14:textId="77777777" w:rsidR="000F03E2" w:rsidRPr="004628CC" w:rsidRDefault="000F03E2" w:rsidP="000F03E2">
      <w:pPr>
        <w:pBdr>
          <w:top w:val="single" w:sz="12" w:space="0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39"/>
          <w:szCs w:val="39"/>
        </w:rPr>
      </w:pPr>
      <w:r w:rsidRPr="004628CC">
        <w:rPr>
          <w:b/>
          <w:caps/>
          <w:sz w:val="39"/>
          <w:szCs w:val="39"/>
        </w:rPr>
        <w:lastRenderedPageBreak/>
        <w:t>Přihláška na soutěž A soupiska</w:t>
      </w:r>
    </w:p>
    <w:p w14:paraId="02DD065E" w14:textId="77777777" w:rsidR="000F03E2" w:rsidRPr="004628CC" w:rsidRDefault="000F03E2" w:rsidP="000F03E2">
      <w:pPr>
        <w:pBdr>
          <w:top w:val="single" w:sz="12" w:space="0" w:color="auto"/>
          <w:left w:val="single" w:sz="12" w:space="0" w:color="auto"/>
          <w:bottom w:val="single" w:sz="12" w:space="1" w:color="auto"/>
          <w:right w:val="single" w:sz="12" w:space="1" w:color="auto"/>
        </w:pBdr>
        <w:shd w:val="pct12" w:color="auto" w:fill="auto"/>
        <w:jc w:val="center"/>
        <w:rPr>
          <w:b/>
          <w:caps/>
          <w:sz w:val="27"/>
          <w:szCs w:val="27"/>
        </w:rPr>
      </w:pPr>
      <w:r w:rsidRPr="004628CC">
        <w:rPr>
          <w:b/>
          <w:caps/>
          <w:sz w:val="27"/>
          <w:szCs w:val="27"/>
        </w:rPr>
        <w:t>(prezenční listina soutěžících a doprovodu)</w:t>
      </w:r>
    </w:p>
    <w:tbl>
      <w:tblPr>
        <w:tblW w:w="9923" w:type="dxa"/>
        <w:tblInd w:w="-30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9"/>
        <w:gridCol w:w="425"/>
        <w:gridCol w:w="1418"/>
        <w:gridCol w:w="27"/>
        <w:gridCol w:w="1379"/>
        <w:gridCol w:w="437"/>
        <w:gridCol w:w="1112"/>
        <w:gridCol w:w="589"/>
        <w:gridCol w:w="850"/>
        <w:gridCol w:w="425"/>
        <w:gridCol w:w="426"/>
        <w:gridCol w:w="2026"/>
      </w:tblGrid>
      <w:tr w:rsidR="000F03E2" w:rsidRPr="004628CC" w14:paraId="5C573409" w14:textId="77777777" w:rsidTr="00C04B06">
        <w:trPr>
          <w:cantSplit/>
          <w:trHeight w:val="486"/>
        </w:trPr>
        <w:tc>
          <w:tcPr>
            <w:tcW w:w="7046" w:type="dxa"/>
            <w:gridSpan w:val="9"/>
            <w:vMerge w:val="restart"/>
          </w:tcPr>
          <w:p w14:paraId="744A02C9" w14:textId="77777777" w:rsidR="000F03E2" w:rsidRPr="004628CC" w:rsidRDefault="000F03E2" w:rsidP="00C04B06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Název, datum a místo konání akce</w:t>
            </w:r>
          </w:p>
          <w:p w14:paraId="5659D387" w14:textId="77777777" w:rsidR="000F03E2" w:rsidRPr="004628CC" w:rsidRDefault="000F03E2" w:rsidP="00C04B0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50"/>
                <w:szCs w:val="50"/>
              </w:rPr>
            </w:pPr>
          </w:p>
          <w:p w14:paraId="4F14D236" w14:textId="77777777" w:rsidR="000F03E2" w:rsidRPr="004628CC" w:rsidRDefault="000F03E2" w:rsidP="00C04B0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8"/>
                <w:szCs w:val="8"/>
              </w:rPr>
            </w:pPr>
          </w:p>
        </w:tc>
        <w:tc>
          <w:tcPr>
            <w:tcW w:w="851" w:type="dxa"/>
            <w:gridSpan w:val="2"/>
          </w:tcPr>
          <w:p w14:paraId="6CD1383B" w14:textId="77777777" w:rsidR="000F03E2" w:rsidRPr="004628CC" w:rsidRDefault="000F03E2" w:rsidP="00C04B0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19"/>
                <w:szCs w:val="19"/>
              </w:rPr>
            </w:pPr>
            <w:r w:rsidRPr="004628CC">
              <w:rPr>
                <w:b/>
                <w:sz w:val="19"/>
                <w:szCs w:val="19"/>
              </w:rPr>
              <w:t>Věková kat.</w:t>
            </w:r>
          </w:p>
        </w:tc>
        <w:tc>
          <w:tcPr>
            <w:tcW w:w="2026" w:type="dxa"/>
          </w:tcPr>
          <w:p w14:paraId="31672EBD" w14:textId="77777777" w:rsidR="000F03E2" w:rsidRPr="004628CC" w:rsidRDefault="000F03E2" w:rsidP="00C04B06">
            <w:pPr>
              <w:pStyle w:val="Nadpis2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>chlapci/dívky</w:t>
            </w:r>
          </w:p>
          <w:p w14:paraId="5E78D383" w14:textId="77777777" w:rsidR="000F03E2" w:rsidRPr="004628CC" w:rsidRDefault="000F03E2" w:rsidP="00C04B0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</w:p>
        </w:tc>
      </w:tr>
      <w:tr w:rsidR="000F03E2" w:rsidRPr="004628CC" w14:paraId="7CB76037" w14:textId="77777777" w:rsidTr="00C04B06">
        <w:trPr>
          <w:cantSplit/>
          <w:trHeight w:val="237"/>
        </w:trPr>
        <w:tc>
          <w:tcPr>
            <w:tcW w:w="7046" w:type="dxa"/>
            <w:gridSpan w:val="9"/>
            <w:vMerge/>
          </w:tcPr>
          <w:p w14:paraId="1874293E" w14:textId="77777777" w:rsidR="000F03E2" w:rsidRPr="004628CC" w:rsidRDefault="000F03E2" w:rsidP="00C04B0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sz w:val="39"/>
                <w:szCs w:val="39"/>
              </w:rPr>
            </w:pPr>
          </w:p>
        </w:tc>
        <w:tc>
          <w:tcPr>
            <w:tcW w:w="851" w:type="dxa"/>
            <w:gridSpan w:val="2"/>
          </w:tcPr>
          <w:p w14:paraId="3B5EFF8C" w14:textId="77777777" w:rsidR="000F03E2" w:rsidRPr="004628CC" w:rsidRDefault="000F03E2" w:rsidP="00C04B0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  <w:tc>
          <w:tcPr>
            <w:tcW w:w="2026" w:type="dxa"/>
          </w:tcPr>
          <w:p w14:paraId="467E7766" w14:textId="77777777" w:rsidR="000F03E2" w:rsidRPr="004628CC" w:rsidRDefault="000F03E2" w:rsidP="00C04B0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jc w:val="center"/>
              <w:rPr>
                <w:b/>
                <w:sz w:val="27"/>
                <w:szCs w:val="27"/>
              </w:rPr>
            </w:pPr>
          </w:p>
        </w:tc>
      </w:tr>
      <w:tr w:rsidR="000F03E2" w:rsidRPr="004628CC" w14:paraId="29C0BFB7" w14:textId="77777777" w:rsidTr="00C04B06">
        <w:tc>
          <w:tcPr>
            <w:tcW w:w="1234" w:type="dxa"/>
            <w:gridSpan w:val="2"/>
          </w:tcPr>
          <w:p w14:paraId="21F307DB" w14:textId="77777777" w:rsidR="000F03E2" w:rsidRPr="004628CC" w:rsidRDefault="000F03E2" w:rsidP="00C04B0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Školní k.</w:t>
            </w:r>
          </w:p>
        </w:tc>
        <w:tc>
          <w:tcPr>
            <w:tcW w:w="1445" w:type="dxa"/>
            <w:gridSpan w:val="2"/>
          </w:tcPr>
          <w:p w14:paraId="0381295D" w14:textId="77777777" w:rsidR="000F03E2" w:rsidRPr="004628CC" w:rsidRDefault="000F03E2" w:rsidP="00C04B0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Okrskové k.</w:t>
            </w:r>
          </w:p>
        </w:tc>
        <w:tc>
          <w:tcPr>
            <w:tcW w:w="1379" w:type="dxa"/>
          </w:tcPr>
          <w:p w14:paraId="0D1C8F3C" w14:textId="77777777" w:rsidR="000F03E2" w:rsidRPr="004628CC" w:rsidRDefault="000F03E2" w:rsidP="00C04B0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Okresní k.</w:t>
            </w:r>
          </w:p>
        </w:tc>
        <w:tc>
          <w:tcPr>
            <w:tcW w:w="1549" w:type="dxa"/>
            <w:gridSpan w:val="2"/>
          </w:tcPr>
          <w:p w14:paraId="1BAF97FD" w14:textId="77777777" w:rsidR="000F03E2" w:rsidRPr="004628CC" w:rsidRDefault="000F03E2" w:rsidP="00C04B0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Krajské k.</w:t>
            </w:r>
          </w:p>
        </w:tc>
        <w:tc>
          <w:tcPr>
            <w:tcW w:w="1439" w:type="dxa"/>
            <w:gridSpan w:val="2"/>
          </w:tcPr>
          <w:p w14:paraId="3A667850" w14:textId="77777777" w:rsidR="000F03E2" w:rsidRPr="004628CC" w:rsidRDefault="000F03E2" w:rsidP="00C04B0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Kvalifikace</w:t>
            </w:r>
          </w:p>
        </w:tc>
        <w:tc>
          <w:tcPr>
            <w:tcW w:w="2877" w:type="dxa"/>
            <w:gridSpan w:val="3"/>
          </w:tcPr>
          <w:p w14:paraId="08225FC5" w14:textId="77777777" w:rsidR="000F03E2" w:rsidRPr="004628CC" w:rsidRDefault="000F03E2" w:rsidP="00C04B06">
            <w:pPr>
              <w:pBdr>
                <w:top w:val="single" w:sz="12" w:space="1" w:color="auto"/>
                <w:left w:val="single" w:sz="12" w:space="1" w:color="auto"/>
                <w:bottom w:val="single" w:sz="12" w:space="1" w:color="auto"/>
                <w:right w:val="single" w:sz="12" w:space="1" w:color="auto"/>
              </w:pBd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Republikové finále</w:t>
            </w:r>
          </w:p>
        </w:tc>
      </w:tr>
      <w:tr w:rsidR="000F03E2" w:rsidRPr="004628CC" w14:paraId="5C85D9C0" w14:textId="77777777" w:rsidTr="00C04B0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62879D54" w14:textId="77777777" w:rsidR="000F03E2" w:rsidRPr="004628CC" w:rsidRDefault="000F03E2" w:rsidP="00C04B0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Název školy (ŠSK)</w:t>
            </w:r>
          </w:p>
        </w:tc>
        <w:tc>
          <w:tcPr>
            <w:tcW w:w="7271" w:type="dxa"/>
            <w:gridSpan w:val="9"/>
          </w:tcPr>
          <w:p w14:paraId="07AB9528" w14:textId="77777777" w:rsidR="000F03E2" w:rsidRPr="004628CC" w:rsidRDefault="000F03E2" w:rsidP="00C04B0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obec), e-mail</w:t>
            </w:r>
            <w:r>
              <w:rPr>
                <w:b/>
                <w:sz w:val="23"/>
                <w:szCs w:val="23"/>
              </w:rPr>
              <w:t xml:space="preserve">, </w:t>
            </w:r>
            <w:r w:rsidRPr="004628CC">
              <w:rPr>
                <w:b/>
                <w:sz w:val="23"/>
                <w:szCs w:val="23"/>
              </w:rPr>
              <w:t>telefon</w:t>
            </w:r>
          </w:p>
        </w:tc>
      </w:tr>
      <w:tr w:rsidR="000F03E2" w:rsidRPr="004628CC" w14:paraId="5D1E1CE3" w14:textId="77777777" w:rsidTr="00C04B0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600"/>
        </w:trPr>
        <w:tc>
          <w:tcPr>
            <w:tcW w:w="2652" w:type="dxa"/>
            <w:gridSpan w:val="3"/>
          </w:tcPr>
          <w:p w14:paraId="15FF79C3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7271" w:type="dxa"/>
            <w:gridSpan w:val="9"/>
          </w:tcPr>
          <w:p w14:paraId="04EEED9C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738AE5A5" w14:textId="77777777" w:rsidTr="00C04B06">
        <w:tblPrEx>
          <w:tblBorders>
            <w:insideH w:val="single" w:sz="6" w:space="0" w:color="000000"/>
            <w:insideV w:val="single" w:sz="6" w:space="0" w:color="000000"/>
          </w:tblBorders>
        </w:tblPrEx>
        <w:trPr>
          <w:trHeight w:val="600"/>
        </w:trPr>
        <w:tc>
          <w:tcPr>
            <w:tcW w:w="2652" w:type="dxa"/>
            <w:gridSpan w:val="3"/>
          </w:tcPr>
          <w:p w14:paraId="6747188A" w14:textId="77777777" w:rsidR="000F03E2" w:rsidRPr="00FF038F" w:rsidRDefault="000F03E2" w:rsidP="00C04B06">
            <w:pPr>
              <w:rPr>
                <w:b/>
                <w:sz w:val="27"/>
                <w:szCs w:val="27"/>
              </w:rPr>
            </w:pPr>
            <w:r w:rsidRPr="00FF038F">
              <w:rPr>
                <w:b/>
                <w:sz w:val="27"/>
                <w:szCs w:val="27"/>
              </w:rPr>
              <w:t>IČO školy</w:t>
            </w:r>
          </w:p>
          <w:p w14:paraId="2D854B70" w14:textId="77777777" w:rsidR="000F03E2" w:rsidRPr="004628CC" w:rsidRDefault="000F03E2" w:rsidP="00C04B06">
            <w:pPr>
              <w:rPr>
                <w:sz w:val="27"/>
                <w:szCs w:val="27"/>
              </w:rPr>
            </w:pPr>
            <w:r w:rsidRPr="00FF038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*</w:t>
            </w:r>
            <w:r w:rsidRPr="00FF038F">
              <w:rPr>
                <w:i/>
                <w:sz w:val="22"/>
                <w:szCs w:val="22"/>
              </w:rPr>
              <w:t>povinný údaj</w:t>
            </w:r>
            <w:r w:rsidRPr="00FF038F">
              <w:rPr>
                <w:sz w:val="22"/>
                <w:szCs w:val="22"/>
              </w:rPr>
              <w:t>)</w:t>
            </w:r>
          </w:p>
        </w:tc>
        <w:tc>
          <w:tcPr>
            <w:tcW w:w="7271" w:type="dxa"/>
            <w:gridSpan w:val="9"/>
          </w:tcPr>
          <w:p w14:paraId="6DABD157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0E73797E" w14:textId="77777777" w:rsidTr="00C04B0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3298F2A3" w14:textId="77777777" w:rsidR="000F03E2" w:rsidRPr="004628CC" w:rsidRDefault="000F03E2" w:rsidP="00C04B0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Vedoucí, trenér (jména)</w:t>
            </w:r>
          </w:p>
        </w:tc>
        <w:tc>
          <w:tcPr>
            <w:tcW w:w="4819" w:type="dxa"/>
            <w:gridSpan w:val="7"/>
          </w:tcPr>
          <w:p w14:paraId="30A12F42" w14:textId="77777777" w:rsidR="000F03E2" w:rsidRPr="004628CC" w:rsidRDefault="000F03E2" w:rsidP="00C04B0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Adresa (ulice, psč, obec)</w:t>
            </w:r>
            <w:r>
              <w:rPr>
                <w:b/>
                <w:sz w:val="23"/>
                <w:szCs w:val="23"/>
              </w:rPr>
              <w:t>, e-mail, telefon</w:t>
            </w:r>
          </w:p>
        </w:tc>
        <w:tc>
          <w:tcPr>
            <w:tcW w:w="2452" w:type="dxa"/>
            <w:gridSpan w:val="2"/>
          </w:tcPr>
          <w:p w14:paraId="329EBADD" w14:textId="77777777" w:rsidR="000F03E2" w:rsidRPr="004628CC" w:rsidRDefault="000F03E2" w:rsidP="00C04B06">
            <w:pPr>
              <w:pStyle w:val="Nadpis1"/>
              <w:rPr>
                <w:sz w:val="31"/>
                <w:szCs w:val="31"/>
              </w:rPr>
            </w:pPr>
            <w:r w:rsidRPr="004628CC">
              <w:rPr>
                <w:sz w:val="31"/>
                <w:szCs w:val="31"/>
              </w:rPr>
              <w:t>Rok narození</w:t>
            </w:r>
          </w:p>
        </w:tc>
      </w:tr>
      <w:tr w:rsidR="000F03E2" w:rsidRPr="004628CC" w14:paraId="7DC30EC6" w14:textId="77777777" w:rsidTr="00C04B0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7F089C01" w14:textId="77777777" w:rsidR="000F03E2" w:rsidRPr="004628CC" w:rsidRDefault="000F03E2" w:rsidP="00C04B06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0855CC46" w14:textId="77777777" w:rsidR="000F03E2" w:rsidRPr="004628CC" w:rsidRDefault="000F03E2" w:rsidP="00C04B06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5E8A6149" w14:textId="77777777" w:rsidR="000F03E2" w:rsidRPr="004628CC" w:rsidRDefault="000F03E2" w:rsidP="00C04B06">
            <w:pPr>
              <w:rPr>
                <w:sz w:val="23"/>
                <w:szCs w:val="23"/>
              </w:rPr>
            </w:pPr>
          </w:p>
        </w:tc>
      </w:tr>
      <w:tr w:rsidR="000F03E2" w:rsidRPr="004628CC" w14:paraId="7C7D083A" w14:textId="77777777" w:rsidTr="00C04B06">
        <w:tblPrEx>
          <w:tblBorders>
            <w:insideH w:val="single" w:sz="6" w:space="0" w:color="000000"/>
            <w:insideV w:val="single" w:sz="6" w:space="0" w:color="000000"/>
          </w:tblBorders>
        </w:tblPrEx>
        <w:tc>
          <w:tcPr>
            <w:tcW w:w="2652" w:type="dxa"/>
            <w:gridSpan w:val="3"/>
          </w:tcPr>
          <w:p w14:paraId="3F1AB94A" w14:textId="77777777" w:rsidR="000F03E2" w:rsidRPr="004628CC" w:rsidRDefault="000F03E2" w:rsidP="00C04B06">
            <w:pPr>
              <w:rPr>
                <w:sz w:val="23"/>
                <w:szCs w:val="23"/>
              </w:rPr>
            </w:pPr>
          </w:p>
        </w:tc>
        <w:tc>
          <w:tcPr>
            <w:tcW w:w="4819" w:type="dxa"/>
            <w:gridSpan w:val="7"/>
          </w:tcPr>
          <w:p w14:paraId="7F43335B" w14:textId="77777777" w:rsidR="000F03E2" w:rsidRPr="004628CC" w:rsidRDefault="000F03E2" w:rsidP="00C04B06">
            <w:pPr>
              <w:rPr>
                <w:sz w:val="23"/>
                <w:szCs w:val="23"/>
              </w:rPr>
            </w:pPr>
          </w:p>
        </w:tc>
        <w:tc>
          <w:tcPr>
            <w:tcW w:w="2452" w:type="dxa"/>
            <w:gridSpan w:val="2"/>
          </w:tcPr>
          <w:p w14:paraId="50162457" w14:textId="77777777" w:rsidR="000F03E2" w:rsidRPr="004628CC" w:rsidRDefault="000F03E2" w:rsidP="00C04B06">
            <w:pPr>
              <w:rPr>
                <w:sz w:val="23"/>
                <w:szCs w:val="23"/>
              </w:rPr>
            </w:pPr>
          </w:p>
        </w:tc>
      </w:tr>
      <w:tr w:rsidR="000F03E2" w:rsidRPr="004628CC" w14:paraId="457F2625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top w:val="single" w:sz="24" w:space="0" w:color="000000"/>
              <w:left w:val="single" w:sz="24" w:space="0" w:color="000000"/>
            </w:tcBorders>
          </w:tcPr>
          <w:p w14:paraId="63B1851D" w14:textId="77777777" w:rsidR="000F03E2" w:rsidRPr="004628CC" w:rsidRDefault="000F03E2" w:rsidP="00C04B0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Poř.</w:t>
            </w:r>
          </w:p>
          <w:p w14:paraId="2C4CA70B" w14:textId="77777777" w:rsidR="000F03E2" w:rsidRPr="004628CC" w:rsidRDefault="000F03E2" w:rsidP="00C04B0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číslo</w:t>
            </w:r>
          </w:p>
        </w:tc>
        <w:tc>
          <w:tcPr>
            <w:tcW w:w="3686" w:type="dxa"/>
            <w:gridSpan w:val="5"/>
            <w:tcBorders>
              <w:top w:val="single" w:sz="24" w:space="0" w:color="000000"/>
            </w:tcBorders>
          </w:tcPr>
          <w:p w14:paraId="13B10DFE" w14:textId="77777777" w:rsidR="000F03E2" w:rsidRPr="004628CC" w:rsidRDefault="000F03E2" w:rsidP="00C04B0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Soutěžící</w:t>
            </w:r>
          </w:p>
          <w:p w14:paraId="0A727735" w14:textId="77777777" w:rsidR="000F03E2" w:rsidRPr="004628CC" w:rsidRDefault="000F03E2" w:rsidP="00C04B06">
            <w:pPr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(příjmení, jméno)</w:t>
            </w:r>
          </w:p>
        </w:tc>
        <w:tc>
          <w:tcPr>
            <w:tcW w:w="1701" w:type="dxa"/>
            <w:gridSpan w:val="2"/>
            <w:tcBorders>
              <w:top w:val="single" w:sz="24" w:space="0" w:color="000000"/>
            </w:tcBorders>
            <w:vAlign w:val="center"/>
          </w:tcPr>
          <w:p w14:paraId="6453ECFD" w14:textId="77777777" w:rsidR="000F03E2" w:rsidRPr="004628CC" w:rsidRDefault="000F03E2" w:rsidP="00C04B06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Rok narození</w:t>
            </w:r>
          </w:p>
        </w:tc>
        <w:tc>
          <w:tcPr>
            <w:tcW w:w="1275" w:type="dxa"/>
            <w:gridSpan w:val="2"/>
            <w:tcBorders>
              <w:top w:val="single" w:sz="24" w:space="0" w:color="000000"/>
            </w:tcBorders>
            <w:vAlign w:val="center"/>
          </w:tcPr>
          <w:p w14:paraId="02B7A3B8" w14:textId="77777777" w:rsidR="000F03E2" w:rsidRPr="004628CC" w:rsidRDefault="000F03E2" w:rsidP="00C04B06">
            <w:pPr>
              <w:jc w:val="center"/>
              <w:rPr>
                <w:b/>
                <w:sz w:val="23"/>
                <w:szCs w:val="23"/>
              </w:rPr>
            </w:pPr>
            <w:r w:rsidRPr="004628CC">
              <w:rPr>
                <w:b/>
                <w:sz w:val="23"/>
                <w:szCs w:val="23"/>
              </w:rPr>
              <w:t>Třída</w:t>
            </w:r>
          </w:p>
        </w:tc>
        <w:tc>
          <w:tcPr>
            <w:tcW w:w="2452" w:type="dxa"/>
            <w:gridSpan w:val="2"/>
            <w:tcBorders>
              <w:top w:val="single" w:sz="24" w:space="0" w:color="000000"/>
              <w:right w:val="single" w:sz="24" w:space="0" w:color="000000"/>
            </w:tcBorders>
            <w:vAlign w:val="center"/>
          </w:tcPr>
          <w:p w14:paraId="5A107C58" w14:textId="77777777" w:rsidR="000F03E2" w:rsidRPr="004628CC" w:rsidRDefault="000F03E2" w:rsidP="00C04B06">
            <w:pPr>
              <w:jc w:val="center"/>
              <w:rPr>
                <w:b/>
                <w:sz w:val="23"/>
                <w:szCs w:val="23"/>
              </w:rPr>
            </w:pPr>
            <w:r w:rsidRPr="00641FB4">
              <w:rPr>
                <w:b/>
              </w:rPr>
              <w:t>Poznámka/podpis</w:t>
            </w:r>
          </w:p>
        </w:tc>
      </w:tr>
      <w:tr w:rsidR="000F03E2" w:rsidRPr="004628CC" w14:paraId="1013A14E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39E732AF" w14:textId="77777777" w:rsidR="000F03E2" w:rsidRPr="004628CC" w:rsidRDefault="000F03E2" w:rsidP="00C04B0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1.</w:t>
            </w:r>
          </w:p>
        </w:tc>
        <w:tc>
          <w:tcPr>
            <w:tcW w:w="3686" w:type="dxa"/>
            <w:gridSpan w:val="5"/>
          </w:tcPr>
          <w:p w14:paraId="759023DC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5BCA948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1B6FA76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03B34967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1D024FE4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5C1FD93E" w14:textId="77777777" w:rsidR="000F03E2" w:rsidRPr="004628CC" w:rsidRDefault="000F03E2" w:rsidP="00C04B0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2.</w:t>
            </w:r>
          </w:p>
        </w:tc>
        <w:tc>
          <w:tcPr>
            <w:tcW w:w="3686" w:type="dxa"/>
            <w:gridSpan w:val="5"/>
          </w:tcPr>
          <w:p w14:paraId="4CDE0A4C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D3DD93A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8C37B2F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0E599052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07FE194C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7CBF96D8" w14:textId="77777777" w:rsidR="000F03E2" w:rsidRPr="004628CC" w:rsidRDefault="000F03E2" w:rsidP="00C04B0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3.</w:t>
            </w:r>
          </w:p>
        </w:tc>
        <w:tc>
          <w:tcPr>
            <w:tcW w:w="3686" w:type="dxa"/>
            <w:gridSpan w:val="5"/>
          </w:tcPr>
          <w:p w14:paraId="5D0AE570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0610D507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EC93121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76E92B0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3A26BF1A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3A1D244B" w14:textId="77777777" w:rsidR="000F03E2" w:rsidRPr="004628CC" w:rsidRDefault="000F03E2" w:rsidP="00C04B0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4.</w:t>
            </w:r>
          </w:p>
        </w:tc>
        <w:tc>
          <w:tcPr>
            <w:tcW w:w="3686" w:type="dxa"/>
            <w:gridSpan w:val="5"/>
          </w:tcPr>
          <w:p w14:paraId="0B06271E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06176386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A51B2F1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B4AA849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6E7F6B88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7B7E2654" w14:textId="77777777" w:rsidR="000F03E2" w:rsidRPr="004628CC" w:rsidRDefault="000F03E2" w:rsidP="00C04B0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5.</w:t>
            </w:r>
          </w:p>
        </w:tc>
        <w:tc>
          <w:tcPr>
            <w:tcW w:w="3686" w:type="dxa"/>
            <w:gridSpan w:val="5"/>
          </w:tcPr>
          <w:p w14:paraId="31915535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F7EB34A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AB0D9FA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5DA71938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5D3F0146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294D39B8" w14:textId="77777777" w:rsidR="000F03E2" w:rsidRPr="004628CC" w:rsidRDefault="000F03E2" w:rsidP="00C04B0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6.</w:t>
            </w:r>
          </w:p>
        </w:tc>
        <w:tc>
          <w:tcPr>
            <w:tcW w:w="3686" w:type="dxa"/>
            <w:gridSpan w:val="5"/>
          </w:tcPr>
          <w:p w14:paraId="12ABFE52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6B484549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E96F5E2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063BC64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0681D625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5520B611" w14:textId="77777777" w:rsidR="000F03E2" w:rsidRPr="004628CC" w:rsidRDefault="000F03E2" w:rsidP="00C04B0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7.</w:t>
            </w:r>
          </w:p>
        </w:tc>
        <w:tc>
          <w:tcPr>
            <w:tcW w:w="3686" w:type="dxa"/>
            <w:gridSpan w:val="5"/>
          </w:tcPr>
          <w:p w14:paraId="62F589A2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00ADF56E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CAD2DD1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0AC36EE4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455C5F8C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3E00F2D7" w14:textId="77777777" w:rsidR="000F03E2" w:rsidRPr="004628CC" w:rsidRDefault="000F03E2" w:rsidP="00C04B0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8.</w:t>
            </w:r>
          </w:p>
        </w:tc>
        <w:tc>
          <w:tcPr>
            <w:tcW w:w="3686" w:type="dxa"/>
            <w:gridSpan w:val="5"/>
          </w:tcPr>
          <w:p w14:paraId="4570F670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9AAFE0E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4FE130FB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0D20FB7B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1D17DB48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03CA4ABD" w14:textId="77777777" w:rsidR="000F03E2" w:rsidRPr="004628CC" w:rsidRDefault="000F03E2" w:rsidP="00C04B06">
            <w:pPr>
              <w:tabs>
                <w:tab w:val="right" w:pos="426"/>
              </w:tabs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9.</w:t>
            </w:r>
          </w:p>
        </w:tc>
        <w:tc>
          <w:tcPr>
            <w:tcW w:w="3686" w:type="dxa"/>
            <w:gridSpan w:val="5"/>
          </w:tcPr>
          <w:p w14:paraId="02A1F614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1A6A0056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F9B9704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EFD7900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745C84E1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37440A4F" w14:textId="77777777" w:rsidR="000F03E2" w:rsidRPr="004628CC" w:rsidRDefault="000F03E2" w:rsidP="00C04B0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10.</w:t>
            </w:r>
          </w:p>
        </w:tc>
        <w:tc>
          <w:tcPr>
            <w:tcW w:w="3686" w:type="dxa"/>
            <w:gridSpan w:val="5"/>
          </w:tcPr>
          <w:p w14:paraId="484C5888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33ED3F76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FA8547B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67BDB884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6B87A2AA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1C629F48" w14:textId="77777777" w:rsidR="000F03E2" w:rsidRPr="004628CC" w:rsidRDefault="000F03E2" w:rsidP="00C04B0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11.</w:t>
            </w:r>
          </w:p>
        </w:tc>
        <w:tc>
          <w:tcPr>
            <w:tcW w:w="3686" w:type="dxa"/>
            <w:gridSpan w:val="5"/>
          </w:tcPr>
          <w:p w14:paraId="0E85443B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9975251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2D3DC0D3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351B187F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62B9D230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4D784E7D" w14:textId="77777777" w:rsidR="000F03E2" w:rsidRPr="004628CC" w:rsidRDefault="000F03E2" w:rsidP="00C04B0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12.</w:t>
            </w:r>
          </w:p>
        </w:tc>
        <w:tc>
          <w:tcPr>
            <w:tcW w:w="3686" w:type="dxa"/>
            <w:gridSpan w:val="5"/>
          </w:tcPr>
          <w:p w14:paraId="1B67FFA2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FC6A4BE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2AB0463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5D40B13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393745DD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0DC156C7" w14:textId="77777777" w:rsidR="000F03E2" w:rsidRPr="004628CC" w:rsidRDefault="000F03E2" w:rsidP="00C04B0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13.</w:t>
            </w:r>
          </w:p>
        </w:tc>
        <w:tc>
          <w:tcPr>
            <w:tcW w:w="3686" w:type="dxa"/>
            <w:gridSpan w:val="5"/>
          </w:tcPr>
          <w:p w14:paraId="4D2AD3E1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7F0F326E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50EA20C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D6B520C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17195609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18800F45" w14:textId="77777777" w:rsidR="000F03E2" w:rsidRPr="004628CC" w:rsidRDefault="000F03E2" w:rsidP="00C04B0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14.</w:t>
            </w:r>
          </w:p>
        </w:tc>
        <w:tc>
          <w:tcPr>
            <w:tcW w:w="3686" w:type="dxa"/>
            <w:gridSpan w:val="5"/>
          </w:tcPr>
          <w:p w14:paraId="03D697B2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5A864208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6BA019DA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780C9E14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24CB140E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</w:tcBorders>
          </w:tcPr>
          <w:p w14:paraId="420658FB" w14:textId="77777777" w:rsidR="000F03E2" w:rsidRPr="004628CC" w:rsidRDefault="000F03E2" w:rsidP="00C04B0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15.</w:t>
            </w:r>
          </w:p>
        </w:tc>
        <w:tc>
          <w:tcPr>
            <w:tcW w:w="3686" w:type="dxa"/>
            <w:gridSpan w:val="5"/>
          </w:tcPr>
          <w:p w14:paraId="08907A7E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</w:tcPr>
          <w:p w14:paraId="29B7D711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</w:tcPr>
          <w:p w14:paraId="0CC26FDC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right w:val="single" w:sz="24" w:space="0" w:color="000000"/>
            </w:tcBorders>
          </w:tcPr>
          <w:p w14:paraId="1A4A05BE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  <w:tr w:rsidR="000F03E2" w:rsidRPr="004628CC" w14:paraId="1C83B83D" w14:textId="77777777" w:rsidTr="00C04B06">
        <w:tblPrEx>
          <w:tblBorders>
            <w:top w:val="single" w:sz="12" w:space="0" w:color="000000"/>
            <w:left w:val="single" w:sz="12" w:space="0" w:color="000000"/>
            <w:bottom w:val="single" w:sz="12" w:space="0" w:color="000000"/>
            <w:right w:val="single" w:sz="12" w:space="0" w:color="000000"/>
            <w:insideH w:val="single" w:sz="6" w:space="0" w:color="000000"/>
            <w:insideV w:val="single" w:sz="6" w:space="0" w:color="000000"/>
          </w:tblBorders>
        </w:tblPrEx>
        <w:tc>
          <w:tcPr>
            <w:tcW w:w="809" w:type="dxa"/>
            <w:tcBorders>
              <w:left w:val="single" w:sz="24" w:space="0" w:color="000000"/>
              <w:bottom w:val="single" w:sz="24" w:space="0" w:color="000000"/>
            </w:tcBorders>
          </w:tcPr>
          <w:p w14:paraId="1DCD223F" w14:textId="77777777" w:rsidR="000F03E2" w:rsidRPr="004628CC" w:rsidRDefault="000F03E2" w:rsidP="00C04B06">
            <w:pPr>
              <w:jc w:val="center"/>
              <w:rPr>
                <w:sz w:val="27"/>
                <w:szCs w:val="27"/>
              </w:rPr>
            </w:pPr>
            <w:r w:rsidRPr="004628CC">
              <w:rPr>
                <w:sz w:val="27"/>
                <w:szCs w:val="27"/>
              </w:rPr>
              <w:t>16.</w:t>
            </w:r>
          </w:p>
        </w:tc>
        <w:tc>
          <w:tcPr>
            <w:tcW w:w="3686" w:type="dxa"/>
            <w:gridSpan w:val="5"/>
            <w:tcBorders>
              <w:bottom w:val="single" w:sz="24" w:space="0" w:color="000000"/>
            </w:tcBorders>
          </w:tcPr>
          <w:p w14:paraId="61A79776" w14:textId="77777777" w:rsidR="000F03E2" w:rsidRPr="004628CC" w:rsidRDefault="000F03E2" w:rsidP="00C04B06">
            <w:pPr>
              <w:rPr>
                <w:b/>
                <w:sz w:val="27"/>
                <w:szCs w:val="27"/>
              </w:rPr>
            </w:pPr>
          </w:p>
        </w:tc>
        <w:tc>
          <w:tcPr>
            <w:tcW w:w="1701" w:type="dxa"/>
            <w:gridSpan w:val="2"/>
            <w:tcBorders>
              <w:bottom w:val="single" w:sz="24" w:space="0" w:color="000000"/>
            </w:tcBorders>
          </w:tcPr>
          <w:p w14:paraId="756A7C21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1275" w:type="dxa"/>
            <w:gridSpan w:val="2"/>
            <w:tcBorders>
              <w:bottom w:val="single" w:sz="24" w:space="0" w:color="000000"/>
            </w:tcBorders>
          </w:tcPr>
          <w:p w14:paraId="1128FE45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  <w:tc>
          <w:tcPr>
            <w:tcW w:w="2452" w:type="dxa"/>
            <w:gridSpan w:val="2"/>
            <w:tcBorders>
              <w:bottom w:val="single" w:sz="24" w:space="0" w:color="000000"/>
              <w:right w:val="single" w:sz="24" w:space="0" w:color="000000"/>
            </w:tcBorders>
          </w:tcPr>
          <w:p w14:paraId="6CAF4F57" w14:textId="77777777" w:rsidR="000F03E2" w:rsidRPr="004628CC" w:rsidRDefault="000F03E2" w:rsidP="00C04B06">
            <w:pPr>
              <w:rPr>
                <w:sz w:val="27"/>
                <w:szCs w:val="27"/>
              </w:rPr>
            </w:pPr>
          </w:p>
        </w:tc>
      </w:tr>
    </w:tbl>
    <w:p w14:paraId="043FCAEA" w14:textId="77777777" w:rsidR="000F03E2" w:rsidRPr="004628CC" w:rsidRDefault="000F03E2" w:rsidP="000F03E2">
      <w:pPr>
        <w:tabs>
          <w:tab w:val="left" w:pos="284"/>
          <w:tab w:val="left" w:pos="3119"/>
          <w:tab w:val="left" w:pos="3686"/>
        </w:tabs>
        <w:rPr>
          <w:b/>
          <w:sz w:val="16"/>
          <w:szCs w:val="16"/>
        </w:rPr>
      </w:pPr>
    </w:p>
    <w:p w14:paraId="1E5822D0" w14:textId="77777777" w:rsidR="000F03E2" w:rsidRPr="004628CC" w:rsidRDefault="000F03E2" w:rsidP="000F03E2">
      <w:pPr>
        <w:tabs>
          <w:tab w:val="left" w:pos="284"/>
          <w:tab w:val="left" w:pos="3119"/>
          <w:tab w:val="left" w:pos="3686"/>
        </w:tabs>
        <w:rPr>
          <w:b/>
          <w:sz w:val="23"/>
          <w:szCs w:val="23"/>
        </w:rPr>
      </w:pPr>
      <w:r w:rsidRPr="004628CC">
        <w:rPr>
          <w:b/>
          <w:sz w:val="23"/>
          <w:szCs w:val="23"/>
        </w:rPr>
        <w:t>V</w:t>
      </w:r>
      <w:r w:rsidRPr="004628CC">
        <w:rPr>
          <w:b/>
          <w:sz w:val="23"/>
          <w:szCs w:val="23"/>
        </w:rPr>
        <w:tab/>
        <w:t>______________________</w:t>
      </w:r>
      <w:r w:rsidRPr="004628CC">
        <w:rPr>
          <w:b/>
          <w:sz w:val="23"/>
          <w:szCs w:val="23"/>
        </w:rPr>
        <w:tab/>
        <w:t>dne:</w:t>
      </w:r>
      <w:r w:rsidRPr="004628CC">
        <w:rPr>
          <w:b/>
          <w:sz w:val="23"/>
          <w:szCs w:val="23"/>
        </w:rPr>
        <w:tab/>
        <w:t>__________</w:t>
      </w:r>
    </w:p>
    <w:p w14:paraId="363C5B0E" w14:textId="77777777" w:rsidR="000F03E2" w:rsidRPr="004628CC" w:rsidRDefault="000F03E2" w:rsidP="000F03E2">
      <w:pPr>
        <w:jc w:val="both"/>
        <w:rPr>
          <w:sz w:val="19"/>
          <w:szCs w:val="19"/>
        </w:rPr>
      </w:pPr>
      <w:r w:rsidRPr="004628CC">
        <w:rPr>
          <w:sz w:val="19"/>
          <w:szCs w:val="19"/>
        </w:rPr>
        <w:t>Ředitelství školy potvrzuje, že žáci a žákyně uvedení na soupisce jsou žáky denního studia školy, uvedeného věku a nikdo z uvedených  žáků není osvobozen od TV a nemá III. nebo IV. zdravotní klasifikaci.</w:t>
      </w:r>
    </w:p>
    <w:p w14:paraId="447E0B97" w14:textId="77777777" w:rsidR="000F03E2" w:rsidRPr="004628CC" w:rsidRDefault="000F03E2" w:rsidP="000F03E2">
      <w:pPr>
        <w:tabs>
          <w:tab w:val="left" w:pos="2127"/>
        </w:tabs>
        <w:jc w:val="right"/>
        <w:rPr>
          <w:sz w:val="23"/>
          <w:szCs w:val="23"/>
        </w:rPr>
      </w:pPr>
      <w:r w:rsidRPr="004628CC">
        <w:rPr>
          <w:sz w:val="23"/>
          <w:szCs w:val="23"/>
        </w:rPr>
        <w:t>Razítko a podpis ředitele školy</w:t>
      </w:r>
    </w:p>
    <w:tbl>
      <w:tblPr>
        <w:tblpPr w:leftFromText="141" w:rightFromText="141" w:vertAnchor="text" w:horzAnchor="margin" w:tblpXSpec="right" w:tblpY="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0"/>
      </w:tblGrid>
      <w:tr w:rsidR="000F03E2" w:rsidRPr="004628CC" w14:paraId="467E64DA" w14:textId="77777777" w:rsidTr="00C04B06">
        <w:trPr>
          <w:trHeight w:val="1215"/>
        </w:trPr>
        <w:tc>
          <w:tcPr>
            <w:tcW w:w="3120" w:type="dxa"/>
          </w:tcPr>
          <w:p w14:paraId="328F8216" w14:textId="77777777" w:rsidR="000F03E2" w:rsidRPr="004628CC" w:rsidRDefault="000F03E2" w:rsidP="00C04B06">
            <w:pPr>
              <w:tabs>
                <w:tab w:val="left" w:pos="2127"/>
              </w:tabs>
              <w:rPr>
                <w:sz w:val="19"/>
                <w:szCs w:val="19"/>
              </w:rPr>
            </w:pPr>
          </w:p>
        </w:tc>
      </w:tr>
    </w:tbl>
    <w:p w14:paraId="79EFD762" w14:textId="77777777" w:rsidR="000F03E2" w:rsidRPr="004628CC" w:rsidRDefault="000F03E2" w:rsidP="000F03E2">
      <w:pPr>
        <w:tabs>
          <w:tab w:val="left" w:pos="2127"/>
        </w:tabs>
        <w:rPr>
          <w:b/>
          <w:sz w:val="23"/>
          <w:szCs w:val="23"/>
        </w:rPr>
      </w:pPr>
      <w:r w:rsidRPr="004628CC">
        <w:rPr>
          <w:sz w:val="23"/>
          <w:szCs w:val="23"/>
        </w:rPr>
        <w:t>Potvrzení příslušné rady AŠSK ČR</w:t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</w:r>
      <w:r w:rsidRPr="004628CC">
        <w:rPr>
          <w:sz w:val="23"/>
          <w:szCs w:val="23"/>
        </w:rPr>
        <w:tab/>
        <w:t xml:space="preserve">        </w:t>
      </w:r>
    </w:p>
    <w:tbl>
      <w:tblPr>
        <w:tblW w:w="0" w:type="auto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0"/>
      </w:tblGrid>
      <w:tr w:rsidR="000F03E2" w:rsidRPr="004628CC" w14:paraId="1944A765" w14:textId="77777777" w:rsidTr="00C04B06">
        <w:trPr>
          <w:trHeight w:val="1020"/>
        </w:trPr>
        <w:tc>
          <w:tcPr>
            <w:tcW w:w="3450" w:type="dxa"/>
          </w:tcPr>
          <w:p w14:paraId="0126C2CA" w14:textId="77777777" w:rsidR="000F03E2" w:rsidRPr="004628CC" w:rsidRDefault="000F03E2" w:rsidP="00C04B06">
            <w:pPr>
              <w:tabs>
                <w:tab w:val="left" w:pos="2127"/>
              </w:tabs>
              <w:ind w:left="83"/>
              <w:rPr>
                <w:b/>
                <w:sz w:val="19"/>
                <w:szCs w:val="19"/>
              </w:rPr>
            </w:pPr>
          </w:p>
          <w:p w14:paraId="470B8058" w14:textId="77777777" w:rsidR="000F03E2" w:rsidRPr="004628CC" w:rsidRDefault="000F03E2" w:rsidP="00C04B06">
            <w:pPr>
              <w:tabs>
                <w:tab w:val="left" w:pos="2127"/>
              </w:tabs>
              <w:spacing w:line="360" w:lineRule="auto"/>
              <w:ind w:left="83"/>
              <w:rPr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 xml:space="preserve">  </w:t>
            </w:r>
          </w:p>
          <w:p w14:paraId="1F479C52" w14:textId="77777777" w:rsidR="000F03E2" w:rsidRPr="004628CC" w:rsidRDefault="000F03E2" w:rsidP="00C04B06">
            <w:pPr>
              <w:tabs>
                <w:tab w:val="left" w:pos="2127"/>
              </w:tabs>
              <w:spacing w:line="360" w:lineRule="auto"/>
              <w:ind w:left="83"/>
              <w:rPr>
                <w:b/>
                <w:sz w:val="19"/>
                <w:szCs w:val="19"/>
              </w:rPr>
            </w:pPr>
            <w:r w:rsidRPr="004628CC">
              <w:rPr>
                <w:sz w:val="19"/>
                <w:szCs w:val="19"/>
              </w:rPr>
              <w:t xml:space="preserve">            </w:t>
            </w:r>
            <w:r w:rsidRPr="004628CC">
              <w:rPr>
                <w:sz w:val="19"/>
                <w:szCs w:val="19"/>
              </w:rPr>
              <w:tab/>
            </w:r>
          </w:p>
        </w:tc>
      </w:tr>
    </w:tbl>
    <w:p w14:paraId="79D68A9B" w14:textId="77777777" w:rsidR="000F03E2" w:rsidRPr="00701A83" w:rsidRDefault="000F03E2" w:rsidP="000F03E2">
      <w:pPr>
        <w:rPr>
          <w:vanish/>
        </w:rPr>
      </w:pPr>
    </w:p>
    <w:tbl>
      <w:tblPr>
        <w:tblpPr w:leftFromText="141" w:rightFromText="141" w:vertAnchor="text" w:horzAnchor="margin" w:tblpY="56"/>
        <w:tblW w:w="31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"/>
        <w:gridCol w:w="358"/>
        <w:gridCol w:w="358"/>
        <w:gridCol w:w="160"/>
        <w:gridCol w:w="358"/>
        <w:gridCol w:w="358"/>
        <w:gridCol w:w="358"/>
        <w:gridCol w:w="160"/>
        <w:gridCol w:w="358"/>
        <w:gridCol w:w="358"/>
      </w:tblGrid>
      <w:tr w:rsidR="000F03E2" w:rsidRPr="004628CC" w14:paraId="3438EF6F" w14:textId="77777777" w:rsidTr="00C04B06">
        <w:trPr>
          <w:trHeight w:val="320"/>
        </w:trPr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05000" w14:textId="77777777" w:rsidR="000F03E2" w:rsidRPr="004628CC" w:rsidRDefault="000F03E2" w:rsidP="00C04B06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9D4DC" w14:textId="77777777" w:rsidR="000F03E2" w:rsidRPr="004628CC" w:rsidRDefault="000F03E2" w:rsidP="00C04B06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47D2FD" w14:textId="77777777" w:rsidR="000F03E2" w:rsidRPr="004628CC" w:rsidRDefault="000F03E2" w:rsidP="00C04B06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76104B" w14:textId="77777777" w:rsidR="000F03E2" w:rsidRPr="004628CC" w:rsidRDefault="000F03E2" w:rsidP="00C04B06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C0C07" w14:textId="77777777" w:rsidR="000F03E2" w:rsidRPr="004628CC" w:rsidRDefault="000F03E2" w:rsidP="00C04B06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628E8" w14:textId="77777777" w:rsidR="000F03E2" w:rsidRPr="004628CC" w:rsidRDefault="000F03E2" w:rsidP="00C04B06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9C273E" w14:textId="77777777" w:rsidR="000F03E2" w:rsidRPr="004628CC" w:rsidRDefault="000F03E2" w:rsidP="00C04B06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9A62FF" w14:textId="77777777" w:rsidR="000F03E2" w:rsidRPr="004628CC" w:rsidRDefault="000F03E2" w:rsidP="00C04B06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492A6" w14:textId="77777777" w:rsidR="000F03E2" w:rsidRPr="004628CC" w:rsidRDefault="000F03E2" w:rsidP="00C04B06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  <w:tc>
          <w:tcPr>
            <w:tcW w:w="3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0AC51F" w14:textId="77777777" w:rsidR="000F03E2" w:rsidRPr="004628CC" w:rsidRDefault="000F03E2" w:rsidP="00C04B06">
            <w:pPr>
              <w:jc w:val="center"/>
              <w:rPr>
                <w:rFonts w:ascii="Arial" w:hAnsi="Arial" w:cs="Arial"/>
                <w:sz w:val="31"/>
                <w:szCs w:val="31"/>
              </w:rPr>
            </w:pPr>
          </w:p>
        </w:tc>
      </w:tr>
    </w:tbl>
    <w:p w14:paraId="07463F82" w14:textId="77777777" w:rsidR="000F03E2" w:rsidRPr="004628CC" w:rsidRDefault="000F03E2" w:rsidP="000F03E2">
      <w:pPr>
        <w:tabs>
          <w:tab w:val="left" w:pos="2127"/>
          <w:tab w:val="left" w:pos="6237"/>
        </w:tabs>
        <w:rPr>
          <w:sz w:val="19"/>
          <w:szCs w:val="19"/>
        </w:rPr>
      </w:pPr>
      <w:r w:rsidRPr="004628CC">
        <w:rPr>
          <w:b/>
          <w:sz w:val="19"/>
          <w:szCs w:val="19"/>
        </w:rPr>
        <w:t xml:space="preserve"> </w:t>
      </w:r>
      <w:r w:rsidRPr="004628CC">
        <w:rPr>
          <w:b/>
          <w:sz w:val="19"/>
          <w:szCs w:val="19"/>
        </w:rPr>
        <w:tab/>
        <w:t>Čestné prohlášení zúčastněné školy, že:</w:t>
      </w:r>
    </w:p>
    <w:p w14:paraId="2CFF0AF6" w14:textId="77777777" w:rsidR="000F03E2" w:rsidRPr="004628CC" w:rsidRDefault="000F03E2" w:rsidP="000F03E2">
      <w:pPr>
        <w:tabs>
          <w:tab w:val="left" w:pos="2127"/>
          <w:tab w:val="left" w:pos="6237"/>
        </w:tabs>
        <w:rPr>
          <w:sz w:val="19"/>
          <w:szCs w:val="19"/>
        </w:rPr>
      </w:pPr>
      <w:r w:rsidRPr="004628CC">
        <w:rPr>
          <w:sz w:val="19"/>
          <w:szCs w:val="19"/>
        </w:rPr>
        <w:tab/>
        <w:t xml:space="preserve"> (nehodící se škrtněte) </w:t>
      </w:r>
    </w:p>
    <w:p w14:paraId="4F5443B4" w14:textId="77777777" w:rsidR="000F03E2" w:rsidRPr="004628CC" w:rsidRDefault="000F03E2" w:rsidP="000F03E2">
      <w:pPr>
        <w:tabs>
          <w:tab w:val="left" w:pos="0"/>
          <w:tab w:val="left" w:pos="6237"/>
        </w:tabs>
        <w:rPr>
          <w:sz w:val="19"/>
          <w:szCs w:val="19"/>
        </w:rPr>
      </w:pPr>
      <w:r w:rsidRPr="004628CC">
        <w:rPr>
          <w:noProof/>
          <w:sz w:val="23"/>
          <w:szCs w:val="23"/>
        </w:rPr>
        <w:drawing>
          <wp:anchor distT="0" distB="0" distL="114300" distR="114300" simplePos="0" relativeHeight="251669504" behindDoc="0" locked="0" layoutInCell="1" allowOverlap="1" wp14:anchorId="18A57798" wp14:editId="1EE9C2CF">
            <wp:simplePos x="0" y="0"/>
            <wp:positionH relativeFrom="column">
              <wp:posOffset>5048250</wp:posOffset>
            </wp:positionH>
            <wp:positionV relativeFrom="paragraph">
              <wp:posOffset>24130</wp:posOffset>
            </wp:positionV>
            <wp:extent cx="1000125" cy="190500"/>
            <wp:effectExtent l="0" t="0" r="9525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28CC">
        <w:rPr>
          <w:b/>
          <w:sz w:val="19"/>
          <w:szCs w:val="19"/>
        </w:rPr>
        <w:t xml:space="preserve"> </w:t>
      </w:r>
      <w:r w:rsidRPr="004628CC"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>JE</w:t>
      </w:r>
    </w:p>
    <w:p w14:paraId="6EB61D0A" w14:textId="77777777" w:rsidR="000F03E2" w:rsidRPr="00FF038F" w:rsidRDefault="000F03E2" w:rsidP="000F03E2">
      <w:pPr>
        <w:tabs>
          <w:tab w:val="left" w:pos="2127"/>
        </w:tabs>
        <w:rPr>
          <w:b/>
          <w:sz w:val="19"/>
          <w:szCs w:val="19"/>
        </w:rPr>
      </w:pPr>
      <w:r w:rsidRPr="004628CC">
        <w:rPr>
          <w:b/>
          <w:sz w:val="19"/>
          <w:szCs w:val="19"/>
        </w:rPr>
        <w:t xml:space="preserve">registrační číslo klubu AŠSK ČR    </w:t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ab/>
        <w:t xml:space="preserve">         </w:t>
      </w:r>
      <w:r>
        <w:rPr>
          <w:b/>
          <w:sz w:val="19"/>
          <w:szCs w:val="19"/>
        </w:rPr>
        <w:tab/>
      </w:r>
      <w:r>
        <w:rPr>
          <w:b/>
          <w:sz w:val="19"/>
          <w:szCs w:val="19"/>
        </w:rPr>
        <w:tab/>
      </w:r>
      <w:r w:rsidRPr="004628CC">
        <w:rPr>
          <w:b/>
          <w:sz w:val="19"/>
          <w:szCs w:val="19"/>
        </w:rPr>
        <w:t>NENÍ</w:t>
      </w:r>
    </w:p>
    <w:p w14:paraId="5B8501DE" w14:textId="77777777" w:rsidR="000F03E2" w:rsidRDefault="000F03E2" w:rsidP="000F03E2">
      <w:pPr>
        <w:tabs>
          <w:tab w:val="left" w:pos="2268"/>
        </w:tabs>
        <w:overflowPunct w:val="0"/>
        <w:autoSpaceDE w:val="0"/>
        <w:autoSpaceDN w:val="0"/>
        <w:adjustRightInd w:val="0"/>
        <w:rPr>
          <w:b/>
          <w:sz w:val="22"/>
        </w:rPr>
      </w:pPr>
    </w:p>
    <w:p w14:paraId="7BF701D6" w14:textId="4E0E67AD" w:rsidR="00724B97" w:rsidRDefault="00724B97" w:rsidP="002519A7">
      <w:pPr>
        <w:rPr>
          <w:rFonts w:ascii="Comic Sans MS" w:hAnsi="Comic Sans MS"/>
          <w:sz w:val="24"/>
        </w:rPr>
      </w:pPr>
    </w:p>
    <w:sectPr w:rsidR="00724B97" w:rsidSect="006A2620">
      <w:footerReference w:type="even" r:id="rId14"/>
      <w:footerReference w:type="default" r:id="rId15"/>
      <w:pgSz w:w="11906" w:h="16838"/>
      <w:pgMar w:top="567" w:right="1021" w:bottom="567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C39EDC" w14:textId="77777777" w:rsidR="004404DA" w:rsidRDefault="004404DA">
      <w:r>
        <w:separator/>
      </w:r>
    </w:p>
  </w:endnote>
  <w:endnote w:type="continuationSeparator" w:id="0">
    <w:p w14:paraId="25D09687" w14:textId="77777777" w:rsidR="004404DA" w:rsidRDefault="00440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A1B62F" w14:textId="77777777" w:rsidR="00E221D8" w:rsidRDefault="00E221D8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BD6FA39" w14:textId="77777777" w:rsidR="00E221D8" w:rsidRDefault="00E221D8" w:rsidP="00DA5D77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A9D48" w14:textId="3B285B72" w:rsidR="00E221D8" w:rsidRDefault="00E221D8" w:rsidP="000D1AC8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F3CE1">
      <w:rPr>
        <w:rStyle w:val="slostrnky"/>
        <w:noProof/>
      </w:rPr>
      <w:t>2</w:t>
    </w:r>
    <w:r>
      <w:rPr>
        <w:rStyle w:val="slostrnky"/>
      </w:rPr>
      <w:fldChar w:fldCharType="end"/>
    </w:r>
  </w:p>
  <w:p w14:paraId="5BF0C2A6" w14:textId="77777777" w:rsidR="00E221D8" w:rsidRDefault="00E221D8" w:rsidP="00DA5D77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AE6AA" w14:textId="77777777" w:rsidR="004404DA" w:rsidRDefault="004404DA">
      <w:r>
        <w:separator/>
      </w:r>
    </w:p>
  </w:footnote>
  <w:footnote w:type="continuationSeparator" w:id="0">
    <w:p w14:paraId="77E617B7" w14:textId="77777777" w:rsidR="004404DA" w:rsidRDefault="00440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91EEB"/>
    <w:multiLevelType w:val="singleLevel"/>
    <w:tmpl w:val="BCFA601C"/>
    <w:lvl w:ilvl="0">
      <w:start w:val="1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" w15:restartNumberingAfterBreak="0">
    <w:nsid w:val="06D846F2"/>
    <w:multiLevelType w:val="hybridMultilevel"/>
    <w:tmpl w:val="36A24432"/>
    <w:lvl w:ilvl="0" w:tplc="4236A53E">
      <w:start w:val="1"/>
      <w:numFmt w:val="upperLetter"/>
      <w:lvlText w:val="%1."/>
      <w:lvlJc w:val="left"/>
      <w:pPr>
        <w:tabs>
          <w:tab w:val="num" w:pos="340"/>
        </w:tabs>
        <w:ind w:left="70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C51AC0"/>
    <w:multiLevelType w:val="singleLevel"/>
    <w:tmpl w:val="F04889EA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" w15:restartNumberingAfterBreak="0">
    <w:nsid w:val="09AF28D3"/>
    <w:multiLevelType w:val="hybridMultilevel"/>
    <w:tmpl w:val="C278262A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ACC7015"/>
    <w:multiLevelType w:val="hybridMultilevel"/>
    <w:tmpl w:val="90F6D9CC"/>
    <w:lvl w:ilvl="0" w:tplc="E974AD52">
      <w:start w:val="1"/>
      <w:numFmt w:val="decimal"/>
      <w:lvlText w:val="%1."/>
      <w:lvlJc w:val="left"/>
      <w:pPr>
        <w:tabs>
          <w:tab w:val="num" w:pos="340"/>
        </w:tabs>
        <w:ind w:left="284" w:hanging="284"/>
      </w:pPr>
      <w:rPr>
        <w:rFonts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AF453A6"/>
    <w:multiLevelType w:val="hybridMultilevel"/>
    <w:tmpl w:val="AADC5D1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E7374ED"/>
    <w:multiLevelType w:val="hybridMultilevel"/>
    <w:tmpl w:val="1132EAD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2EF0621"/>
    <w:multiLevelType w:val="hybridMultilevel"/>
    <w:tmpl w:val="56B6F3C8"/>
    <w:lvl w:ilvl="0" w:tplc="D21C29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A97D32"/>
    <w:multiLevelType w:val="hybridMultilevel"/>
    <w:tmpl w:val="68C4C018"/>
    <w:lvl w:ilvl="0" w:tplc="DFDCAD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661D2"/>
    <w:multiLevelType w:val="multilevel"/>
    <w:tmpl w:val="359AC43A"/>
    <w:lvl w:ilvl="0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0" w15:restartNumberingAfterBreak="0">
    <w:nsid w:val="2A787666"/>
    <w:multiLevelType w:val="multilevel"/>
    <w:tmpl w:val="9E6C305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2D8035F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1DD2A6C"/>
    <w:multiLevelType w:val="hybridMultilevel"/>
    <w:tmpl w:val="7EA02222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6D41BD1"/>
    <w:multiLevelType w:val="hybridMultilevel"/>
    <w:tmpl w:val="BF58253E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73522E3"/>
    <w:multiLevelType w:val="singleLevel"/>
    <w:tmpl w:val="483ED432"/>
    <w:lvl w:ilvl="0">
      <w:start w:val="1"/>
      <w:numFmt w:val="upperRoman"/>
      <w:lvlText w:val="%1. "/>
      <w:legacy w:legacy="1" w:legacySpace="0" w:legacyIndent="283"/>
      <w:lvlJc w:val="left"/>
      <w:pPr>
        <w:ind w:left="991" w:hanging="283"/>
      </w:pPr>
      <w:rPr>
        <w:b w:val="0"/>
        <w:i w:val="0"/>
        <w:sz w:val="24"/>
      </w:rPr>
    </w:lvl>
  </w:abstractNum>
  <w:abstractNum w:abstractNumId="15" w15:restartNumberingAfterBreak="0">
    <w:nsid w:val="38C761F6"/>
    <w:multiLevelType w:val="singleLevel"/>
    <w:tmpl w:val="DFE85A68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16" w15:restartNumberingAfterBreak="0">
    <w:nsid w:val="3FAD1161"/>
    <w:multiLevelType w:val="multilevel"/>
    <w:tmpl w:val="2AAC8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42477296"/>
    <w:multiLevelType w:val="multilevel"/>
    <w:tmpl w:val="BF5825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36E0778"/>
    <w:multiLevelType w:val="hybridMultilevel"/>
    <w:tmpl w:val="5768BB2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4AE16DEC"/>
    <w:multiLevelType w:val="hybridMultilevel"/>
    <w:tmpl w:val="9E6C3058"/>
    <w:lvl w:ilvl="0" w:tplc="5534131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0" w15:restartNumberingAfterBreak="0">
    <w:nsid w:val="4E07385B"/>
    <w:multiLevelType w:val="singleLevel"/>
    <w:tmpl w:val="6750CEF2"/>
    <w:lvl w:ilvl="0">
      <w:start w:val="1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1" w15:restartNumberingAfterBreak="0">
    <w:nsid w:val="4F3323D2"/>
    <w:multiLevelType w:val="singleLevel"/>
    <w:tmpl w:val="C862DE76"/>
    <w:lvl w:ilvl="0">
      <w:start w:val="1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2" w15:restartNumberingAfterBreak="0">
    <w:nsid w:val="510273F3"/>
    <w:multiLevelType w:val="hybridMultilevel"/>
    <w:tmpl w:val="E4481E98"/>
    <w:lvl w:ilvl="0" w:tplc="8CB6B236">
      <w:start w:val="1"/>
      <w:numFmt w:val="bullet"/>
      <w:lvlText w:val=""/>
      <w:lvlJc w:val="left"/>
      <w:pPr>
        <w:tabs>
          <w:tab w:val="num" w:pos="227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5E43E9"/>
    <w:multiLevelType w:val="singleLevel"/>
    <w:tmpl w:val="FE244F12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4" w15:restartNumberingAfterBreak="0">
    <w:nsid w:val="567D5403"/>
    <w:multiLevelType w:val="singleLevel"/>
    <w:tmpl w:val="71CABA74"/>
    <w:lvl w:ilvl="0">
      <w:start w:val="1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25" w15:restartNumberingAfterBreak="0">
    <w:nsid w:val="5862616F"/>
    <w:multiLevelType w:val="multilevel"/>
    <w:tmpl w:val="DCB48350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9C24391"/>
    <w:multiLevelType w:val="multilevel"/>
    <w:tmpl w:val="CF906C58"/>
    <w:lvl w:ilvl="0">
      <w:start w:val="1"/>
      <w:numFmt w:val="decimal"/>
      <w:lvlText w:val="%1."/>
      <w:lvlJc w:val="left"/>
      <w:pPr>
        <w:tabs>
          <w:tab w:val="num" w:pos="227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0F27519"/>
    <w:multiLevelType w:val="multilevel"/>
    <w:tmpl w:val="A936F22C"/>
    <w:lvl w:ilvl="0">
      <w:start w:val="6"/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8" w15:restartNumberingAfterBreak="0">
    <w:nsid w:val="610F3736"/>
    <w:multiLevelType w:val="hybridMultilevel"/>
    <w:tmpl w:val="AF7A51DE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60F23D8"/>
    <w:multiLevelType w:val="singleLevel"/>
    <w:tmpl w:val="B8A4EA46"/>
    <w:lvl w:ilvl="0">
      <w:start w:val="9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0" w15:restartNumberingAfterBreak="0">
    <w:nsid w:val="6B6146A4"/>
    <w:multiLevelType w:val="singleLevel"/>
    <w:tmpl w:val="9B1604F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1" w15:restartNumberingAfterBreak="0">
    <w:nsid w:val="71CD2656"/>
    <w:multiLevelType w:val="singleLevel"/>
    <w:tmpl w:val="B0AE8C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32" w15:restartNumberingAfterBreak="0">
    <w:nsid w:val="74DA1741"/>
    <w:multiLevelType w:val="hybridMultilevel"/>
    <w:tmpl w:val="921CD0D6"/>
    <w:lvl w:ilvl="0" w:tplc="8CB6B236">
      <w:start w:val="1"/>
      <w:numFmt w:val="bullet"/>
      <w:lvlText w:val=""/>
      <w:lvlJc w:val="left"/>
      <w:pPr>
        <w:tabs>
          <w:tab w:val="num" w:pos="227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3" w15:restartNumberingAfterBreak="0">
    <w:nsid w:val="7C22778A"/>
    <w:multiLevelType w:val="singleLevel"/>
    <w:tmpl w:val="532A00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abstractNum w:abstractNumId="34" w15:restartNumberingAfterBreak="0">
    <w:nsid w:val="7E6E2185"/>
    <w:multiLevelType w:val="hybridMultilevel"/>
    <w:tmpl w:val="5CE430F8"/>
    <w:lvl w:ilvl="0" w:tplc="DFDCAD2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FDCAD24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7FB761F2"/>
    <w:multiLevelType w:val="singleLevel"/>
    <w:tmpl w:val="7804C3C0"/>
    <w:lvl w:ilvl="0">
      <w:start w:val="2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0"/>
      </w:rPr>
    </w:lvl>
  </w:abstractNum>
  <w:num w:numId="1">
    <w:abstractNumId w:val="31"/>
  </w:num>
  <w:num w:numId="2">
    <w:abstractNumId w:val="30"/>
  </w:num>
  <w:num w:numId="3">
    <w:abstractNumId w:val="33"/>
  </w:num>
  <w:num w:numId="4">
    <w:abstractNumId w:val="2"/>
  </w:num>
  <w:num w:numId="5">
    <w:abstractNumId w:val="15"/>
  </w:num>
  <w:num w:numId="6">
    <w:abstractNumId w:val="15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7">
    <w:abstractNumId w:val="23"/>
  </w:num>
  <w:num w:numId="8">
    <w:abstractNumId w:val="29"/>
  </w:num>
  <w:num w:numId="9">
    <w:abstractNumId w:val="29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hint="default"/>
          <w:b/>
          <w:i w:val="0"/>
          <w:sz w:val="20"/>
        </w:rPr>
      </w:lvl>
    </w:lvlOverride>
  </w:num>
  <w:num w:numId="10">
    <w:abstractNumId w:val="20"/>
  </w:num>
  <w:num w:numId="11">
    <w:abstractNumId w:val="24"/>
  </w:num>
  <w:num w:numId="12">
    <w:abstractNumId w:val="21"/>
  </w:num>
  <w:num w:numId="13">
    <w:abstractNumId w:val="35"/>
  </w:num>
  <w:num w:numId="14">
    <w:abstractNumId w:val="27"/>
  </w:num>
  <w:num w:numId="15">
    <w:abstractNumId w:val="9"/>
  </w:num>
  <w:num w:numId="16">
    <w:abstractNumId w:val="0"/>
    <w:lvlOverride w:ilvl="0">
      <w:startOverride w:val="12"/>
    </w:lvlOverride>
  </w:num>
  <w:num w:numId="17">
    <w:abstractNumId w:val="11"/>
  </w:num>
  <w:num w:numId="18">
    <w:abstractNumId w:val="14"/>
  </w:num>
  <w:num w:numId="19">
    <w:abstractNumId w:val="18"/>
  </w:num>
  <w:num w:numId="20">
    <w:abstractNumId w:val="4"/>
  </w:num>
  <w:num w:numId="21">
    <w:abstractNumId w:val="16"/>
  </w:num>
  <w:num w:numId="22">
    <w:abstractNumId w:val="19"/>
  </w:num>
  <w:num w:numId="23">
    <w:abstractNumId w:val="10"/>
  </w:num>
  <w:num w:numId="24">
    <w:abstractNumId w:val="32"/>
  </w:num>
  <w:num w:numId="25">
    <w:abstractNumId w:val="26"/>
  </w:num>
  <w:num w:numId="26">
    <w:abstractNumId w:val="13"/>
  </w:num>
  <w:num w:numId="27">
    <w:abstractNumId w:val="17"/>
  </w:num>
  <w:num w:numId="28">
    <w:abstractNumId w:val="6"/>
  </w:num>
  <w:num w:numId="29">
    <w:abstractNumId w:val="5"/>
  </w:num>
  <w:num w:numId="30">
    <w:abstractNumId w:val="28"/>
  </w:num>
  <w:num w:numId="31">
    <w:abstractNumId w:val="3"/>
  </w:num>
  <w:num w:numId="32">
    <w:abstractNumId w:val="12"/>
  </w:num>
  <w:num w:numId="33">
    <w:abstractNumId w:val="34"/>
  </w:num>
  <w:num w:numId="34">
    <w:abstractNumId w:val="1"/>
  </w:num>
  <w:num w:numId="35">
    <w:abstractNumId w:val="7"/>
  </w:num>
  <w:num w:numId="36">
    <w:abstractNumId w:val="25"/>
  </w:num>
  <w:num w:numId="37">
    <w:abstractNumId w:val="22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E1C"/>
    <w:rsid w:val="00002A2E"/>
    <w:rsid w:val="00013D64"/>
    <w:rsid w:val="0001692D"/>
    <w:rsid w:val="00054AFC"/>
    <w:rsid w:val="00055DE2"/>
    <w:rsid w:val="000619D1"/>
    <w:rsid w:val="00065C22"/>
    <w:rsid w:val="0007691D"/>
    <w:rsid w:val="00086456"/>
    <w:rsid w:val="000A4483"/>
    <w:rsid w:val="000B1078"/>
    <w:rsid w:val="000C47CB"/>
    <w:rsid w:val="000D1AC8"/>
    <w:rsid w:val="000E2521"/>
    <w:rsid w:val="000E43B3"/>
    <w:rsid w:val="000F03E2"/>
    <w:rsid w:val="000F4C9F"/>
    <w:rsid w:val="00100D98"/>
    <w:rsid w:val="00112391"/>
    <w:rsid w:val="0012051E"/>
    <w:rsid w:val="00120B90"/>
    <w:rsid w:val="00137B9C"/>
    <w:rsid w:val="00145344"/>
    <w:rsid w:val="001514EC"/>
    <w:rsid w:val="00160243"/>
    <w:rsid w:val="00172910"/>
    <w:rsid w:val="001841A1"/>
    <w:rsid w:val="00187718"/>
    <w:rsid w:val="00191F48"/>
    <w:rsid w:val="0019375F"/>
    <w:rsid w:val="001C29EA"/>
    <w:rsid w:val="001D1D33"/>
    <w:rsid w:val="001D6185"/>
    <w:rsid w:val="00203949"/>
    <w:rsid w:val="00203C8D"/>
    <w:rsid w:val="00205A33"/>
    <w:rsid w:val="00215165"/>
    <w:rsid w:val="0022777B"/>
    <w:rsid w:val="00232A9F"/>
    <w:rsid w:val="0023341D"/>
    <w:rsid w:val="00235BA3"/>
    <w:rsid w:val="002506A2"/>
    <w:rsid w:val="002519A7"/>
    <w:rsid w:val="002555A8"/>
    <w:rsid w:val="00256EB2"/>
    <w:rsid w:val="00276F10"/>
    <w:rsid w:val="00296E63"/>
    <w:rsid w:val="002A7646"/>
    <w:rsid w:val="002C5A9B"/>
    <w:rsid w:val="002D03C1"/>
    <w:rsid w:val="00305925"/>
    <w:rsid w:val="00315F1B"/>
    <w:rsid w:val="003231E3"/>
    <w:rsid w:val="00332323"/>
    <w:rsid w:val="00336919"/>
    <w:rsid w:val="00341522"/>
    <w:rsid w:val="00345AC7"/>
    <w:rsid w:val="003602B8"/>
    <w:rsid w:val="00384235"/>
    <w:rsid w:val="003972A8"/>
    <w:rsid w:val="003B61AE"/>
    <w:rsid w:val="003D2A2A"/>
    <w:rsid w:val="00405A66"/>
    <w:rsid w:val="004228FF"/>
    <w:rsid w:val="00427E31"/>
    <w:rsid w:val="004404DA"/>
    <w:rsid w:val="004524C1"/>
    <w:rsid w:val="00465020"/>
    <w:rsid w:val="00493D41"/>
    <w:rsid w:val="0049467F"/>
    <w:rsid w:val="00497705"/>
    <w:rsid w:val="004B30E6"/>
    <w:rsid w:val="004B478F"/>
    <w:rsid w:val="004C0E9A"/>
    <w:rsid w:val="004C3FDF"/>
    <w:rsid w:val="004C5BFA"/>
    <w:rsid w:val="004D1398"/>
    <w:rsid w:val="004D5549"/>
    <w:rsid w:val="004E3511"/>
    <w:rsid w:val="005131CD"/>
    <w:rsid w:val="00515B3A"/>
    <w:rsid w:val="00531ACD"/>
    <w:rsid w:val="00553807"/>
    <w:rsid w:val="00574149"/>
    <w:rsid w:val="00581F0B"/>
    <w:rsid w:val="00587064"/>
    <w:rsid w:val="0059573B"/>
    <w:rsid w:val="005969AF"/>
    <w:rsid w:val="005978E9"/>
    <w:rsid w:val="00597C80"/>
    <w:rsid w:val="005C20B6"/>
    <w:rsid w:val="005C641B"/>
    <w:rsid w:val="005E49A7"/>
    <w:rsid w:val="005E4B04"/>
    <w:rsid w:val="0060784F"/>
    <w:rsid w:val="00621F0E"/>
    <w:rsid w:val="006236F7"/>
    <w:rsid w:val="0063074A"/>
    <w:rsid w:val="00636A4D"/>
    <w:rsid w:val="006508ED"/>
    <w:rsid w:val="006578B9"/>
    <w:rsid w:val="0066348E"/>
    <w:rsid w:val="006638CE"/>
    <w:rsid w:val="006660A3"/>
    <w:rsid w:val="00666921"/>
    <w:rsid w:val="00670E37"/>
    <w:rsid w:val="00682332"/>
    <w:rsid w:val="00692BE0"/>
    <w:rsid w:val="00694B1D"/>
    <w:rsid w:val="006A2620"/>
    <w:rsid w:val="006A4E4D"/>
    <w:rsid w:val="006B0963"/>
    <w:rsid w:val="006B395E"/>
    <w:rsid w:val="006C6BB5"/>
    <w:rsid w:val="006C78AC"/>
    <w:rsid w:val="006E17EF"/>
    <w:rsid w:val="006F2F05"/>
    <w:rsid w:val="006F3CE1"/>
    <w:rsid w:val="006F53FF"/>
    <w:rsid w:val="0070198E"/>
    <w:rsid w:val="00702D30"/>
    <w:rsid w:val="00723985"/>
    <w:rsid w:val="00724B97"/>
    <w:rsid w:val="0074006F"/>
    <w:rsid w:val="00755CD2"/>
    <w:rsid w:val="007F33D6"/>
    <w:rsid w:val="00812C20"/>
    <w:rsid w:val="00815094"/>
    <w:rsid w:val="008345B7"/>
    <w:rsid w:val="00860B1E"/>
    <w:rsid w:val="008656E5"/>
    <w:rsid w:val="00867A62"/>
    <w:rsid w:val="0087403C"/>
    <w:rsid w:val="008763D8"/>
    <w:rsid w:val="00876520"/>
    <w:rsid w:val="008826C6"/>
    <w:rsid w:val="008E1AC2"/>
    <w:rsid w:val="008E1E1C"/>
    <w:rsid w:val="008E5AF0"/>
    <w:rsid w:val="0090344D"/>
    <w:rsid w:val="00906105"/>
    <w:rsid w:val="009078E7"/>
    <w:rsid w:val="00966773"/>
    <w:rsid w:val="009737E2"/>
    <w:rsid w:val="0097417F"/>
    <w:rsid w:val="0098245A"/>
    <w:rsid w:val="00997918"/>
    <w:rsid w:val="009A3768"/>
    <w:rsid w:val="009A4235"/>
    <w:rsid w:val="009B76D4"/>
    <w:rsid w:val="009D6049"/>
    <w:rsid w:val="009E19E9"/>
    <w:rsid w:val="009E2B24"/>
    <w:rsid w:val="009F0A6A"/>
    <w:rsid w:val="009F6461"/>
    <w:rsid w:val="00A13866"/>
    <w:rsid w:val="00A169C6"/>
    <w:rsid w:val="00A3130B"/>
    <w:rsid w:val="00A6220A"/>
    <w:rsid w:val="00A63D2C"/>
    <w:rsid w:val="00A6642C"/>
    <w:rsid w:val="00A712A6"/>
    <w:rsid w:val="00A7648C"/>
    <w:rsid w:val="00A86979"/>
    <w:rsid w:val="00A92E06"/>
    <w:rsid w:val="00AA252F"/>
    <w:rsid w:val="00AB005F"/>
    <w:rsid w:val="00AC35DA"/>
    <w:rsid w:val="00AC5293"/>
    <w:rsid w:val="00AD714A"/>
    <w:rsid w:val="00AE570D"/>
    <w:rsid w:val="00AF06BC"/>
    <w:rsid w:val="00AF52DC"/>
    <w:rsid w:val="00AF7EC9"/>
    <w:rsid w:val="00B05659"/>
    <w:rsid w:val="00B06414"/>
    <w:rsid w:val="00B17562"/>
    <w:rsid w:val="00B2150C"/>
    <w:rsid w:val="00B2152F"/>
    <w:rsid w:val="00B21E8B"/>
    <w:rsid w:val="00B526CA"/>
    <w:rsid w:val="00B542F3"/>
    <w:rsid w:val="00B54465"/>
    <w:rsid w:val="00B70D63"/>
    <w:rsid w:val="00B76195"/>
    <w:rsid w:val="00B776EC"/>
    <w:rsid w:val="00B84733"/>
    <w:rsid w:val="00B90F3C"/>
    <w:rsid w:val="00B96998"/>
    <w:rsid w:val="00B96B0A"/>
    <w:rsid w:val="00BA2B65"/>
    <w:rsid w:val="00BA367C"/>
    <w:rsid w:val="00BA60F7"/>
    <w:rsid w:val="00BB0C24"/>
    <w:rsid w:val="00BD5BD8"/>
    <w:rsid w:val="00BE6B3C"/>
    <w:rsid w:val="00BE6DEB"/>
    <w:rsid w:val="00C11085"/>
    <w:rsid w:val="00C20CF2"/>
    <w:rsid w:val="00C22080"/>
    <w:rsid w:val="00C25977"/>
    <w:rsid w:val="00C26938"/>
    <w:rsid w:val="00C3425E"/>
    <w:rsid w:val="00C51306"/>
    <w:rsid w:val="00C60EC0"/>
    <w:rsid w:val="00C64A30"/>
    <w:rsid w:val="00C67EC1"/>
    <w:rsid w:val="00C70180"/>
    <w:rsid w:val="00C71112"/>
    <w:rsid w:val="00C748C5"/>
    <w:rsid w:val="00C8119E"/>
    <w:rsid w:val="00C83D4D"/>
    <w:rsid w:val="00C8747E"/>
    <w:rsid w:val="00CA274D"/>
    <w:rsid w:val="00CA3181"/>
    <w:rsid w:val="00CA55CE"/>
    <w:rsid w:val="00CB2626"/>
    <w:rsid w:val="00CB2D77"/>
    <w:rsid w:val="00CC26EE"/>
    <w:rsid w:val="00CC43CB"/>
    <w:rsid w:val="00CC5BF4"/>
    <w:rsid w:val="00CD24BD"/>
    <w:rsid w:val="00CE27F0"/>
    <w:rsid w:val="00CE7BAA"/>
    <w:rsid w:val="00CF04EF"/>
    <w:rsid w:val="00CF181F"/>
    <w:rsid w:val="00CF7BBA"/>
    <w:rsid w:val="00D11F28"/>
    <w:rsid w:val="00D335BB"/>
    <w:rsid w:val="00D36E51"/>
    <w:rsid w:val="00D36F29"/>
    <w:rsid w:val="00D41301"/>
    <w:rsid w:val="00D52B89"/>
    <w:rsid w:val="00D66D09"/>
    <w:rsid w:val="00D7641A"/>
    <w:rsid w:val="00DA005C"/>
    <w:rsid w:val="00DA5744"/>
    <w:rsid w:val="00DA5D77"/>
    <w:rsid w:val="00DC6327"/>
    <w:rsid w:val="00DD35C2"/>
    <w:rsid w:val="00DE18C6"/>
    <w:rsid w:val="00DE2343"/>
    <w:rsid w:val="00DE3432"/>
    <w:rsid w:val="00DF1636"/>
    <w:rsid w:val="00DF5E5D"/>
    <w:rsid w:val="00DF7EB0"/>
    <w:rsid w:val="00E07DBB"/>
    <w:rsid w:val="00E10F25"/>
    <w:rsid w:val="00E13525"/>
    <w:rsid w:val="00E221D8"/>
    <w:rsid w:val="00E23B2A"/>
    <w:rsid w:val="00E36B6E"/>
    <w:rsid w:val="00E37B6F"/>
    <w:rsid w:val="00E66C90"/>
    <w:rsid w:val="00E92069"/>
    <w:rsid w:val="00E922D0"/>
    <w:rsid w:val="00E94D23"/>
    <w:rsid w:val="00E969C1"/>
    <w:rsid w:val="00E975C2"/>
    <w:rsid w:val="00EA6E6D"/>
    <w:rsid w:val="00EB1F31"/>
    <w:rsid w:val="00EC010B"/>
    <w:rsid w:val="00EC27FB"/>
    <w:rsid w:val="00EC3A2F"/>
    <w:rsid w:val="00EE4C50"/>
    <w:rsid w:val="00F066C5"/>
    <w:rsid w:val="00F13567"/>
    <w:rsid w:val="00F23B75"/>
    <w:rsid w:val="00F37D00"/>
    <w:rsid w:val="00F537E7"/>
    <w:rsid w:val="00F619E7"/>
    <w:rsid w:val="00F71BC7"/>
    <w:rsid w:val="00F73719"/>
    <w:rsid w:val="00F84C24"/>
    <w:rsid w:val="00F9110C"/>
    <w:rsid w:val="00F93514"/>
    <w:rsid w:val="00FB5BCF"/>
    <w:rsid w:val="00FD0AEF"/>
    <w:rsid w:val="00FE6686"/>
    <w:rsid w:val="00FF01C5"/>
    <w:rsid w:val="00FF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5F4586"/>
  <w15:chartTrackingRefBased/>
  <w15:docId w15:val="{3BEAA015-3447-4278-8FAB-A899CA29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Comic Sans MS" w:hAnsi="Comic Sans MS"/>
      <w:sz w:val="24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rFonts w:ascii="Comic Sans MS" w:hAnsi="Comic Sans MS"/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rFonts w:ascii="Comic Sans MS" w:hAnsi="Comic Sans MS"/>
      <w:sz w:val="36"/>
    </w:rPr>
  </w:style>
  <w:style w:type="paragraph" w:styleId="Nadpis4">
    <w:name w:val="heading 4"/>
    <w:basedOn w:val="Normln"/>
    <w:next w:val="Normln"/>
    <w:qFormat/>
    <w:pPr>
      <w:keepNext/>
      <w:jc w:val="center"/>
      <w:outlineLvl w:val="3"/>
    </w:pPr>
    <w:rPr>
      <w:b/>
      <w:bCs/>
      <w:sz w:val="36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rFonts w:ascii="Comic Sans MS" w:hAnsi="Comic Sans MS"/>
      <w:b/>
      <w:sz w:val="40"/>
      <w:u w:val="single"/>
    </w:rPr>
  </w:style>
  <w:style w:type="paragraph" w:styleId="Zkladntext">
    <w:name w:val="Body Text"/>
    <w:basedOn w:val="Normln"/>
    <w:pPr>
      <w:jc w:val="both"/>
    </w:pPr>
    <w:rPr>
      <w:rFonts w:ascii="Comic Sans MS" w:hAnsi="Comic Sans MS"/>
      <w:sz w:val="24"/>
    </w:rPr>
  </w:style>
  <w:style w:type="paragraph" w:styleId="Zkladntextodsazen">
    <w:name w:val="Body Text Indent"/>
    <w:basedOn w:val="Normln"/>
    <w:pPr>
      <w:ind w:left="2832" w:firstLine="3"/>
      <w:jc w:val="both"/>
    </w:pPr>
    <w:rPr>
      <w:sz w:val="24"/>
    </w:rPr>
  </w:style>
  <w:style w:type="character" w:styleId="Hypertextovodkaz">
    <w:name w:val="Hyperlink"/>
    <w:rsid w:val="00B76195"/>
    <w:rPr>
      <w:color w:val="0000FF"/>
      <w:u w:val="single"/>
    </w:rPr>
  </w:style>
  <w:style w:type="table" w:styleId="Mkatabulky">
    <w:name w:val="Table Grid"/>
    <w:basedOn w:val="Normlntabulka"/>
    <w:rsid w:val="00AF5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DA5D7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A5D77"/>
  </w:style>
  <w:style w:type="paragraph" w:styleId="Zhlav">
    <w:name w:val="header"/>
    <w:basedOn w:val="Normln"/>
    <w:rsid w:val="00E07DBB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A13866"/>
    <w:rPr>
      <w:rFonts w:ascii="Tahoma" w:hAnsi="Tahoma" w:cs="Tahoma"/>
      <w:sz w:val="16"/>
      <w:szCs w:val="16"/>
    </w:rPr>
  </w:style>
  <w:style w:type="character" w:customStyle="1" w:styleId="st">
    <w:name w:val="st"/>
    <w:rsid w:val="002506A2"/>
  </w:style>
  <w:style w:type="character" w:customStyle="1" w:styleId="Zvraznn">
    <w:name w:val="Zvýraznění"/>
    <w:uiPriority w:val="20"/>
    <w:qFormat/>
    <w:rsid w:val="002506A2"/>
    <w:rPr>
      <w:i/>
      <w:iCs/>
    </w:rPr>
  </w:style>
  <w:style w:type="paragraph" w:customStyle="1" w:styleId="contactname">
    <w:name w:val="contact_name"/>
    <w:basedOn w:val="Normln"/>
    <w:rsid w:val="003972A8"/>
    <w:pPr>
      <w:spacing w:before="100" w:beforeAutospacing="1" w:after="100" w:afterAutospacing="1"/>
    </w:pPr>
    <w:rPr>
      <w:sz w:val="24"/>
      <w:szCs w:val="24"/>
    </w:rPr>
  </w:style>
  <w:style w:type="paragraph" w:customStyle="1" w:styleId="contactadress">
    <w:name w:val="contact_adress"/>
    <w:basedOn w:val="Normln"/>
    <w:rsid w:val="003972A8"/>
    <w:pPr>
      <w:spacing w:before="100" w:beforeAutospacing="1" w:after="100" w:afterAutospacing="1"/>
    </w:pPr>
    <w:rPr>
      <w:sz w:val="24"/>
      <w:szCs w:val="24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E2521"/>
    <w:rPr>
      <w:color w:val="808080"/>
      <w:shd w:val="clear" w:color="auto" w:fill="E6E6E6"/>
    </w:rPr>
  </w:style>
  <w:style w:type="paragraph" w:customStyle="1" w:styleId="Default">
    <w:name w:val="Default"/>
    <w:rsid w:val="00CF7BB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F53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5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pekny@volny.cz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f%20Mooz\Desktop\propozice-basket%20IV%20D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02441-FD37-4D3F-A10C-D3931158C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propozice-basket IV D.dot</Template>
  <TotalTime>26</TotalTime>
  <Pages>4</Pages>
  <Words>943</Words>
  <Characters>5567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mládeže, Palackého 418, 537 01, Chrudim,tel</vt:lpstr>
    </vt:vector>
  </TitlesOfParts>
  <Company/>
  <LinksUpToDate>false</LinksUpToDate>
  <CharactersWithSpaces>6498</CharactersWithSpaces>
  <SharedDoc>false</SharedDoc>
  <HLinks>
    <vt:vector size="6" baseType="variant">
      <vt:variant>
        <vt:i4>7929928</vt:i4>
      </vt:variant>
      <vt:variant>
        <vt:i4>0</vt:i4>
      </vt:variant>
      <vt:variant>
        <vt:i4>0</vt:i4>
      </vt:variant>
      <vt:variant>
        <vt:i4>5</vt:i4>
      </vt:variant>
      <vt:variant>
        <vt:lpwstr>mailto:josefmooz@centrum.cz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mládeže, Palackého 418, 537 01, Chrudim,tel</dc:title>
  <dc:subject/>
  <dc:creator>Josef Mooz</dc:creator>
  <cp:keywords/>
  <cp:lastModifiedBy>Pěkný Václav</cp:lastModifiedBy>
  <cp:revision>39</cp:revision>
  <cp:lastPrinted>2015-10-16T04:48:00Z</cp:lastPrinted>
  <dcterms:created xsi:type="dcterms:W3CDTF">2019-02-14T10:17:00Z</dcterms:created>
  <dcterms:modified xsi:type="dcterms:W3CDTF">2020-02-09T10:43:00Z</dcterms:modified>
</cp:coreProperties>
</file>