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1C19F" w14:textId="6CA19ADE" w:rsidR="00BB17A0" w:rsidRPr="00BB17A0" w:rsidRDefault="00BB17A0" w:rsidP="00BB17A0">
      <w:pPr>
        <w:keepNext/>
        <w:outlineLvl w:val="1"/>
        <w:rPr>
          <w:sz w:val="36"/>
          <w:szCs w:val="20"/>
        </w:rPr>
      </w:pPr>
      <w:r w:rsidRPr="00BB17A0">
        <w:rPr>
          <w:sz w:val="36"/>
          <w:szCs w:val="20"/>
        </w:rPr>
        <w:t xml:space="preserve">Okresní kolo </w:t>
      </w:r>
      <w:r w:rsidR="000D5D81">
        <w:rPr>
          <w:sz w:val="36"/>
          <w:szCs w:val="20"/>
        </w:rPr>
        <w:t>O</w:t>
      </w:r>
      <w:r w:rsidRPr="00BB17A0">
        <w:rPr>
          <w:sz w:val="36"/>
          <w:szCs w:val="20"/>
        </w:rPr>
        <w:t xml:space="preserve">lympiády v českém jazyce         </w:t>
      </w:r>
    </w:p>
    <w:p w14:paraId="0281C1A0" w14:textId="77777777" w:rsidR="00BB17A0" w:rsidRPr="00BB17A0" w:rsidRDefault="00BB17A0" w:rsidP="00BB17A0">
      <w:pPr>
        <w:rPr>
          <w:sz w:val="36"/>
          <w:szCs w:val="20"/>
        </w:rPr>
      </w:pPr>
    </w:p>
    <w:p w14:paraId="0281C1A1" w14:textId="77777777" w:rsidR="00BB17A0" w:rsidRPr="00BB17A0" w:rsidRDefault="00BB17A0" w:rsidP="00BB17A0">
      <w:pPr>
        <w:keepNext/>
        <w:outlineLvl w:val="2"/>
        <w:rPr>
          <w:sz w:val="48"/>
          <w:szCs w:val="20"/>
        </w:rPr>
      </w:pPr>
      <w:r w:rsidRPr="00BB17A0">
        <w:rPr>
          <w:sz w:val="48"/>
          <w:szCs w:val="20"/>
        </w:rPr>
        <w:t>Pozvánka do soutěže</w:t>
      </w:r>
    </w:p>
    <w:p w14:paraId="0281C1A2" w14:textId="77777777" w:rsidR="00BB17A0" w:rsidRPr="00BB17A0" w:rsidRDefault="00BB17A0" w:rsidP="00BB17A0">
      <w:pPr>
        <w:rPr>
          <w:sz w:val="20"/>
          <w:szCs w:val="20"/>
        </w:rPr>
      </w:pPr>
      <w:r w:rsidRPr="00BB17A0">
        <w:rPr>
          <w:sz w:val="20"/>
          <w:szCs w:val="20"/>
        </w:rPr>
        <w:t xml:space="preserve">       </w:t>
      </w:r>
    </w:p>
    <w:p w14:paraId="0281C1A3" w14:textId="13D4E67A" w:rsidR="00BB17A0" w:rsidRDefault="00BB17A0" w:rsidP="00BB17A0">
      <w:pPr>
        <w:jc w:val="both"/>
        <w:rPr>
          <w:color w:val="000000"/>
          <w:sz w:val="28"/>
          <w:szCs w:val="28"/>
        </w:rPr>
      </w:pPr>
      <w:r w:rsidRPr="00BB17A0">
        <w:rPr>
          <w:sz w:val="28"/>
          <w:szCs w:val="28"/>
        </w:rPr>
        <w:t xml:space="preserve">        Okresní kolo </w:t>
      </w:r>
      <w:r w:rsidR="000D5D81">
        <w:rPr>
          <w:sz w:val="28"/>
          <w:szCs w:val="28"/>
        </w:rPr>
        <w:t>O</w:t>
      </w:r>
      <w:r w:rsidRPr="00BB17A0">
        <w:rPr>
          <w:sz w:val="28"/>
          <w:szCs w:val="28"/>
        </w:rPr>
        <w:t xml:space="preserve">lympiády v českém jazyce se koná v Domě dětí </w:t>
      </w:r>
      <w:r w:rsidRPr="00BB17A0">
        <w:rPr>
          <w:color w:val="000000"/>
          <w:sz w:val="28"/>
          <w:szCs w:val="28"/>
        </w:rPr>
        <w:t xml:space="preserve">a mládeže </w:t>
      </w:r>
      <w:r>
        <w:rPr>
          <w:color w:val="000000"/>
          <w:sz w:val="28"/>
          <w:szCs w:val="28"/>
        </w:rPr>
        <w:t xml:space="preserve">   a Zařízení pro DVPP </w:t>
      </w:r>
      <w:r w:rsidRPr="00BB17A0">
        <w:rPr>
          <w:color w:val="000000"/>
          <w:sz w:val="28"/>
          <w:szCs w:val="28"/>
        </w:rPr>
        <w:t>Ústí nad Labem</w:t>
      </w:r>
      <w:r>
        <w:rPr>
          <w:color w:val="000000"/>
          <w:sz w:val="28"/>
          <w:szCs w:val="28"/>
        </w:rPr>
        <w:t xml:space="preserve"> </w:t>
      </w:r>
      <w:r w:rsidRPr="00BB17A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p .o., </w:t>
      </w:r>
      <w:r w:rsidRPr="00BB17A0">
        <w:rPr>
          <w:color w:val="000000"/>
          <w:sz w:val="28"/>
          <w:szCs w:val="28"/>
        </w:rPr>
        <w:t xml:space="preserve"> Velká Hradební 1025/19 (budova Domu kultury, vchod z Bělehradské ul.) : </w:t>
      </w:r>
    </w:p>
    <w:p w14:paraId="0281C1A4" w14:textId="77777777" w:rsidR="00BB17A0" w:rsidRPr="00BB17A0" w:rsidRDefault="00BB17A0" w:rsidP="00BB17A0">
      <w:pPr>
        <w:jc w:val="both"/>
        <w:rPr>
          <w:sz w:val="28"/>
          <w:szCs w:val="28"/>
        </w:rPr>
      </w:pPr>
    </w:p>
    <w:p w14:paraId="0281C1A5" w14:textId="120AE398" w:rsidR="00BB17A0" w:rsidRDefault="00BB17A0" w:rsidP="00BB17A0">
      <w:pPr>
        <w:jc w:val="both"/>
        <w:rPr>
          <w:b/>
          <w:color w:val="000000"/>
          <w:sz w:val="28"/>
          <w:szCs w:val="28"/>
        </w:rPr>
      </w:pPr>
      <w:r w:rsidRPr="00BB17A0">
        <w:rPr>
          <w:b/>
          <w:color w:val="000000"/>
          <w:sz w:val="28"/>
          <w:szCs w:val="28"/>
        </w:rPr>
        <w:t xml:space="preserve">kategorie I. – </w:t>
      </w:r>
      <w:r w:rsidRPr="00BB17A0">
        <w:rPr>
          <w:color w:val="000000"/>
          <w:sz w:val="28"/>
          <w:szCs w:val="28"/>
        </w:rPr>
        <w:t>žáci 8. a 9. ročníků základních škol</w:t>
      </w:r>
      <w:r w:rsidR="00911F7B">
        <w:rPr>
          <w:color w:val="000000"/>
          <w:sz w:val="28"/>
          <w:szCs w:val="28"/>
        </w:rPr>
        <w:t xml:space="preserve"> a odpovídající ročníky víceletých gymnázií </w:t>
      </w:r>
      <w:r w:rsidRPr="00BB17A0">
        <w:rPr>
          <w:color w:val="000000"/>
          <w:sz w:val="28"/>
          <w:szCs w:val="28"/>
        </w:rPr>
        <w:t xml:space="preserve"> </w:t>
      </w:r>
      <w:r w:rsidR="007B6031">
        <w:rPr>
          <w:b/>
          <w:color w:val="000000"/>
          <w:sz w:val="28"/>
          <w:szCs w:val="28"/>
        </w:rPr>
        <w:t xml:space="preserve">v pondělí </w:t>
      </w:r>
      <w:r w:rsidR="0050331D">
        <w:rPr>
          <w:b/>
          <w:color w:val="000000"/>
          <w:sz w:val="28"/>
          <w:szCs w:val="28"/>
        </w:rPr>
        <w:t>2</w:t>
      </w:r>
      <w:r w:rsidR="00B37F5D">
        <w:rPr>
          <w:b/>
          <w:color w:val="000000"/>
          <w:sz w:val="28"/>
          <w:szCs w:val="28"/>
        </w:rPr>
        <w:t>6</w:t>
      </w:r>
      <w:r w:rsidR="0050331D">
        <w:rPr>
          <w:b/>
          <w:color w:val="000000"/>
          <w:sz w:val="28"/>
          <w:szCs w:val="28"/>
        </w:rPr>
        <w:t>. ledna 202</w:t>
      </w:r>
      <w:r w:rsidR="00B37F5D">
        <w:rPr>
          <w:b/>
          <w:color w:val="000000"/>
          <w:sz w:val="28"/>
          <w:szCs w:val="28"/>
        </w:rPr>
        <w:t>6</w:t>
      </w:r>
      <w:r>
        <w:rPr>
          <w:b/>
          <w:color w:val="000000"/>
          <w:sz w:val="28"/>
          <w:szCs w:val="28"/>
        </w:rPr>
        <w:t xml:space="preserve">  </w:t>
      </w:r>
    </w:p>
    <w:p w14:paraId="0281C1A6" w14:textId="77777777" w:rsidR="00BB17A0" w:rsidRPr="00BB17A0" w:rsidRDefault="00BB17A0" w:rsidP="00BB17A0">
      <w:pPr>
        <w:jc w:val="both"/>
        <w:rPr>
          <w:color w:val="000000"/>
          <w:sz w:val="28"/>
          <w:szCs w:val="28"/>
        </w:rPr>
      </w:pPr>
    </w:p>
    <w:p w14:paraId="0281C1A7" w14:textId="1D7B3C10" w:rsidR="00BB17A0" w:rsidRPr="00BB17A0" w:rsidRDefault="00BB17A0" w:rsidP="00BB17A0">
      <w:pPr>
        <w:jc w:val="both"/>
        <w:rPr>
          <w:sz w:val="28"/>
          <w:szCs w:val="28"/>
        </w:rPr>
      </w:pPr>
      <w:r w:rsidRPr="00BB17A0">
        <w:rPr>
          <w:b/>
          <w:bCs/>
          <w:sz w:val="28"/>
          <w:szCs w:val="28"/>
        </w:rPr>
        <w:t>kategorie II.</w:t>
      </w:r>
      <w:r w:rsidRPr="00BB17A0">
        <w:rPr>
          <w:sz w:val="28"/>
          <w:szCs w:val="28"/>
        </w:rPr>
        <w:t xml:space="preserve"> – žáci 1. - 4. ročníků středních </w:t>
      </w:r>
      <w:r w:rsidR="00911F7B">
        <w:rPr>
          <w:sz w:val="28"/>
          <w:szCs w:val="28"/>
        </w:rPr>
        <w:t xml:space="preserve">škol – </w:t>
      </w:r>
      <w:r w:rsidR="0050331D">
        <w:rPr>
          <w:b/>
          <w:sz w:val="28"/>
          <w:szCs w:val="28"/>
        </w:rPr>
        <w:t xml:space="preserve">v úterý </w:t>
      </w:r>
      <w:r w:rsidR="000D5D81">
        <w:rPr>
          <w:b/>
          <w:sz w:val="28"/>
          <w:szCs w:val="28"/>
        </w:rPr>
        <w:t>2</w:t>
      </w:r>
      <w:r w:rsidR="00B37F5D">
        <w:rPr>
          <w:b/>
          <w:sz w:val="28"/>
          <w:szCs w:val="28"/>
        </w:rPr>
        <w:t>7</w:t>
      </w:r>
      <w:r w:rsidR="0050331D">
        <w:rPr>
          <w:b/>
          <w:sz w:val="28"/>
          <w:szCs w:val="28"/>
        </w:rPr>
        <w:t>. ledna 202</w:t>
      </w:r>
      <w:r w:rsidR="00B37F5D">
        <w:rPr>
          <w:b/>
          <w:sz w:val="28"/>
          <w:szCs w:val="28"/>
        </w:rPr>
        <w:t>6</w:t>
      </w:r>
    </w:p>
    <w:p w14:paraId="0281C1A8" w14:textId="77777777" w:rsidR="00DC77BE" w:rsidRDefault="00DC77BE" w:rsidP="00BB17A0">
      <w:pPr>
        <w:jc w:val="both"/>
        <w:rPr>
          <w:b/>
          <w:bCs/>
          <w:sz w:val="28"/>
          <w:szCs w:val="28"/>
        </w:rPr>
      </w:pPr>
    </w:p>
    <w:p w14:paraId="0281C1A9" w14:textId="77777777" w:rsidR="00BB17A0" w:rsidRDefault="00BB17A0" w:rsidP="00BB17A0">
      <w:pPr>
        <w:jc w:val="both"/>
        <w:rPr>
          <w:sz w:val="28"/>
          <w:szCs w:val="28"/>
        </w:rPr>
      </w:pPr>
      <w:r w:rsidRPr="00BB17A0">
        <w:rPr>
          <w:sz w:val="28"/>
          <w:szCs w:val="28"/>
        </w:rPr>
        <w:t xml:space="preserve">Soutěž začíná </w:t>
      </w:r>
      <w:r w:rsidRPr="00BB17A0">
        <w:rPr>
          <w:b/>
          <w:sz w:val="28"/>
          <w:szCs w:val="28"/>
        </w:rPr>
        <w:t>v 9.00 hod</w:t>
      </w:r>
      <w:r w:rsidRPr="00BB17A0">
        <w:rPr>
          <w:sz w:val="28"/>
          <w:szCs w:val="28"/>
        </w:rPr>
        <w:t>., prezence soutěžících od 8.30 hod.</w:t>
      </w:r>
    </w:p>
    <w:p w14:paraId="0281C1AA" w14:textId="77777777" w:rsidR="00797CFE" w:rsidRDefault="00797CFE" w:rsidP="00BB17A0">
      <w:pPr>
        <w:jc w:val="both"/>
        <w:rPr>
          <w:sz w:val="28"/>
          <w:szCs w:val="28"/>
        </w:rPr>
      </w:pPr>
    </w:p>
    <w:p w14:paraId="0281C1AB" w14:textId="77777777" w:rsidR="00BB17A0" w:rsidRPr="00BB17A0" w:rsidRDefault="00BB17A0" w:rsidP="00BB17A0">
      <w:pPr>
        <w:ind w:firstLine="708"/>
        <w:jc w:val="both"/>
        <w:rPr>
          <w:sz w:val="28"/>
          <w:szCs w:val="28"/>
        </w:rPr>
      </w:pPr>
    </w:p>
    <w:p w14:paraId="0281C1AC" w14:textId="77777777" w:rsidR="00BB17A0" w:rsidRDefault="00BB17A0" w:rsidP="00BB17A0">
      <w:pPr>
        <w:ind w:firstLine="708"/>
        <w:jc w:val="both"/>
        <w:rPr>
          <w:sz w:val="28"/>
          <w:szCs w:val="28"/>
        </w:rPr>
      </w:pPr>
      <w:r w:rsidRPr="00BB17A0">
        <w:rPr>
          <w:sz w:val="28"/>
          <w:szCs w:val="28"/>
        </w:rPr>
        <w:t>S sebou si žáci vezmou psací potřeby, svačinu vč. pitného režimu. Kabáty, bundy atd. si účastníci odloží v centrální šatně vedle recepce DDM. Přezůvky nejsou nutné. Předpokládaný konec soutěže 12.00 – 13.00 hod.</w:t>
      </w:r>
    </w:p>
    <w:p w14:paraId="0281C1AD" w14:textId="77777777" w:rsidR="006C7129" w:rsidRDefault="006C7129" w:rsidP="00BB17A0">
      <w:pPr>
        <w:ind w:firstLine="708"/>
        <w:jc w:val="both"/>
        <w:rPr>
          <w:sz w:val="28"/>
          <w:szCs w:val="28"/>
        </w:rPr>
      </w:pPr>
    </w:p>
    <w:p w14:paraId="0281C1AE" w14:textId="064035BA" w:rsidR="006C7129" w:rsidRDefault="006C7129" w:rsidP="00BB1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Více o soutěži a propozice: </w:t>
      </w:r>
      <w:hyperlink r:id="rId7" w:history="1">
        <w:r w:rsidR="00F006CD" w:rsidRPr="005E672F">
          <w:rPr>
            <w:rStyle w:val="Hypertextovodkaz"/>
            <w:sz w:val="28"/>
            <w:szCs w:val="28"/>
          </w:rPr>
          <w:t>www.olympiada-cj.cz/</w:t>
        </w:r>
      </w:hyperlink>
    </w:p>
    <w:p w14:paraId="757B75AC" w14:textId="77777777" w:rsidR="00F006CD" w:rsidRDefault="00F006CD" w:rsidP="00BB17A0">
      <w:pPr>
        <w:ind w:firstLine="708"/>
        <w:jc w:val="both"/>
        <w:rPr>
          <w:sz w:val="28"/>
          <w:szCs w:val="28"/>
        </w:rPr>
      </w:pPr>
    </w:p>
    <w:p w14:paraId="0281C1B0" w14:textId="77777777" w:rsidR="006C7129" w:rsidRPr="00BB17A0" w:rsidRDefault="006C7129" w:rsidP="00BB17A0">
      <w:pPr>
        <w:ind w:firstLine="708"/>
        <w:jc w:val="both"/>
        <w:rPr>
          <w:sz w:val="28"/>
          <w:szCs w:val="28"/>
        </w:rPr>
      </w:pPr>
    </w:p>
    <w:p w14:paraId="0281C1B1" w14:textId="77777777" w:rsidR="00BB17A0" w:rsidRPr="00BB17A0" w:rsidRDefault="00BB17A0" w:rsidP="007B6031">
      <w:pPr>
        <w:ind w:firstLine="708"/>
        <w:jc w:val="center"/>
        <w:rPr>
          <w:sz w:val="28"/>
          <w:szCs w:val="28"/>
        </w:rPr>
      </w:pPr>
    </w:p>
    <w:p w14:paraId="0281C1B2" w14:textId="77777777" w:rsidR="00BB17A0" w:rsidRPr="00BB17A0" w:rsidRDefault="00BB17A0" w:rsidP="00BB17A0">
      <w:pPr>
        <w:jc w:val="both"/>
        <w:rPr>
          <w:sz w:val="28"/>
          <w:szCs w:val="28"/>
        </w:rPr>
      </w:pPr>
    </w:p>
    <w:p w14:paraId="0281C1B3" w14:textId="77777777" w:rsidR="00BB17A0" w:rsidRPr="00BB17A0" w:rsidRDefault="00BB17A0" w:rsidP="00BB17A0">
      <w:pPr>
        <w:jc w:val="both"/>
        <w:rPr>
          <w:sz w:val="28"/>
          <w:szCs w:val="28"/>
        </w:rPr>
      </w:pPr>
      <w:r w:rsidRPr="00BB17A0">
        <w:rPr>
          <w:sz w:val="28"/>
          <w:szCs w:val="28"/>
        </w:rPr>
        <w:t xml:space="preserve">                                                                </w:t>
      </w:r>
    </w:p>
    <w:p w14:paraId="0281C1B4" w14:textId="77777777" w:rsidR="00797CFE" w:rsidRDefault="00797CFE" w:rsidP="00BB17A0">
      <w:pPr>
        <w:jc w:val="both"/>
        <w:rPr>
          <w:sz w:val="28"/>
          <w:szCs w:val="28"/>
        </w:rPr>
      </w:pPr>
    </w:p>
    <w:p w14:paraId="0281C1B5" w14:textId="77777777" w:rsidR="00797CFE" w:rsidRDefault="00797CFE" w:rsidP="00BB17A0">
      <w:pPr>
        <w:jc w:val="both"/>
        <w:rPr>
          <w:sz w:val="28"/>
          <w:szCs w:val="28"/>
        </w:rPr>
      </w:pPr>
    </w:p>
    <w:p w14:paraId="0281C1B6" w14:textId="77777777" w:rsidR="00BB17A0" w:rsidRDefault="00797CFE" w:rsidP="00BB17A0">
      <w:pPr>
        <w:jc w:val="both"/>
        <w:rPr>
          <w:sz w:val="28"/>
          <w:szCs w:val="28"/>
        </w:rPr>
      </w:pPr>
      <w:r>
        <w:rPr>
          <w:sz w:val="28"/>
          <w:szCs w:val="28"/>
        </w:rPr>
        <w:t>organizátor okresního kola</w:t>
      </w:r>
    </w:p>
    <w:p w14:paraId="0281C1B7" w14:textId="77777777" w:rsidR="00BB17A0" w:rsidRDefault="00BB17A0" w:rsidP="00BB17A0">
      <w:pPr>
        <w:jc w:val="both"/>
        <w:rPr>
          <w:sz w:val="28"/>
          <w:szCs w:val="28"/>
        </w:rPr>
      </w:pPr>
      <w:r w:rsidRPr="00BB17A0">
        <w:rPr>
          <w:sz w:val="28"/>
          <w:szCs w:val="28"/>
        </w:rPr>
        <w:t>Mgr. Jana Stoicová,</w:t>
      </w:r>
    </w:p>
    <w:p w14:paraId="0281C1B8" w14:textId="77777777" w:rsidR="00852585" w:rsidRDefault="00BB17A0" w:rsidP="00BB17A0">
      <w:pPr>
        <w:jc w:val="both"/>
        <w:rPr>
          <w:sz w:val="28"/>
          <w:szCs w:val="28"/>
        </w:rPr>
      </w:pPr>
      <w:r w:rsidRPr="00BB17A0">
        <w:rPr>
          <w:sz w:val="28"/>
          <w:szCs w:val="28"/>
        </w:rPr>
        <w:t>Dům dětí a mládeže</w:t>
      </w:r>
      <w:r>
        <w:rPr>
          <w:sz w:val="28"/>
          <w:szCs w:val="28"/>
        </w:rPr>
        <w:t xml:space="preserve"> a Zařízení pro DVPP </w:t>
      </w:r>
      <w:r w:rsidRPr="00BB17A0">
        <w:rPr>
          <w:sz w:val="28"/>
          <w:szCs w:val="28"/>
        </w:rPr>
        <w:t xml:space="preserve"> Ústí n. L.</w:t>
      </w:r>
      <w:r>
        <w:rPr>
          <w:sz w:val="28"/>
          <w:szCs w:val="28"/>
        </w:rPr>
        <w:t xml:space="preserve"> , p.o.</w:t>
      </w:r>
      <w:r w:rsidRPr="00BB17A0">
        <w:rPr>
          <w:sz w:val="28"/>
          <w:szCs w:val="28"/>
        </w:rPr>
        <w:t xml:space="preserve">                  </w:t>
      </w:r>
    </w:p>
    <w:p w14:paraId="0281C1B9" w14:textId="77777777" w:rsidR="00852585" w:rsidRDefault="00852585" w:rsidP="00BB17A0">
      <w:pPr>
        <w:jc w:val="both"/>
        <w:rPr>
          <w:sz w:val="28"/>
          <w:szCs w:val="28"/>
        </w:rPr>
      </w:pPr>
    </w:p>
    <w:p w14:paraId="0281C1BA" w14:textId="77777777" w:rsidR="00852585" w:rsidRDefault="00852585" w:rsidP="00BB17A0">
      <w:pPr>
        <w:jc w:val="both"/>
        <w:rPr>
          <w:sz w:val="28"/>
          <w:szCs w:val="28"/>
        </w:rPr>
      </w:pPr>
    </w:p>
    <w:p w14:paraId="0281C1BB" w14:textId="77777777" w:rsidR="00852585" w:rsidRDefault="00852585" w:rsidP="00BB17A0">
      <w:pPr>
        <w:jc w:val="both"/>
        <w:rPr>
          <w:sz w:val="28"/>
          <w:szCs w:val="28"/>
        </w:rPr>
      </w:pPr>
    </w:p>
    <w:sectPr w:rsidR="008525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58644" w14:textId="77777777" w:rsidR="005D4E00" w:rsidRDefault="005D4E00">
      <w:r>
        <w:separator/>
      </w:r>
    </w:p>
  </w:endnote>
  <w:endnote w:type="continuationSeparator" w:id="0">
    <w:p w14:paraId="4A52CB08" w14:textId="77777777" w:rsidR="005D4E00" w:rsidRDefault="005D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1C1CA" w14:textId="77777777" w:rsidR="00D63095" w:rsidRDefault="00D6309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1C1CB" w14:textId="77777777" w:rsidR="00D63095" w:rsidRDefault="00D6309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1C1CD" w14:textId="77777777" w:rsidR="00D63095" w:rsidRDefault="00D630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B24D8" w14:textId="77777777" w:rsidR="005D4E00" w:rsidRDefault="005D4E00">
      <w:r>
        <w:separator/>
      </w:r>
    </w:p>
  </w:footnote>
  <w:footnote w:type="continuationSeparator" w:id="0">
    <w:p w14:paraId="6D8E0B5A" w14:textId="77777777" w:rsidR="005D4E00" w:rsidRDefault="005D4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1C1C0" w14:textId="77777777" w:rsidR="00D63095" w:rsidRDefault="00D6309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0"/>
      <w:gridCol w:w="7122"/>
    </w:tblGrid>
    <w:tr w:rsidR="00226155" w14:paraId="0281C1C8" w14:textId="77777777">
      <w:tc>
        <w:tcPr>
          <w:tcW w:w="2050" w:type="dxa"/>
        </w:tcPr>
        <w:p w14:paraId="0281C1C1" w14:textId="77777777" w:rsidR="00226155" w:rsidRDefault="00BB17A0" w:rsidP="00AB2F71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 wp14:anchorId="0281C1CE" wp14:editId="0281C1CF">
                <wp:extent cx="1228725" cy="1152525"/>
                <wp:effectExtent l="0" t="0" r="9525" b="9525"/>
                <wp:docPr id="2" name="obrázek 1" descr="LogoDDM-lé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DM-lé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62" w:type="dxa"/>
          <w:vAlign w:val="center"/>
        </w:tcPr>
        <w:p w14:paraId="0281C1C2" w14:textId="77777777" w:rsidR="00F866B0" w:rsidRPr="00F866B0" w:rsidRDefault="00226155">
          <w:pPr>
            <w:pStyle w:val="Zhlav"/>
            <w:jc w:val="center"/>
            <w:rPr>
              <w:rFonts w:ascii="Arial" w:hAnsi="Arial" w:cs="Arial"/>
              <w:b/>
              <w:bCs/>
              <w:i/>
              <w:iCs/>
              <w:smallCaps/>
              <w:sz w:val="36"/>
              <w:szCs w:val="36"/>
            </w:rPr>
          </w:pPr>
          <w:r w:rsidRPr="00F866B0">
            <w:rPr>
              <w:rFonts w:ascii="Arial" w:hAnsi="Arial" w:cs="Arial"/>
              <w:b/>
              <w:bCs/>
              <w:i/>
              <w:iCs/>
              <w:smallCaps/>
              <w:sz w:val="36"/>
              <w:szCs w:val="36"/>
            </w:rPr>
            <w:t xml:space="preserve">Dům dětí a mládeže </w:t>
          </w:r>
        </w:p>
        <w:p w14:paraId="0281C1C3" w14:textId="77777777" w:rsidR="00B36B22" w:rsidRPr="00F866B0" w:rsidRDefault="00F866B0" w:rsidP="00B36B22">
          <w:pPr>
            <w:pStyle w:val="Zhlav"/>
            <w:jc w:val="center"/>
            <w:rPr>
              <w:rFonts w:ascii="Arial" w:hAnsi="Arial" w:cs="Arial"/>
              <w:b/>
              <w:i/>
              <w:smallCaps/>
            </w:rPr>
          </w:pPr>
          <w:r w:rsidRPr="00F866B0">
            <w:rPr>
              <w:rFonts w:ascii="Arial" w:hAnsi="Arial" w:cs="Arial"/>
              <w:b/>
              <w:bCs/>
              <w:i/>
              <w:iCs/>
              <w:smallCaps/>
            </w:rPr>
            <w:t xml:space="preserve">a Zařízení pro další vzdělávání pedagogických pracovníků, </w:t>
          </w:r>
          <w:r w:rsidR="00226155" w:rsidRPr="00F866B0">
            <w:rPr>
              <w:rFonts w:ascii="Arial" w:hAnsi="Arial" w:cs="Arial"/>
              <w:b/>
              <w:bCs/>
              <w:i/>
              <w:iCs/>
              <w:smallCaps/>
            </w:rPr>
            <w:t>Ústí nad Labem</w:t>
          </w:r>
          <w:r w:rsidRPr="00F866B0">
            <w:rPr>
              <w:rFonts w:ascii="Arial" w:hAnsi="Arial" w:cs="Arial"/>
              <w:b/>
              <w:bCs/>
              <w:i/>
              <w:iCs/>
              <w:smallCaps/>
            </w:rPr>
            <w:t xml:space="preserve">, </w:t>
          </w:r>
          <w:r w:rsidR="00B36B22" w:rsidRPr="00F866B0">
            <w:rPr>
              <w:rFonts w:ascii="Arial" w:hAnsi="Arial" w:cs="Arial"/>
              <w:b/>
              <w:i/>
              <w:smallCaps/>
            </w:rPr>
            <w:t>příspěvková organizace</w:t>
          </w:r>
        </w:p>
        <w:p w14:paraId="0281C1C4" w14:textId="77777777" w:rsidR="00B36B22" w:rsidRPr="00B36B22" w:rsidRDefault="00B36B22" w:rsidP="00B36B22">
          <w:pPr>
            <w:pStyle w:val="Zhlav"/>
            <w:jc w:val="center"/>
            <w:rPr>
              <w:rFonts w:ascii="Arial" w:hAnsi="Arial" w:cs="Arial"/>
              <w:sz w:val="10"/>
              <w:szCs w:val="10"/>
            </w:rPr>
          </w:pPr>
        </w:p>
        <w:p w14:paraId="0281C1C5" w14:textId="77777777" w:rsidR="001045B7" w:rsidRDefault="001045B7" w:rsidP="00A5163A">
          <w:pPr>
            <w:pStyle w:val="Zhlav"/>
            <w:jc w:val="center"/>
            <w:rPr>
              <w:rFonts w:ascii="Arial" w:hAnsi="Arial" w:cs="Arial"/>
              <w:color w:val="000000"/>
              <w:sz w:val="20"/>
            </w:rPr>
          </w:pPr>
          <w:r>
            <w:rPr>
              <w:rFonts w:ascii="Arial" w:hAnsi="Arial" w:cs="Arial"/>
              <w:color w:val="000000"/>
              <w:sz w:val="20"/>
            </w:rPr>
            <w:t>Velká Hradební 1025/19, Ústí nad Labem, 400 01</w:t>
          </w:r>
        </w:p>
        <w:p w14:paraId="0281C1C6" w14:textId="77777777" w:rsidR="00A5163A" w:rsidRPr="00A5163A" w:rsidRDefault="00A5163A" w:rsidP="00A5163A">
          <w:pPr>
            <w:pStyle w:val="Zhlav"/>
            <w:jc w:val="center"/>
            <w:rPr>
              <w:rFonts w:ascii="Arial" w:hAnsi="Arial" w:cs="Arial"/>
              <w:color w:val="000000"/>
              <w:sz w:val="20"/>
            </w:rPr>
          </w:pPr>
          <w:r w:rsidRPr="00A5163A">
            <w:rPr>
              <w:rFonts w:ascii="Arial" w:hAnsi="Arial" w:cs="Arial"/>
              <w:color w:val="000000"/>
              <w:sz w:val="20"/>
            </w:rPr>
            <w:t>Tel.: ředitel 475 209 922, spojovatelka 475 210 861</w:t>
          </w:r>
        </w:p>
        <w:p w14:paraId="0281C1C7" w14:textId="77777777" w:rsidR="00A5163A" w:rsidRDefault="00A5163A" w:rsidP="00A5163A">
          <w:pPr>
            <w:pStyle w:val="Zhlav"/>
            <w:jc w:val="center"/>
          </w:pPr>
          <w:r w:rsidRPr="00A5163A">
            <w:rPr>
              <w:rFonts w:ascii="Arial" w:hAnsi="Arial" w:cs="Arial"/>
              <w:color w:val="000000"/>
              <w:sz w:val="20"/>
            </w:rPr>
            <w:t xml:space="preserve">E-mail: </w:t>
          </w:r>
          <w:hyperlink r:id="rId2" w:history="1">
            <w:r w:rsidRPr="00A5163A">
              <w:rPr>
                <w:rStyle w:val="Hypertextovodkaz"/>
                <w:rFonts w:ascii="Arial" w:hAnsi="Arial" w:cs="Arial"/>
                <w:sz w:val="20"/>
              </w:rPr>
              <w:t>reditel@ddmul.cz</w:t>
            </w:r>
          </w:hyperlink>
          <w:r w:rsidRPr="00A5163A">
            <w:rPr>
              <w:rFonts w:ascii="Arial" w:hAnsi="Arial" w:cs="Arial"/>
              <w:color w:val="000000"/>
              <w:sz w:val="20"/>
            </w:rPr>
            <w:t xml:space="preserve"> , web: </w:t>
          </w:r>
          <w:hyperlink r:id="rId3" w:history="1">
            <w:r w:rsidRPr="00A5163A">
              <w:rPr>
                <w:rStyle w:val="Hypertextovodkaz"/>
                <w:rFonts w:ascii="Arial" w:hAnsi="Arial" w:cs="Arial"/>
                <w:sz w:val="20"/>
              </w:rPr>
              <w:t>www.ddmul.cz</w:t>
            </w:r>
          </w:hyperlink>
          <w:r w:rsidRPr="00A5163A">
            <w:rPr>
              <w:rFonts w:ascii="Arial" w:hAnsi="Arial" w:cs="Arial"/>
              <w:color w:val="000000"/>
              <w:sz w:val="20"/>
            </w:rPr>
            <w:t xml:space="preserve"> , IČO: 75150131</w:t>
          </w:r>
          <w:r w:rsidRPr="00A5163A">
            <w:rPr>
              <w:rFonts w:ascii="Arial" w:hAnsi="Arial" w:cs="Arial"/>
              <w:color w:val="000000"/>
              <w:sz w:val="20"/>
            </w:rPr>
            <w:br/>
          </w:r>
          <w:r w:rsidRPr="00A5163A">
            <w:rPr>
              <w:rFonts w:ascii="Arial" w:hAnsi="Arial" w:cs="Arial"/>
              <w:color w:val="000000"/>
              <w:sz w:val="16"/>
              <w:szCs w:val="16"/>
            </w:rPr>
            <w:t xml:space="preserve">V obchodním rejstříku vedeném u Krajského soudu v Ústí and Labem v oddílu </w:t>
          </w:r>
          <w:proofErr w:type="spellStart"/>
          <w:r w:rsidRPr="00A5163A">
            <w:rPr>
              <w:rFonts w:ascii="Arial" w:hAnsi="Arial" w:cs="Arial"/>
              <w:color w:val="000000"/>
              <w:sz w:val="16"/>
              <w:szCs w:val="16"/>
            </w:rPr>
            <w:t>Pr</w:t>
          </w:r>
          <w:proofErr w:type="spellEnd"/>
          <w:r w:rsidRPr="00A5163A">
            <w:rPr>
              <w:rFonts w:ascii="Arial" w:hAnsi="Arial" w:cs="Arial"/>
              <w:color w:val="000000"/>
              <w:sz w:val="16"/>
              <w:szCs w:val="16"/>
            </w:rPr>
            <w:t>, vložce číslo 823</w:t>
          </w:r>
        </w:p>
      </w:tc>
    </w:tr>
  </w:tbl>
  <w:p w14:paraId="0281C1C9" w14:textId="77777777" w:rsidR="00226155" w:rsidRDefault="0022615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1C1CC" w14:textId="77777777" w:rsidR="00D63095" w:rsidRDefault="00D6309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20C20"/>
    <w:multiLevelType w:val="hybridMultilevel"/>
    <w:tmpl w:val="B442B8A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22601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7A0"/>
    <w:rsid w:val="00072D73"/>
    <w:rsid w:val="000D5D81"/>
    <w:rsid w:val="001045B7"/>
    <w:rsid w:val="00226155"/>
    <w:rsid w:val="003105E5"/>
    <w:rsid w:val="004228CC"/>
    <w:rsid w:val="00483839"/>
    <w:rsid w:val="004C20D5"/>
    <w:rsid w:val="0050331D"/>
    <w:rsid w:val="005B0150"/>
    <w:rsid w:val="005D4E00"/>
    <w:rsid w:val="005E3348"/>
    <w:rsid w:val="006C7129"/>
    <w:rsid w:val="00797CFE"/>
    <w:rsid w:val="007B6031"/>
    <w:rsid w:val="00835296"/>
    <w:rsid w:val="00851AF9"/>
    <w:rsid w:val="00852585"/>
    <w:rsid w:val="00881F0D"/>
    <w:rsid w:val="008B2D12"/>
    <w:rsid w:val="00911F7B"/>
    <w:rsid w:val="00922461"/>
    <w:rsid w:val="00A11304"/>
    <w:rsid w:val="00A5163A"/>
    <w:rsid w:val="00A570E6"/>
    <w:rsid w:val="00A773C1"/>
    <w:rsid w:val="00AB2F71"/>
    <w:rsid w:val="00B36B22"/>
    <w:rsid w:val="00B37F5D"/>
    <w:rsid w:val="00BA12D2"/>
    <w:rsid w:val="00BB17A0"/>
    <w:rsid w:val="00C22A60"/>
    <w:rsid w:val="00C4271F"/>
    <w:rsid w:val="00CA7B9B"/>
    <w:rsid w:val="00D514AC"/>
    <w:rsid w:val="00D63095"/>
    <w:rsid w:val="00D86DB5"/>
    <w:rsid w:val="00DC77BE"/>
    <w:rsid w:val="00DE7C20"/>
    <w:rsid w:val="00E96B20"/>
    <w:rsid w:val="00ED1DE1"/>
    <w:rsid w:val="00F006CD"/>
    <w:rsid w:val="00F36197"/>
    <w:rsid w:val="00F866B0"/>
    <w:rsid w:val="00FC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1C19F"/>
  <w15:docId w15:val="{42E84F76-9D6A-4819-BF87-E5FC0689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A5163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05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5E5"/>
    <w:rPr>
      <w:rFonts w:ascii="Tahoma" w:hAnsi="Tahoma" w:cs="Tahoma"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F00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9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lympiada-cj.cz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ul.cz/" TargetMode="External"/><Relationship Id="rId2" Type="http://schemas.openxmlformats.org/officeDocument/2006/relationships/hyperlink" Target="mailto:reditel@ddmul.cz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AppData\Roaming\Microsoft\&#352;ablony\DDM-obecn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DDM-obecna</Template>
  <TotalTime>64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</Company>
  <LinksUpToDate>false</LinksUpToDate>
  <CharactersWithSpaces>1039</CharactersWithSpaces>
  <SharedDoc>false</SharedDoc>
  <HLinks>
    <vt:vector size="12" baseType="variant">
      <vt:variant>
        <vt:i4>131093</vt:i4>
      </vt:variant>
      <vt:variant>
        <vt:i4>3</vt:i4>
      </vt:variant>
      <vt:variant>
        <vt:i4>0</vt:i4>
      </vt:variant>
      <vt:variant>
        <vt:i4>5</vt:i4>
      </vt:variant>
      <vt:variant>
        <vt:lpwstr>http://www.ddmul.cz/</vt:lpwstr>
      </vt:variant>
      <vt:variant>
        <vt:lpwstr/>
      </vt:variant>
      <vt:variant>
        <vt:i4>6946908</vt:i4>
      </vt:variant>
      <vt:variant>
        <vt:i4>0</vt:i4>
      </vt:variant>
      <vt:variant>
        <vt:i4>0</vt:i4>
      </vt:variant>
      <vt:variant>
        <vt:i4>5</vt:i4>
      </vt:variant>
      <vt:variant>
        <vt:lpwstr>mailto:reditel@ddmul.cz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Stoicová</cp:lastModifiedBy>
  <cp:revision>18</cp:revision>
  <cp:lastPrinted>2023-03-12T13:02:00Z</cp:lastPrinted>
  <dcterms:created xsi:type="dcterms:W3CDTF">2019-01-11T11:38:00Z</dcterms:created>
  <dcterms:modified xsi:type="dcterms:W3CDTF">2026-01-07T07:59:00Z</dcterms:modified>
</cp:coreProperties>
</file>