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F1B78" w14:textId="34522908" w:rsidR="00BA2B65" w:rsidRPr="000D1AC8" w:rsidRDefault="0006402B">
      <w:pPr>
        <w:pStyle w:val="Nadpis1"/>
        <w:rPr>
          <w:b/>
          <w:sz w:val="48"/>
        </w:rPr>
      </w:pPr>
      <w:r>
        <w:rPr>
          <w:b/>
          <w:noProof/>
        </w:rPr>
        <w:drawing>
          <wp:anchor distT="0" distB="0" distL="114300" distR="114300" simplePos="0" relativeHeight="251656704" behindDoc="1" locked="0" layoutInCell="1" allowOverlap="1" wp14:anchorId="419285B2" wp14:editId="4EFCF411">
            <wp:simplePos x="0" y="0"/>
            <wp:positionH relativeFrom="margin">
              <wp:align>left</wp:align>
            </wp:positionH>
            <wp:positionV relativeFrom="paragraph">
              <wp:posOffset>150950</wp:posOffset>
            </wp:positionV>
            <wp:extent cx="754380" cy="1164770"/>
            <wp:effectExtent l="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k-logo-bezpopisku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6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A73">
        <w:rPr>
          <w:noProof/>
        </w:rPr>
        <w:drawing>
          <wp:anchor distT="0" distB="0" distL="114300" distR="114300" simplePos="0" relativeHeight="251643392" behindDoc="0" locked="0" layoutInCell="1" allowOverlap="1" wp14:anchorId="09E18953" wp14:editId="461F6EA5">
            <wp:simplePos x="0" y="0"/>
            <wp:positionH relativeFrom="margin">
              <wp:posOffset>5286375</wp:posOffset>
            </wp:positionH>
            <wp:positionV relativeFrom="paragraph">
              <wp:posOffset>221615</wp:posOffset>
            </wp:positionV>
            <wp:extent cx="1089660" cy="11271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8396665" w14:textId="26BEC948" w:rsidR="00341AC2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>
        <w:rPr>
          <w:b/>
          <w:sz w:val="36"/>
          <w:szCs w:val="36"/>
        </w:rPr>
        <w:t>Krajské</w:t>
      </w:r>
      <w:r w:rsidR="00C137B4" w:rsidRPr="00880FA7">
        <w:rPr>
          <w:b/>
          <w:sz w:val="36"/>
          <w:szCs w:val="36"/>
        </w:rPr>
        <w:t xml:space="preserve"> finále </w:t>
      </w:r>
      <w:r w:rsidR="00B07626" w:rsidRPr="00880FA7">
        <w:rPr>
          <w:b/>
          <w:sz w:val="36"/>
          <w:szCs w:val="36"/>
        </w:rPr>
        <w:t xml:space="preserve">SLŠ </w:t>
      </w:r>
      <w:r w:rsidR="00C137B4" w:rsidRPr="00880FA7">
        <w:rPr>
          <w:b/>
          <w:sz w:val="36"/>
          <w:szCs w:val="36"/>
        </w:rPr>
        <w:t>v</w:t>
      </w:r>
      <w:r w:rsidR="00CC5A4A" w:rsidRPr="00880FA7">
        <w:rPr>
          <w:b/>
          <w:sz w:val="36"/>
          <w:szCs w:val="36"/>
        </w:rPr>
        <w:t>e</w:t>
      </w:r>
      <w:r w:rsidR="002D72A7" w:rsidRPr="00880FA7">
        <w:rPr>
          <w:b/>
          <w:sz w:val="36"/>
          <w:szCs w:val="36"/>
        </w:rPr>
        <w:t> </w:t>
      </w:r>
      <w:r w:rsidR="00C32CB0">
        <w:rPr>
          <w:b/>
          <w:sz w:val="36"/>
          <w:szCs w:val="36"/>
        </w:rPr>
        <w:t>florbalu</w:t>
      </w:r>
      <w:r w:rsidR="00E13683" w:rsidRPr="00E13683">
        <w:rPr>
          <w:noProof/>
          <w:sz w:val="32"/>
        </w:rPr>
        <w:t xml:space="preserve"> </w:t>
      </w:r>
    </w:p>
    <w:p w14:paraId="6E295183" w14:textId="79EAAD8D" w:rsidR="00341AC2" w:rsidRPr="00880FA7" w:rsidRDefault="00EA43BA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 w:rsidRPr="00880FA7">
        <w:rPr>
          <w:b/>
          <w:sz w:val="36"/>
          <w:szCs w:val="36"/>
        </w:rPr>
        <w:t>Kategorie I</w:t>
      </w:r>
      <w:r w:rsidR="00BE0AE2">
        <w:rPr>
          <w:b/>
          <w:sz w:val="36"/>
          <w:szCs w:val="36"/>
        </w:rPr>
        <w:t>II</w:t>
      </w:r>
      <w:r w:rsidRPr="00880FA7">
        <w:rPr>
          <w:b/>
          <w:sz w:val="36"/>
          <w:szCs w:val="36"/>
        </w:rPr>
        <w:t xml:space="preserve">. </w:t>
      </w:r>
      <w:r w:rsidR="001E7572">
        <w:rPr>
          <w:b/>
          <w:sz w:val="36"/>
          <w:szCs w:val="36"/>
        </w:rPr>
        <w:t>chlapci</w:t>
      </w:r>
    </w:p>
    <w:p w14:paraId="5C8F1B81" w14:textId="3C6FA593" w:rsidR="00AF52DC" w:rsidRPr="00880FA7" w:rsidRDefault="0006402B" w:rsidP="00C30083">
      <w:pPr>
        <w:pBdr>
          <w:bottom w:val="single" w:sz="12" w:space="1" w:color="auto"/>
        </w:pBdr>
        <w:spacing w:line="276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Teplice</w:t>
      </w:r>
      <w:r w:rsidR="00EA43BA" w:rsidRPr="00880FA7">
        <w:rPr>
          <w:b/>
          <w:sz w:val="40"/>
          <w:szCs w:val="40"/>
        </w:rPr>
        <w:t xml:space="preserve">: </w:t>
      </w:r>
      <w:r w:rsidR="00F74429">
        <w:rPr>
          <w:b/>
          <w:sz w:val="40"/>
          <w:szCs w:val="40"/>
        </w:rPr>
        <w:t>středa</w:t>
      </w:r>
      <w:r w:rsidR="00EA43BA" w:rsidRPr="00880FA7">
        <w:rPr>
          <w:b/>
          <w:sz w:val="40"/>
          <w:szCs w:val="40"/>
        </w:rPr>
        <w:t xml:space="preserve"> </w:t>
      </w:r>
      <w:r w:rsidR="00F74429">
        <w:rPr>
          <w:b/>
          <w:sz w:val="40"/>
          <w:szCs w:val="40"/>
        </w:rPr>
        <w:t>8</w:t>
      </w:r>
      <w:r w:rsidR="00EA43BA" w:rsidRPr="00880FA7">
        <w:rPr>
          <w:b/>
          <w:sz w:val="40"/>
          <w:szCs w:val="40"/>
        </w:rPr>
        <w:t xml:space="preserve">. </w:t>
      </w:r>
      <w:r w:rsidR="003244DE">
        <w:rPr>
          <w:b/>
          <w:sz w:val="40"/>
          <w:szCs w:val="40"/>
        </w:rPr>
        <w:t>ledna</w:t>
      </w:r>
      <w:r w:rsidR="00EA43BA" w:rsidRPr="00880FA7">
        <w:rPr>
          <w:b/>
          <w:sz w:val="40"/>
          <w:szCs w:val="40"/>
        </w:rPr>
        <w:t xml:space="preserve"> 20</w:t>
      </w:r>
      <w:r w:rsidR="003244DE">
        <w:rPr>
          <w:b/>
          <w:sz w:val="40"/>
          <w:szCs w:val="40"/>
        </w:rPr>
        <w:t>20</w:t>
      </w:r>
    </w:p>
    <w:p w14:paraId="5C8F1B82" w14:textId="77777777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5C8F1B83" w14:textId="57DE260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3D5E4C" w:rsidRPr="003D1835" w14:paraId="5C8F1B88" w14:textId="77777777" w:rsidTr="007B057B">
        <w:tc>
          <w:tcPr>
            <w:tcW w:w="2689" w:type="dxa"/>
            <w:vAlign w:val="center"/>
          </w:tcPr>
          <w:p w14:paraId="5C8F1B84" w14:textId="08A21AC4" w:rsidR="003D5E4C" w:rsidRPr="003D1835" w:rsidRDefault="003D5E4C" w:rsidP="003D5E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vAlign w:val="center"/>
          </w:tcPr>
          <w:p w14:paraId="5C8F1B87" w14:textId="264BBACF" w:rsidR="003D5E4C" w:rsidRPr="003D1835" w:rsidRDefault="003D5E4C" w:rsidP="00633F39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="00C36923" w:rsidRPr="00F32D76">
              <w:rPr>
                <w:sz w:val="24"/>
                <w:szCs w:val="24"/>
              </w:rPr>
              <w:t>Krajská rada AŠSK ČR Ústeckého kraje</w:t>
            </w:r>
          </w:p>
        </w:tc>
      </w:tr>
      <w:tr w:rsidR="0063074A" w:rsidRPr="003D1835" w14:paraId="5C8F1B8B" w14:textId="77777777" w:rsidTr="007B057B">
        <w:tc>
          <w:tcPr>
            <w:tcW w:w="2689" w:type="dxa"/>
          </w:tcPr>
          <w:p w14:paraId="5C8F1B89" w14:textId="5D84A3A9" w:rsidR="0063074A" w:rsidRPr="003D1835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5C8F1B8A" w14:textId="4A6C08B9" w:rsidR="002F78A3" w:rsidRPr="003D1835" w:rsidRDefault="007E43C3" w:rsidP="00572090">
            <w:pPr>
              <w:spacing w:before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Středa</w:t>
            </w:r>
            <w:r w:rsidR="009D5881" w:rsidRPr="003D1835"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8</w:t>
            </w:r>
            <w:r w:rsidR="00C36923" w:rsidRPr="00C36923">
              <w:rPr>
                <w:b/>
                <w:sz w:val="24"/>
                <w:szCs w:val="24"/>
                <w:u w:val="single"/>
              </w:rPr>
              <w:t>. ledna 2020</w:t>
            </w:r>
            <w:r w:rsidR="001266A4">
              <w:rPr>
                <w:b/>
                <w:sz w:val="24"/>
                <w:szCs w:val="24"/>
                <w:u w:val="single"/>
              </w:rPr>
              <w:t>,</w:t>
            </w:r>
            <w:r w:rsidR="002F78A3">
              <w:rPr>
                <w:sz w:val="24"/>
                <w:szCs w:val="24"/>
              </w:rPr>
              <w:t xml:space="preserve"> </w:t>
            </w:r>
            <w:r w:rsidR="0063074A" w:rsidRPr="003D1835">
              <w:rPr>
                <w:sz w:val="24"/>
                <w:szCs w:val="24"/>
              </w:rPr>
              <w:t>zahájení v </w:t>
            </w:r>
            <w:r w:rsidR="004010D6" w:rsidRPr="003D1835">
              <w:rPr>
                <w:sz w:val="24"/>
                <w:szCs w:val="24"/>
              </w:rPr>
              <w:t>9</w:t>
            </w:r>
            <w:r w:rsidR="0063074A" w:rsidRPr="003D1835">
              <w:rPr>
                <w:sz w:val="24"/>
                <w:szCs w:val="24"/>
              </w:rPr>
              <w:t>,</w:t>
            </w:r>
            <w:r w:rsidR="00575BC0">
              <w:rPr>
                <w:sz w:val="24"/>
                <w:szCs w:val="24"/>
              </w:rPr>
              <w:t>3</w:t>
            </w:r>
            <w:r w:rsidR="004010D6" w:rsidRPr="003D1835">
              <w:rPr>
                <w:sz w:val="24"/>
                <w:szCs w:val="24"/>
              </w:rPr>
              <w:t>0</w:t>
            </w:r>
            <w:r w:rsidR="0063074A" w:rsidRPr="003D1835">
              <w:rPr>
                <w:sz w:val="24"/>
                <w:szCs w:val="24"/>
              </w:rPr>
              <w:t xml:space="preserve"> hodi</w:t>
            </w:r>
            <w:r w:rsidR="007C519D">
              <w:rPr>
                <w:sz w:val="24"/>
                <w:szCs w:val="24"/>
              </w:rPr>
              <w:t>n</w:t>
            </w:r>
          </w:p>
        </w:tc>
      </w:tr>
      <w:tr w:rsidR="00864EC7" w:rsidRPr="003D1835" w14:paraId="5C8F1B8E" w14:textId="77777777" w:rsidTr="007B057B">
        <w:tc>
          <w:tcPr>
            <w:tcW w:w="2689" w:type="dxa"/>
            <w:vAlign w:val="center"/>
          </w:tcPr>
          <w:p w14:paraId="5C8F1B8C" w14:textId="58CBF62C" w:rsidR="00864EC7" w:rsidRPr="003D1835" w:rsidRDefault="00864EC7" w:rsidP="00864EC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</w:tcPr>
          <w:p w14:paraId="5C8F1B8D" w14:textId="06F5D407" w:rsidR="00864EC7" w:rsidRPr="00C85B16" w:rsidRDefault="00864EC7" w:rsidP="00864EC7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Sportovní hala Teplice, Na Stínadlech 3280, 415 01 Teplice</w:t>
            </w:r>
          </w:p>
        </w:tc>
      </w:tr>
      <w:tr w:rsidR="00582649" w:rsidRPr="003D1835" w14:paraId="5C8F1B91" w14:textId="77777777" w:rsidTr="007B057B">
        <w:tc>
          <w:tcPr>
            <w:tcW w:w="2689" w:type="dxa"/>
          </w:tcPr>
          <w:p w14:paraId="5C8F1B8F" w14:textId="55601932" w:rsidR="00582649" w:rsidRPr="003D1835" w:rsidRDefault="00582649" w:rsidP="0058264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5C8F1B90" w14:textId="03CE63BB" w:rsidR="00582649" w:rsidRPr="003D1835" w:rsidRDefault="00582649" w:rsidP="00582649">
            <w:pPr>
              <w:spacing w:before="120" w:after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>Vítězové okresních kol Ústeckého kraje. Z každého okresu startuje v da</w:t>
            </w:r>
            <w:r>
              <w:rPr>
                <w:sz w:val="24"/>
                <w:szCs w:val="24"/>
              </w:rPr>
              <w:t>né kategorii jedno</w:t>
            </w:r>
            <w:r w:rsidRPr="00F32D76">
              <w:rPr>
                <w:sz w:val="24"/>
                <w:szCs w:val="24"/>
              </w:rPr>
              <w:t xml:space="preserve"> družstvo </w:t>
            </w:r>
            <w:r w:rsidR="00920922">
              <w:rPr>
                <w:sz w:val="24"/>
                <w:szCs w:val="24"/>
              </w:rPr>
              <w:t>chlapců</w:t>
            </w:r>
            <w:r w:rsidRPr="00F32D76">
              <w:rPr>
                <w:sz w:val="24"/>
                <w:szCs w:val="24"/>
              </w:rPr>
              <w:t>. Družstvo má maximálně 15 hráč</w:t>
            </w:r>
            <w:r w:rsidR="00920922">
              <w:rPr>
                <w:sz w:val="24"/>
                <w:szCs w:val="24"/>
              </w:rPr>
              <w:t>ů</w:t>
            </w:r>
            <w:bookmarkStart w:id="0" w:name="_GoBack"/>
            <w:bookmarkEnd w:id="0"/>
            <w:r w:rsidRPr="00F32D76">
              <w:rPr>
                <w:sz w:val="24"/>
                <w:szCs w:val="24"/>
              </w:rPr>
              <w:t xml:space="preserve"> a 2 vedoucí. Vedoucí družstva musí být v pracovně právním vztahu se školou a zároveň starší 18 let.</w:t>
            </w:r>
          </w:p>
        </w:tc>
      </w:tr>
      <w:tr w:rsidR="0063074A" w:rsidRPr="003D1835" w14:paraId="5C8F1B9B" w14:textId="77777777" w:rsidTr="007B057B">
        <w:tc>
          <w:tcPr>
            <w:tcW w:w="2689" w:type="dxa"/>
          </w:tcPr>
          <w:p w14:paraId="5C8F1B92" w14:textId="4C08CC65" w:rsidR="0063074A" w:rsidRPr="003D1835" w:rsidRDefault="006059FC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49536" behindDoc="0" locked="0" layoutInCell="1" allowOverlap="1" wp14:anchorId="6643AB53" wp14:editId="5093085B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2218055</wp:posOffset>
                  </wp:positionV>
                  <wp:extent cx="1406070" cy="1592580"/>
                  <wp:effectExtent l="0" t="0" r="3810" b="762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SL škol_bez ročníku-fin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269" cy="1602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696D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4656" behindDoc="0" locked="0" layoutInCell="1" allowOverlap="1" wp14:anchorId="3D419CF3" wp14:editId="2334AC78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396875</wp:posOffset>
                  </wp:positionV>
                  <wp:extent cx="1325880" cy="1570595"/>
                  <wp:effectExtent l="0" t="0" r="762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lor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328" cy="1579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074A" w:rsidRPr="003D1835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0AFCF126" w14:textId="6DBBECEC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III. (žá</w:t>
            </w:r>
            <w:r w:rsidR="00F8041C">
              <w:rPr>
                <w:b/>
                <w:sz w:val="24"/>
                <w:szCs w:val="24"/>
              </w:rPr>
              <w:t>ci</w:t>
            </w:r>
            <w:r w:rsidRPr="001E40D2">
              <w:rPr>
                <w:b/>
                <w:sz w:val="24"/>
                <w:szCs w:val="24"/>
              </w:rPr>
              <w:t xml:space="preserve"> 6. – 7. tříd a příslušné ročníky víceletých gymnázií)</w:t>
            </w:r>
            <w:r w:rsidR="005A3B0E">
              <w:rPr>
                <w:b/>
                <w:sz w:val="24"/>
                <w:szCs w:val="24"/>
              </w:rPr>
              <w:t>.</w:t>
            </w:r>
          </w:p>
          <w:p w14:paraId="24BBF7FA" w14:textId="0D223401" w:rsidR="001E40D2" w:rsidRPr="00593A7C" w:rsidRDefault="001E40D2" w:rsidP="00497B63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5A24FC00" w14:textId="2B9B867A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57E45F18" w14:textId="51A88C26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 w:rsidR="004A0319">
              <w:rPr>
                <w:bCs/>
                <w:sz w:val="24"/>
                <w:szCs w:val="24"/>
              </w:rPr>
              <w:t>Č</w:t>
            </w:r>
            <w:r w:rsidR="004A0319"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F21066A" w14:textId="52D21F34" w:rsidR="001E40D2" w:rsidRDefault="001E40D2" w:rsidP="00497B63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795BAC79" w14:textId="2E2A59A1" w:rsidR="00291749" w:rsidRPr="00291749" w:rsidRDefault="00291749" w:rsidP="00775E5D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>V kvalifikacích okresních kol a finálových kolech okresních kol mají mladší žáci právo</w:t>
            </w:r>
            <w:r w:rsidR="00775E5D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60501209" w14:textId="1B174F5D" w:rsidR="00291749" w:rsidRPr="004938D3" w:rsidRDefault="00291749" w:rsidP="004938D3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 w:rsidR="004938D3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5308C283" w14:textId="7AD0CAF8" w:rsidR="00291749" w:rsidRPr="001E40D2" w:rsidRDefault="00291749" w:rsidP="00291749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61000385" w14:textId="674C0A34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 w:rsidR="00CA79B7"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5893FEA0" w14:textId="7D38D0FB" w:rsidR="001E40D2" w:rsidRDefault="001E40D2" w:rsidP="001E40D2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07B6291E" w14:textId="03DC423B" w:rsidR="00224377" w:rsidRPr="001E40D2" w:rsidRDefault="00224377" w:rsidP="00224377">
            <w:pPr>
              <w:spacing w:before="120"/>
              <w:rPr>
                <w:b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5C8F1B9A" w14:textId="4E936C8B" w:rsidR="008656E5" w:rsidRPr="003D1835" w:rsidRDefault="001E40D2" w:rsidP="00A12600">
            <w:pPr>
              <w:spacing w:before="120" w:after="120"/>
              <w:rPr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D5014A" w:rsidRPr="003D1835" w14:paraId="5C8F1BA0" w14:textId="77777777" w:rsidTr="007B057B">
        <w:tc>
          <w:tcPr>
            <w:tcW w:w="2689" w:type="dxa"/>
          </w:tcPr>
          <w:p w14:paraId="5C8F1B9C" w14:textId="7665BAD9" w:rsidR="00D5014A" w:rsidRPr="003D1835" w:rsidRDefault="00D5014A" w:rsidP="00D5014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2B0AFB47" w14:textId="77777777" w:rsidR="00D5014A" w:rsidRPr="00F32D76" w:rsidRDefault="00D5014A" w:rsidP="00D5014A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>
              <w:rPr>
                <w:sz w:val="24"/>
                <w:szCs w:val="24"/>
              </w:rPr>
              <w:t>Mgr. Václav Pěkný</w:t>
            </w:r>
          </w:p>
          <w:p w14:paraId="5F56AF7A" w14:textId="77777777" w:rsidR="00D5014A" w:rsidRPr="00F32D76" w:rsidRDefault="00D5014A" w:rsidP="00D5014A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hlavní rozhodčí: </w:t>
            </w:r>
            <w:r>
              <w:rPr>
                <w:sz w:val="24"/>
                <w:szCs w:val="24"/>
              </w:rPr>
              <w:t>Lukáš Pekárek</w:t>
            </w:r>
          </w:p>
          <w:p w14:paraId="5C8F1B9F" w14:textId="1B96CF9D" w:rsidR="00D5014A" w:rsidRPr="003D1835" w:rsidRDefault="00D5014A" w:rsidP="00D5014A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hospodářka</w:t>
            </w:r>
            <w:r w:rsidRPr="00F32D7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9539E9" w:rsidRPr="003D1835" w14:paraId="5C8F1BA5" w14:textId="77777777" w:rsidTr="007B057B">
        <w:tc>
          <w:tcPr>
            <w:tcW w:w="2689" w:type="dxa"/>
          </w:tcPr>
          <w:p w14:paraId="5C8F1BA1" w14:textId="6D1AADD3" w:rsidR="009539E9" w:rsidRPr="003D1835" w:rsidRDefault="009539E9" w:rsidP="009539E9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165" w:type="dxa"/>
            <w:vAlign w:val="center"/>
          </w:tcPr>
          <w:p w14:paraId="2171F18D" w14:textId="1F7B0C74" w:rsidR="009539E9" w:rsidRPr="00AE0A83" w:rsidRDefault="009539E9" w:rsidP="00906437">
            <w:pPr>
              <w:spacing w:before="120"/>
              <w:rPr>
                <w:b/>
                <w:color w:val="FF0000"/>
                <w:sz w:val="24"/>
                <w:szCs w:val="24"/>
                <w:u w:val="single"/>
              </w:rPr>
            </w:pPr>
            <w:r w:rsidRPr="008D471F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635671">
              <w:rPr>
                <w:b/>
                <w:sz w:val="24"/>
                <w:szCs w:val="24"/>
                <w:u w:val="single"/>
              </w:rPr>
              <w:t>20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. </w:t>
            </w:r>
            <w:r w:rsidR="0090597F">
              <w:rPr>
                <w:b/>
                <w:sz w:val="24"/>
                <w:szCs w:val="24"/>
                <w:u w:val="single"/>
              </w:rPr>
              <w:t>prosince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201</w:t>
            </w:r>
            <w:r w:rsidR="00BB680D">
              <w:rPr>
                <w:b/>
                <w:sz w:val="24"/>
                <w:szCs w:val="24"/>
                <w:u w:val="single"/>
              </w:rPr>
              <w:t>9</w:t>
            </w:r>
            <w:r w:rsidRPr="008D471F">
              <w:rPr>
                <w:b/>
                <w:sz w:val="24"/>
                <w:szCs w:val="24"/>
                <w:u w:val="single"/>
              </w:rPr>
              <w:t xml:space="preserve"> do 1</w:t>
            </w:r>
            <w:r w:rsidR="00874C6B">
              <w:rPr>
                <w:b/>
                <w:sz w:val="24"/>
                <w:szCs w:val="24"/>
                <w:u w:val="single"/>
              </w:rPr>
              <w:t>4</w:t>
            </w:r>
            <w:r w:rsidRPr="008D471F">
              <w:rPr>
                <w:b/>
                <w:sz w:val="24"/>
                <w:szCs w:val="24"/>
                <w:u w:val="single"/>
              </w:rPr>
              <w:t>.00 hodin</w:t>
            </w:r>
            <w:r w:rsidRPr="00AE0A83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2B4C7B07" w14:textId="77777777" w:rsidR="009539E9" w:rsidRPr="00AE0A83" w:rsidRDefault="009539E9" w:rsidP="00BB680D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</w:t>
            </w:r>
            <w:r w:rsidRPr="00AE0A83">
              <w:rPr>
                <w:b/>
                <w:sz w:val="24"/>
                <w:szCs w:val="24"/>
              </w:rPr>
              <w:t xml:space="preserve">e-mail: </w:t>
            </w:r>
            <w:hyperlink r:id="rId11" w:history="1">
              <w:r w:rsidRPr="00AE0A83">
                <w:rPr>
                  <w:rStyle w:val="Hypertextovodkaz"/>
                  <w:b/>
                  <w:sz w:val="24"/>
                  <w:szCs w:val="24"/>
                </w:rPr>
                <w:t>vpekny@volny.cz</w:t>
              </w:r>
            </w:hyperlink>
            <w:r w:rsidRPr="00AE0A83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info: </w:t>
            </w:r>
            <w:r w:rsidRPr="00AE0A83">
              <w:rPr>
                <w:b/>
                <w:sz w:val="24"/>
                <w:szCs w:val="24"/>
              </w:rPr>
              <w:t>tel. 604 547 050</w:t>
            </w:r>
          </w:p>
          <w:p w14:paraId="5C8F1BA4" w14:textId="2E19906B" w:rsidR="00F46D4E" w:rsidRPr="00ED0006" w:rsidRDefault="009539E9" w:rsidP="00906437">
            <w:pPr>
              <w:spacing w:after="120"/>
              <w:rPr>
                <w:sz w:val="24"/>
                <w:szCs w:val="24"/>
              </w:rPr>
            </w:pPr>
            <w:r w:rsidRPr="00AE0A83">
              <w:rPr>
                <w:sz w:val="24"/>
                <w:szCs w:val="24"/>
              </w:rPr>
              <w:lastRenderedPageBreak/>
              <w:t xml:space="preserve">V přihlášce uveďte </w:t>
            </w:r>
            <w:r w:rsidR="005B0F5B">
              <w:rPr>
                <w:sz w:val="24"/>
                <w:szCs w:val="24"/>
              </w:rPr>
              <w:t xml:space="preserve">sport, </w:t>
            </w:r>
            <w:r w:rsidRPr="00AE0A83">
              <w:rPr>
                <w:sz w:val="24"/>
                <w:szCs w:val="24"/>
              </w:rPr>
              <w:t>kategorii (H</w:t>
            </w:r>
            <w:r w:rsidR="00337B8E">
              <w:rPr>
                <w:sz w:val="24"/>
                <w:szCs w:val="24"/>
              </w:rPr>
              <w:t>, D</w:t>
            </w:r>
            <w:r w:rsidRPr="00AE0A83">
              <w:rPr>
                <w:sz w:val="24"/>
                <w:szCs w:val="24"/>
              </w:rPr>
              <w:t xml:space="preserve">), </w:t>
            </w:r>
            <w:r w:rsidR="009D4E64" w:rsidRPr="009D4E64">
              <w:rPr>
                <w:b/>
                <w:bCs/>
                <w:sz w:val="24"/>
                <w:szCs w:val="24"/>
              </w:rPr>
              <w:t xml:space="preserve">úplný </w:t>
            </w:r>
            <w:r w:rsidRPr="00AE0A83">
              <w:rPr>
                <w:b/>
                <w:sz w:val="24"/>
                <w:szCs w:val="24"/>
              </w:rPr>
              <w:t>název školy s přesnou adresou, jméno vedoucího</w:t>
            </w:r>
            <w:r>
              <w:rPr>
                <w:b/>
                <w:sz w:val="24"/>
                <w:szCs w:val="24"/>
              </w:rPr>
              <w:t xml:space="preserve"> družstva</w:t>
            </w:r>
            <w:r w:rsidRPr="00AE0A83">
              <w:rPr>
                <w:b/>
                <w:sz w:val="24"/>
                <w:szCs w:val="24"/>
              </w:rPr>
              <w:t>, telefon, e-mailovou adresu</w:t>
            </w:r>
            <w:r w:rsidRPr="00AE0A83">
              <w:rPr>
                <w:sz w:val="24"/>
                <w:szCs w:val="24"/>
              </w:rPr>
              <w:t>.</w:t>
            </w:r>
          </w:p>
        </w:tc>
      </w:tr>
      <w:tr w:rsidR="006E17EF" w:rsidRPr="003D1835" w14:paraId="5C8F1BAD" w14:textId="77777777" w:rsidTr="007B057B">
        <w:tc>
          <w:tcPr>
            <w:tcW w:w="2689" w:type="dxa"/>
          </w:tcPr>
          <w:p w14:paraId="5C8F1BA9" w14:textId="5138F104" w:rsidR="006E17EF" w:rsidRPr="003D1835" w:rsidRDefault="006E17EF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lastRenderedPageBreak/>
              <w:t>Prezence:</w:t>
            </w:r>
          </w:p>
        </w:tc>
        <w:tc>
          <w:tcPr>
            <w:tcW w:w="7165" w:type="dxa"/>
          </w:tcPr>
          <w:p w14:paraId="440F6B13" w14:textId="5E9B15FB" w:rsidR="0090344D" w:rsidRPr="00660055" w:rsidRDefault="000C1F86" w:rsidP="0040243C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B058E0" w:rsidRPr="00660055">
              <w:rPr>
                <w:b/>
                <w:sz w:val="24"/>
                <w:szCs w:val="24"/>
              </w:rPr>
              <w:t xml:space="preserve">. </w:t>
            </w:r>
            <w:r w:rsidR="00772431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.</w:t>
            </w:r>
            <w:r w:rsidR="00B058E0" w:rsidRPr="00660055">
              <w:rPr>
                <w:b/>
                <w:sz w:val="24"/>
                <w:szCs w:val="24"/>
              </w:rPr>
              <w:t xml:space="preserve"> 20</w:t>
            </w:r>
            <w:r w:rsidR="00791CE3">
              <w:rPr>
                <w:b/>
                <w:sz w:val="24"/>
                <w:szCs w:val="24"/>
              </w:rPr>
              <w:t>20</w:t>
            </w:r>
            <w:r w:rsidR="00B058E0" w:rsidRPr="00660055">
              <w:rPr>
                <w:b/>
                <w:sz w:val="24"/>
                <w:szCs w:val="24"/>
              </w:rPr>
              <w:t xml:space="preserve"> </w:t>
            </w:r>
            <w:r w:rsidR="006E17EF" w:rsidRPr="00660055">
              <w:rPr>
                <w:b/>
                <w:sz w:val="24"/>
                <w:szCs w:val="24"/>
              </w:rPr>
              <w:t>od 8,</w:t>
            </w:r>
            <w:r w:rsidR="00162CF3" w:rsidRPr="00660055">
              <w:rPr>
                <w:b/>
                <w:sz w:val="24"/>
                <w:szCs w:val="24"/>
              </w:rPr>
              <w:t>30</w:t>
            </w:r>
            <w:r w:rsidR="006E17EF" w:rsidRPr="00660055">
              <w:rPr>
                <w:b/>
                <w:sz w:val="24"/>
                <w:szCs w:val="24"/>
              </w:rPr>
              <w:t xml:space="preserve"> do </w:t>
            </w:r>
            <w:r w:rsidR="00C13268">
              <w:rPr>
                <w:b/>
                <w:sz w:val="24"/>
                <w:szCs w:val="24"/>
              </w:rPr>
              <w:t>9</w:t>
            </w:r>
            <w:r w:rsidR="006E17EF" w:rsidRPr="00660055">
              <w:rPr>
                <w:b/>
                <w:sz w:val="24"/>
                <w:szCs w:val="24"/>
              </w:rPr>
              <w:t>,</w:t>
            </w:r>
            <w:r w:rsidR="00547C30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5 hodin</w:t>
            </w:r>
          </w:p>
          <w:p w14:paraId="5C8F1BAC" w14:textId="25730ECC" w:rsidR="00E818FD" w:rsidRPr="00813E58" w:rsidRDefault="00A740D8" w:rsidP="00E818FD">
            <w:pPr>
              <w:spacing w:before="120" w:after="120"/>
              <w:rPr>
                <w:sz w:val="24"/>
                <w:szCs w:val="24"/>
              </w:rPr>
            </w:pPr>
            <w:r w:rsidRPr="008101CF">
              <w:rPr>
                <w:sz w:val="24"/>
                <w:szCs w:val="24"/>
              </w:rPr>
              <w:t>Originál „Přihláška/soupiska“ musí být potvrzena ředitelem školy. V kolonce „Poznámka/podpis“ se každý účastník podepíše.</w:t>
            </w:r>
          </w:p>
        </w:tc>
      </w:tr>
      <w:tr w:rsidR="003E668C" w:rsidRPr="003D1835" w14:paraId="4F99729F" w14:textId="77777777" w:rsidTr="007B057B">
        <w:tc>
          <w:tcPr>
            <w:tcW w:w="2689" w:type="dxa"/>
          </w:tcPr>
          <w:p w14:paraId="2533BCAA" w14:textId="513AD32A" w:rsidR="003E668C" w:rsidRDefault="003E668C" w:rsidP="003E668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4CD98393" w14:textId="71599F6F" w:rsidR="003E668C" w:rsidRPr="00CB2241" w:rsidRDefault="003E668C" w:rsidP="003E668C">
            <w:pPr>
              <w:spacing w:before="120" w:after="120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336A26" w:rsidRPr="003D1835" w14:paraId="5C8F1BB3" w14:textId="77777777" w:rsidTr="007B057B">
        <w:tc>
          <w:tcPr>
            <w:tcW w:w="2689" w:type="dxa"/>
            <w:vAlign w:val="center"/>
          </w:tcPr>
          <w:p w14:paraId="5C8F1BB1" w14:textId="3EAA27B1" w:rsidR="00336A26" w:rsidRPr="003D1835" w:rsidRDefault="00336A26" w:rsidP="00336A2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5C8F1BB2" w14:textId="42944621" w:rsidR="00336A26" w:rsidRPr="003D1835" w:rsidRDefault="00336A26" w:rsidP="00336A26">
            <w:pPr>
              <w:spacing w:before="120" w:after="120"/>
              <w:rPr>
                <w:b/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654BEA" w:rsidRPr="003D1835" w14:paraId="5C8F1BB6" w14:textId="77777777" w:rsidTr="007B057B">
        <w:tc>
          <w:tcPr>
            <w:tcW w:w="2689" w:type="dxa"/>
          </w:tcPr>
          <w:p w14:paraId="5C8F1BB4" w14:textId="0507C97F" w:rsidR="00654BEA" w:rsidRPr="003D1835" w:rsidRDefault="00654BEA" w:rsidP="00654BE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09DA7A4A" w14:textId="363351A2" w:rsidR="00654BEA" w:rsidRDefault="00654BEA" w:rsidP="00654BEA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C8F1BB5" w14:textId="1D921C23" w:rsidR="00654BEA" w:rsidRPr="003D1835" w:rsidRDefault="00654BEA" w:rsidP="00654BE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A9360D" w:rsidRPr="003D1835" w14:paraId="625D2CF1" w14:textId="77777777" w:rsidTr="007B057B">
        <w:tc>
          <w:tcPr>
            <w:tcW w:w="2689" w:type="dxa"/>
          </w:tcPr>
          <w:p w14:paraId="454D4CD8" w14:textId="32111AC4" w:rsidR="00A9360D" w:rsidRPr="00003D2D" w:rsidRDefault="00A9360D" w:rsidP="00A9360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189E684" w14:textId="5DB728E2" w:rsidR="00A9360D" w:rsidRPr="00003D2D" w:rsidRDefault="00A9360D" w:rsidP="00A9360D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5C8F1BB7" w14:textId="5E456565" w:rsidR="009B76D4" w:rsidRPr="003D1835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szCs w:val="24"/>
          <w:u w:val="single"/>
        </w:rPr>
      </w:pPr>
      <w:r w:rsidRPr="003D1835">
        <w:rPr>
          <w:b/>
          <w:caps/>
          <w:sz w:val="24"/>
          <w:szCs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F4257A" w:rsidRPr="003D1835" w14:paraId="5C8F1BBA" w14:textId="77777777" w:rsidTr="008E1FB2">
        <w:tc>
          <w:tcPr>
            <w:tcW w:w="2689" w:type="dxa"/>
          </w:tcPr>
          <w:p w14:paraId="5C8F1BB8" w14:textId="52BD43A8" w:rsidR="00F4257A" w:rsidRPr="003D1835" w:rsidRDefault="00F4257A" w:rsidP="00F4257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456377DF" w14:textId="1625A4BD" w:rsidR="00F4257A" w:rsidRPr="00091087" w:rsidRDefault="00F4257A" w:rsidP="00F4257A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5C8F1BB9" w14:textId="13FA8A58" w:rsidR="00F4257A" w:rsidRPr="003D1835" w:rsidRDefault="00F4257A" w:rsidP="00F4257A">
            <w:pPr>
              <w:spacing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>mají u sebe kartičky zdravotní pojišťovny.</w:t>
            </w:r>
          </w:p>
        </w:tc>
      </w:tr>
      <w:tr w:rsidR="009510A7" w:rsidRPr="003D1835" w14:paraId="241B6C96" w14:textId="77777777" w:rsidTr="008E1FB2">
        <w:tc>
          <w:tcPr>
            <w:tcW w:w="2689" w:type="dxa"/>
          </w:tcPr>
          <w:p w14:paraId="07627F88" w14:textId="0CD795C7" w:rsidR="009510A7" w:rsidRPr="003D1835" w:rsidRDefault="009510A7" w:rsidP="009510A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68C336D5" w14:textId="44133230" w:rsidR="009510A7" w:rsidRPr="003D1835" w:rsidRDefault="005D4DDE" w:rsidP="005D4DDE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Každé družstvo musí mít</w:t>
            </w:r>
            <w:r w:rsidRPr="00147E4E">
              <w:rPr>
                <w:sz w:val="24"/>
                <w:szCs w:val="24"/>
              </w:rPr>
              <w:t xml:space="preserve"> </w:t>
            </w:r>
            <w:r w:rsidR="00147E4E" w:rsidRPr="00147E4E">
              <w:rPr>
                <w:sz w:val="24"/>
                <w:szCs w:val="24"/>
              </w:rPr>
              <w:t xml:space="preserve">sadu dresů stejné barvy </w:t>
            </w:r>
            <w:r w:rsidR="00F4257A">
              <w:rPr>
                <w:sz w:val="24"/>
                <w:szCs w:val="24"/>
              </w:rPr>
              <w:t>s</w:t>
            </w:r>
            <w:r w:rsidR="00C53426">
              <w:rPr>
                <w:sz w:val="24"/>
                <w:szCs w:val="24"/>
              </w:rPr>
              <w:t> </w:t>
            </w:r>
            <w:r w:rsidR="00147E4E" w:rsidRPr="00147E4E">
              <w:rPr>
                <w:sz w:val="24"/>
                <w:szCs w:val="24"/>
              </w:rPr>
              <w:t>čísly</w:t>
            </w:r>
            <w:r w:rsidR="00C53426">
              <w:rPr>
                <w:sz w:val="24"/>
                <w:szCs w:val="24"/>
              </w:rPr>
              <w:t xml:space="preserve">. </w:t>
            </w:r>
            <w:r w:rsidR="009510A7" w:rsidRPr="00091087">
              <w:rPr>
                <w:sz w:val="24"/>
                <w:szCs w:val="24"/>
              </w:rPr>
              <w:t>Je povinná obuv do tělocvičny.</w:t>
            </w:r>
          </w:p>
        </w:tc>
      </w:tr>
      <w:tr w:rsidR="008800B6" w:rsidRPr="003D1835" w14:paraId="5C8F1BBD" w14:textId="77777777" w:rsidTr="008E1FB2">
        <w:tc>
          <w:tcPr>
            <w:tcW w:w="2689" w:type="dxa"/>
          </w:tcPr>
          <w:p w14:paraId="5C8F1BBB" w14:textId="77777777" w:rsidR="008800B6" w:rsidRPr="003D1835" w:rsidRDefault="008800B6" w:rsidP="008800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5C8F1BBC" w14:textId="76DAA1DE" w:rsidR="008800B6" w:rsidRPr="003D1835" w:rsidRDefault="008800B6" w:rsidP="008800B6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9460C0" w:rsidRPr="003D1835" w14:paraId="5C8F1BC0" w14:textId="77777777" w:rsidTr="008E1FB2">
        <w:tc>
          <w:tcPr>
            <w:tcW w:w="2689" w:type="dxa"/>
          </w:tcPr>
          <w:p w14:paraId="5C8F1BBE" w14:textId="4B939FD3" w:rsidR="009460C0" w:rsidRPr="003D1835" w:rsidRDefault="009460C0" w:rsidP="009460C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0879216A" w14:textId="39CC9F77" w:rsidR="009460C0" w:rsidRPr="00091087" w:rsidRDefault="008800B6" w:rsidP="008800B6">
            <w:pPr>
              <w:pStyle w:val="Odstavecseseznamem"/>
              <w:numPr>
                <w:ilvl w:val="0"/>
                <w:numId w:val="39"/>
              </w:numPr>
              <w:spacing w:before="100" w:beforeAutospacing="1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turnaje</w:t>
            </w:r>
          </w:p>
          <w:p w14:paraId="720D3673" w14:textId="77777777" w:rsidR="00B026BA" w:rsidRDefault="009460C0" w:rsidP="00B026BA">
            <w:pPr>
              <w:pStyle w:val="Odstavecseseznamem"/>
              <w:numPr>
                <w:ilvl w:val="0"/>
                <w:numId w:val="39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5C8F1BBF" w14:textId="25420D84" w:rsidR="009460C0" w:rsidRPr="00B026BA" w:rsidRDefault="009460C0" w:rsidP="008800B6">
            <w:pPr>
              <w:pStyle w:val="Odstavecseseznamem"/>
              <w:numPr>
                <w:ilvl w:val="0"/>
                <w:numId w:val="39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B026BA">
              <w:rPr>
                <w:sz w:val="24"/>
                <w:szCs w:val="24"/>
              </w:rPr>
              <w:t>zástupce účastníků</w:t>
            </w:r>
          </w:p>
        </w:tc>
      </w:tr>
      <w:tr w:rsidR="00927EB7" w:rsidRPr="003D1835" w14:paraId="16EEBCE3" w14:textId="77777777" w:rsidTr="008E1FB2">
        <w:tc>
          <w:tcPr>
            <w:tcW w:w="2689" w:type="dxa"/>
          </w:tcPr>
          <w:p w14:paraId="2A38E94E" w14:textId="507DA6CA" w:rsidR="00927EB7" w:rsidRPr="003D1835" w:rsidRDefault="002C3C8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Předpis</w:t>
            </w:r>
            <w:r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45B2030" w14:textId="23BDA812" w:rsidR="00927EB7" w:rsidRPr="003D1835" w:rsidRDefault="00F932DB" w:rsidP="00F932DB">
            <w:pPr>
              <w:spacing w:before="120" w:after="120"/>
              <w:rPr>
                <w:bCs/>
                <w:sz w:val="24"/>
                <w:szCs w:val="24"/>
              </w:rPr>
            </w:pPr>
            <w:r w:rsidRPr="00F932DB">
              <w:rPr>
                <w:bCs/>
                <w:sz w:val="24"/>
                <w:szCs w:val="24"/>
              </w:rPr>
              <w:t>Hraje se podle pravidel florbalu a soutěžního řádu ČFbU a soutěžního řádu AŠSK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F932DB">
              <w:rPr>
                <w:bCs/>
                <w:sz w:val="24"/>
                <w:szCs w:val="24"/>
              </w:rPr>
              <w:t>ČR.</w:t>
            </w:r>
          </w:p>
        </w:tc>
      </w:tr>
      <w:tr w:rsidR="00B51298" w:rsidRPr="003D1835" w14:paraId="694E18F2" w14:textId="77777777" w:rsidTr="007D0F0A">
        <w:tc>
          <w:tcPr>
            <w:tcW w:w="2689" w:type="dxa"/>
          </w:tcPr>
          <w:p w14:paraId="399F76CB" w14:textId="1CF0F0A0" w:rsidR="00B51298" w:rsidRDefault="00B51298" w:rsidP="00B5129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Systém soutěže:</w:t>
            </w:r>
          </w:p>
        </w:tc>
        <w:tc>
          <w:tcPr>
            <w:tcW w:w="7165" w:type="dxa"/>
            <w:vAlign w:val="center"/>
          </w:tcPr>
          <w:p w14:paraId="359D2981" w14:textId="2E5267DC" w:rsidR="00B51298" w:rsidRPr="00201B91" w:rsidRDefault="00B51298" w:rsidP="00B51298">
            <w:pPr>
              <w:spacing w:before="120" w:after="120"/>
              <w:rPr>
                <w:bCs/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Závisí na počtu přihlášených družstev. Předpokládá se systém dvou skupin „každý s každým“ poté křížem 1 A proti 2 B a 1 B proti 2 A</w:t>
            </w:r>
          </w:p>
        </w:tc>
      </w:tr>
      <w:tr w:rsidR="004C168E" w:rsidRPr="003D1835" w14:paraId="03B11824" w14:textId="77777777" w:rsidTr="00B12B44">
        <w:tc>
          <w:tcPr>
            <w:tcW w:w="2689" w:type="dxa"/>
          </w:tcPr>
          <w:p w14:paraId="78522C62" w14:textId="085044EE" w:rsidR="004C168E" w:rsidRDefault="004C168E" w:rsidP="004C168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Losování:</w:t>
            </w:r>
          </w:p>
        </w:tc>
        <w:tc>
          <w:tcPr>
            <w:tcW w:w="7165" w:type="dxa"/>
            <w:vAlign w:val="center"/>
          </w:tcPr>
          <w:p w14:paraId="037D945B" w14:textId="1725F131" w:rsidR="004C168E" w:rsidRPr="00201B91" w:rsidRDefault="004C168E" w:rsidP="004C168E">
            <w:pPr>
              <w:spacing w:before="120" w:after="120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274A68" w:rsidRPr="003D1835" w14:paraId="1D23C4D5" w14:textId="77777777" w:rsidTr="00A60BE5">
        <w:tc>
          <w:tcPr>
            <w:tcW w:w="2689" w:type="dxa"/>
          </w:tcPr>
          <w:p w14:paraId="26BEC1CA" w14:textId="5D280A59" w:rsidR="00274A68" w:rsidRDefault="00274A68" w:rsidP="00274A6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vAlign w:val="center"/>
          </w:tcPr>
          <w:p w14:paraId="7F1D2BBC" w14:textId="4135D52C" w:rsidR="00274A68" w:rsidRPr="00A40906" w:rsidRDefault="00274A68" w:rsidP="00274A68">
            <w:pPr>
              <w:spacing w:before="120" w:after="120"/>
              <w:rPr>
                <w:sz w:val="24"/>
                <w:szCs w:val="24"/>
              </w:rPr>
            </w:pPr>
            <w:r w:rsidRPr="007368BD">
              <w:rPr>
                <w:sz w:val="24"/>
                <w:szCs w:val="24"/>
              </w:rPr>
              <w:t>Doporučený čas - 2 x 6 minut</w:t>
            </w:r>
            <w:r>
              <w:rPr>
                <w:sz w:val="24"/>
                <w:szCs w:val="24"/>
              </w:rPr>
              <w:t xml:space="preserve">, </w:t>
            </w:r>
            <w:r w:rsidRPr="007368BD">
              <w:rPr>
                <w:sz w:val="24"/>
                <w:szCs w:val="24"/>
              </w:rPr>
              <w:t>(záleží na počtu družstev, pořadatel má právo změny)</w:t>
            </w:r>
            <w:r>
              <w:rPr>
                <w:sz w:val="24"/>
                <w:szCs w:val="24"/>
              </w:rPr>
              <w:t>, poslední minuta utkání čistý</w:t>
            </w:r>
            <w:r w:rsidRPr="007368BD">
              <w:rPr>
                <w:sz w:val="24"/>
                <w:szCs w:val="24"/>
              </w:rPr>
              <w:t xml:space="preserve"> čas – nebude využito při skoré o dva a více gólů, přestávka mezi poločasy</w:t>
            </w:r>
            <w:r>
              <w:rPr>
                <w:sz w:val="24"/>
                <w:szCs w:val="24"/>
              </w:rPr>
              <w:t xml:space="preserve"> </w:t>
            </w:r>
            <w:r w:rsidRPr="007368BD">
              <w:rPr>
                <w:sz w:val="24"/>
                <w:szCs w:val="24"/>
              </w:rPr>
              <w:t>1 minuta, oddechový</w:t>
            </w:r>
            <w:r>
              <w:rPr>
                <w:sz w:val="24"/>
                <w:szCs w:val="24"/>
              </w:rPr>
              <w:t xml:space="preserve"> čas 1x 30 sec. za</w:t>
            </w:r>
            <w:r w:rsidRPr="007368BD">
              <w:rPr>
                <w:sz w:val="24"/>
                <w:szCs w:val="24"/>
              </w:rPr>
              <w:t xml:space="preserve"> z</w:t>
            </w:r>
            <w:r>
              <w:rPr>
                <w:sz w:val="24"/>
                <w:szCs w:val="24"/>
              </w:rPr>
              <w:t>á</w:t>
            </w:r>
            <w:r w:rsidRPr="007368BD">
              <w:rPr>
                <w:sz w:val="24"/>
                <w:szCs w:val="24"/>
              </w:rPr>
              <w:t>pas</w:t>
            </w:r>
            <w:r>
              <w:rPr>
                <w:sz w:val="24"/>
                <w:szCs w:val="24"/>
              </w:rPr>
              <w:t>.</w:t>
            </w:r>
          </w:p>
        </w:tc>
      </w:tr>
      <w:tr w:rsidR="007803E2" w:rsidRPr="003D1835" w14:paraId="1E49839A" w14:textId="77777777" w:rsidTr="00E357F8">
        <w:tc>
          <w:tcPr>
            <w:tcW w:w="2689" w:type="dxa"/>
          </w:tcPr>
          <w:p w14:paraId="7F4B4E01" w14:textId="505617B3" w:rsidR="007803E2" w:rsidRDefault="007803E2" w:rsidP="007803E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  <w:vAlign w:val="center"/>
          </w:tcPr>
          <w:p w14:paraId="5E9D9D4B" w14:textId="112FF234" w:rsidR="007803E2" w:rsidRDefault="007803E2" w:rsidP="007803E2">
            <w:pPr>
              <w:spacing w:before="120"/>
              <w:rPr>
                <w:sz w:val="24"/>
                <w:szCs w:val="24"/>
              </w:rPr>
            </w:pPr>
            <w:r w:rsidRPr="00D34336">
              <w:rPr>
                <w:sz w:val="24"/>
                <w:szCs w:val="24"/>
              </w:rPr>
              <w:t>Za vítězství se přidělují 3 body, za remízu 1 bod</w:t>
            </w:r>
            <w:r>
              <w:rPr>
                <w:sz w:val="24"/>
                <w:szCs w:val="24"/>
              </w:rPr>
              <w:t>.</w:t>
            </w:r>
          </w:p>
          <w:p w14:paraId="22F7CE78" w14:textId="020E575B" w:rsidR="004E412E" w:rsidRDefault="004E412E" w:rsidP="00B60601">
            <w:pPr>
              <w:spacing w:before="120"/>
              <w:rPr>
                <w:sz w:val="24"/>
                <w:szCs w:val="24"/>
              </w:rPr>
            </w:pPr>
            <w:r w:rsidRPr="004E412E">
              <w:rPr>
                <w:sz w:val="24"/>
                <w:szCs w:val="24"/>
              </w:rPr>
              <w:t>Při dosažení stejného počtu bodů dvou a více družstev po skončení základní části turnaje:</w:t>
            </w:r>
            <w:r w:rsidRPr="004E412E">
              <w:rPr>
                <w:sz w:val="24"/>
                <w:szCs w:val="24"/>
              </w:rPr>
              <w:tab/>
            </w:r>
          </w:p>
          <w:p w14:paraId="53DD4FE2" w14:textId="01B369B5" w:rsidR="007803E2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1. </w:t>
            </w:r>
            <w:r w:rsidR="00565D8B" w:rsidRPr="004E412E">
              <w:rPr>
                <w:sz w:val="24"/>
                <w:szCs w:val="24"/>
              </w:rPr>
              <w:t>Větší počet bodů ze vzájemných utkání</w:t>
            </w:r>
          </w:p>
          <w:p w14:paraId="6C4E6971" w14:textId="3EB030BF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2. </w:t>
            </w:r>
            <w:r w:rsidR="00B60601" w:rsidRPr="004E412E">
              <w:rPr>
                <w:sz w:val="24"/>
                <w:szCs w:val="24"/>
              </w:rPr>
              <w:t>Brankový rozdíl ze všech utkání</w:t>
            </w:r>
          </w:p>
          <w:p w14:paraId="172FF3D0" w14:textId="25B23A2D" w:rsidR="007803E2" w:rsidRPr="00D03363" w:rsidRDefault="007803E2" w:rsidP="007803E2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3. </w:t>
            </w:r>
            <w:r w:rsidR="00B60601" w:rsidRPr="004E412E">
              <w:rPr>
                <w:sz w:val="24"/>
                <w:szCs w:val="24"/>
              </w:rPr>
              <w:t>Vyšší počet vstřelených branek ze všech utkání</w:t>
            </w:r>
          </w:p>
          <w:p w14:paraId="01E33A04" w14:textId="77777777" w:rsidR="007803E2" w:rsidRDefault="007803E2" w:rsidP="00D21A1A">
            <w:pPr>
              <w:rPr>
                <w:sz w:val="24"/>
                <w:szCs w:val="24"/>
              </w:rPr>
            </w:pPr>
            <w:r w:rsidRPr="00D03363">
              <w:rPr>
                <w:sz w:val="24"/>
                <w:szCs w:val="24"/>
              </w:rPr>
              <w:t xml:space="preserve">4. </w:t>
            </w:r>
            <w:r w:rsidR="00B60601" w:rsidRPr="004E412E">
              <w:rPr>
                <w:sz w:val="24"/>
                <w:szCs w:val="24"/>
              </w:rPr>
              <w:t>Los za účasti rozhodčích, kapitánů a vedoucích družstev</w:t>
            </w:r>
          </w:p>
          <w:p w14:paraId="06FC760D" w14:textId="62D34168" w:rsidR="00F55DC3" w:rsidRPr="002556BF" w:rsidRDefault="00D21A1A" w:rsidP="007803E2">
            <w:pPr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D21A1A">
              <w:rPr>
                <w:sz w:val="24"/>
                <w:szCs w:val="24"/>
              </w:rPr>
              <w:t>Samostatné nájezdy-tři (ve čtvrtfinále, semifinále a o umístění)</w:t>
            </w:r>
          </w:p>
        </w:tc>
      </w:tr>
      <w:tr w:rsidR="00D91BA5" w:rsidRPr="003D1835" w14:paraId="5C8F1BD1" w14:textId="77777777" w:rsidTr="00D42672">
        <w:tc>
          <w:tcPr>
            <w:tcW w:w="2689" w:type="dxa"/>
          </w:tcPr>
          <w:p w14:paraId="5C8F1BCE" w14:textId="7EE337CE" w:rsidR="00D91BA5" w:rsidRPr="003D1835" w:rsidRDefault="00D91BA5" w:rsidP="00D91BA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5C8F1BD0" w14:textId="74C329ED" w:rsidR="00D91BA5" w:rsidRPr="003D1835" w:rsidRDefault="00D91BA5" w:rsidP="00BA52A3">
            <w:pPr>
              <w:spacing w:before="120" w:after="120"/>
              <w:rPr>
                <w:bCs/>
                <w:sz w:val="24"/>
                <w:szCs w:val="24"/>
              </w:rPr>
            </w:pPr>
            <w:r w:rsidRPr="002C1DCD">
              <w:rPr>
                <w:sz w:val="24"/>
                <w:szCs w:val="24"/>
              </w:rPr>
              <w:t>Vítězn</w:t>
            </w:r>
            <w:r w:rsidR="00C3663B">
              <w:rPr>
                <w:sz w:val="24"/>
                <w:szCs w:val="24"/>
              </w:rPr>
              <w:t>é</w:t>
            </w:r>
            <w:r w:rsidRPr="002C1DCD">
              <w:rPr>
                <w:sz w:val="24"/>
                <w:szCs w:val="24"/>
              </w:rPr>
              <w:t xml:space="preserve"> družstv</w:t>
            </w:r>
            <w:r w:rsidR="00C3663B">
              <w:rPr>
                <w:sz w:val="24"/>
                <w:szCs w:val="24"/>
              </w:rPr>
              <w:t>o</w:t>
            </w:r>
            <w:r w:rsidRPr="002C1DCD">
              <w:rPr>
                <w:sz w:val="24"/>
                <w:szCs w:val="24"/>
              </w:rPr>
              <w:t xml:space="preserve"> postupuj</w:t>
            </w:r>
            <w:r w:rsidR="00C3663B">
              <w:rPr>
                <w:sz w:val="24"/>
                <w:szCs w:val="24"/>
              </w:rPr>
              <w:t>e</w:t>
            </w:r>
            <w:r w:rsidRPr="002C1DCD">
              <w:rPr>
                <w:sz w:val="24"/>
                <w:szCs w:val="24"/>
              </w:rPr>
              <w:t xml:space="preserve"> do </w:t>
            </w:r>
            <w:r w:rsidR="00454558">
              <w:rPr>
                <w:sz w:val="24"/>
                <w:szCs w:val="24"/>
              </w:rPr>
              <w:t xml:space="preserve">kvalifikace </w:t>
            </w:r>
            <w:r w:rsidR="005F26FB">
              <w:rPr>
                <w:sz w:val="24"/>
                <w:szCs w:val="24"/>
              </w:rPr>
              <w:t xml:space="preserve">na </w:t>
            </w:r>
            <w:r w:rsidR="002F56B2">
              <w:rPr>
                <w:sz w:val="24"/>
                <w:szCs w:val="24"/>
              </w:rPr>
              <w:t>republikové</w:t>
            </w:r>
            <w:r w:rsidR="00B3379E">
              <w:rPr>
                <w:sz w:val="24"/>
                <w:szCs w:val="24"/>
              </w:rPr>
              <w:t xml:space="preserve"> finále</w:t>
            </w:r>
            <w:r w:rsidR="00095481">
              <w:rPr>
                <w:sz w:val="24"/>
                <w:szCs w:val="24"/>
              </w:rPr>
              <w:t>, kter</w:t>
            </w:r>
            <w:r w:rsidR="007462FF">
              <w:rPr>
                <w:sz w:val="24"/>
                <w:szCs w:val="24"/>
              </w:rPr>
              <w:t>é</w:t>
            </w:r>
            <w:r w:rsidR="00095481">
              <w:rPr>
                <w:sz w:val="24"/>
                <w:szCs w:val="24"/>
              </w:rPr>
              <w:t xml:space="preserve"> proběhne </w:t>
            </w:r>
            <w:r w:rsidR="007903E6">
              <w:rPr>
                <w:sz w:val="24"/>
                <w:szCs w:val="24"/>
              </w:rPr>
              <w:t>10</w:t>
            </w:r>
            <w:r w:rsidR="00095481">
              <w:rPr>
                <w:sz w:val="24"/>
                <w:szCs w:val="24"/>
              </w:rPr>
              <w:t>.</w:t>
            </w:r>
            <w:r w:rsidR="00374A4C">
              <w:rPr>
                <w:sz w:val="24"/>
                <w:szCs w:val="24"/>
              </w:rPr>
              <w:t>3</w:t>
            </w:r>
            <w:r w:rsidR="00095481">
              <w:rPr>
                <w:sz w:val="24"/>
                <w:szCs w:val="24"/>
              </w:rPr>
              <w:t>.20</w:t>
            </w:r>
            <w:r w:rsidR="009F36A5">
              <w:rPr>
                <w:sz w:val="24"/>
                <w:szCs w:val="24"/>
              </w:rPr>
              <w:t>2</w:t>
            </w:r>
            <w:r w:rsidR="00BD26E8">
              <w:rPr>
                <w:sz w:val="24"/>
                <w:szCs w:val="24"/>
              </w:rPr>
              <w:t>0</w:t>
            </w:r>
            <w:r w:rsidR="00095481">
              <w:rPr>
                <w:sz w:val="24"/>
                <w:szCs w:val="24"/>
              </w:rPr>
              <w:t xml:space="preserve"> v </w:t>
            </w:r>
            <w:r w:rsidR="00374A4C">
              <w:rPr>
                <w:sz w:val="24"/>
                <w:szCs w:val="24"/>
              </w:rPr>
              <w:t>Praze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DC59B79" w14:textId="0AB8C218" w:rsidR="00AC7254" w:rsidRDefault="00AC7254"/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5E7DEE" w:rsidRPr="00091087" w14:paraId="3B616063" w14:textId="77777777" w:rsidTr="005E7DEE">
        <w:tc>
          <w:tcPr>
            <w:tcW w:w="5002" w:type="dxa"/>
          </w:tcPr>
          <w:p w14:paraId="0A956A87" w14:textId="359FA829" w:rsidR="005E7DEE" w:rsidRPr="00091087" w:rsidRDefault="00AF6747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F674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2D817964" w14:textId="0C01593E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09EF461C" w14:textId="62DC038F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E7DEE" w:rsidRPr="00091087" w14:paraId="72ECD04F" w14:textId="77777777" w:rsidTr="005E7DEE">
        <w:tc>
          <w:tcPr>
            <w:tcW w:w="5002" w:type="dxa"/>
          </w:tcPr>
          <w:p w14:paraId="3BC66A7E" w14:textId="34A947B1" w:rsidR="005E7DEE" w:rsidRPr="00091087" w:rsidRDefault="0042385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33609F9B" w14:textId="51FDD1C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319D19A0" w14:textId="77131D8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C8F1BD6" w14:textId="20F25636" w:rsidR="0061601B" w:rsidRDefault="0061601B">
      <w:pPr>
        <w:rPr>
          <w:b/>
          <w:sz w:val="24"/>
          <w:szCs w:val="24"/>
        </w:rPr>
      </w:pPr>
    </w:p>
    <w:p w14:paraId="116C68E0" w14:textId="32EB3771" w:rsidR="0061601B" w:rsidRDefault="0039520E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5376" behindDoc="0" locked="0" layoutInCell="1" allowOverlap="1" wp14:anchorId="04BAB0A3" wp14:editId="2775C6AA">
            <wp:simplePos x="0" y="0"/>
            <wp:positionH relativeFrom="column">
              <wp:posOffset>83185</wp:posOffset>
            </wp:positionH>
            <wp:positionV relativeFrom="paragraph">
              <wp:posOffset>452755</wp:posOffset>
            </wp:positionV>
            <wp:extent cx="6263640" cy="4398010"/>
            <wp:effectExtent l="0" t="0" r="3810" b="2540"/>
            <wp:wrapNone/>
            <wp:docPr id="10" name="Obrázek 10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T teplice-new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601B">
        <w:rPr>
          <w:b/>
          <w:sz w:val="24"/>
          <w:szCs w:val="24"/>
        </w:rPr>
        <w:br w:type="page"/>
      </w:r>
    </w:p>
    <w:p w14:paraId="43F1150F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12C1B8F1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D579ED" w:rsidRPr="004628CC" w14:paraId="643722DC" w14:textId="77777777" w:rsidTr="00BC30F6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2CE0BCE2" w14:textId="77777777" w:rsidR="00D579ED" w:rsidRPr="004628CC" w:rsidRDefault="00D579ED" w:rsidP="00BC30F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44BB00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55200B6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4962067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509F0F32" w14:textId="77777777" w:rsidR="00D579ED" w:rsidRPr="004628CC" w:rsidRDefault="00D579ED" w:rsidP="00BC30F6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0116D6B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D579ED" w:rsidRPr="004628CC" w14:paraId="5E9EAF9B" w14:textId="77777777" w:rsidTr="00BC30F6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3241349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0A8BE5B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33F87B4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D579ED" w:rsidRPr="004628CC" w14:paraId="36B8925B" w14:textId="77777777" w:rsidTr="00BC30F6">
        <w:tc>
          <w:tcPr>
            <w:tcW w:w="1234" w:type="dxa"/>
            <w:gridSpan w:val="2"/>
          </w:tcPr>
          <w:p w14:paraId="08C3B277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56A23A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28BC4D34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5AEA7DF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70EF1770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1F63120F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D579ED" w:rsidRPr="004628CC" w14:paraId="4BF96E38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1D37CC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</w:t>
            </w:r>
          </w:p>
        </w:tc>
        <w:tc>
          <w:tcPr>
            <w:tcW w:w="7271" w:type="dxa"/>
            <w:gridSpan w:val="9"/>
          </w:tcPr>
          <w:p w14:paraId="0966E8B0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D579ED" w:rsidRPr="004628CC" w14:paraId="2DA7779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3B0642B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7A3A67A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3453F0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0CA2BFEF" w14:textId="77777777" w:rsidR="00D579ED" w:rsidRDefault="00D579ED" w:rsidP="00BC30F6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IČO školy</w:t>
            </w:r>
          </w:p>
          <w:p w14:paraId="5AA9E786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>
              <w:rPr>
                <w:sz w:val="22"/>
                <w:szCs w:val="22"/>
              </w:rPr>
              <w:t>(*</w:t>
            </w:r>
            <w:r>
              <w:rPr>
                <w:i/>
                <w:sz w:val="22"/>
                <w:szCs w:val="22"/>
              </w:rPr>
              <w:t>povinný údaj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4323E642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</w:p>
        </w:tc>
      </w:tr>
      <w:tr w:rsidR="00D579ED" w:rsidRPr="004628CC" w14:paraId="0A986F3B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228ED8B7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5D1CA5AB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2F0C6C03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  <w:r w:rsidRPr="006A34C0">
              <w:rPr>
                <w:b/>
                <w:sz w:val="23"/>
                <w:szCs w:val="23"/>
              </w:rPr>
              <w:t>Podpis vedoucího</w:t>
            </w:r>
          </w:p>
        </w:tc>
      </w:tr>
      <w:tr w:rsidR="00D579ED" w:rsidRPr="004628CC" w14:paraId="29334B70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14EFF07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53E9E53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F0C62B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13C7CD74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2FE1DC6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6D2528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DB42A4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0573F76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732189D1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68B11D5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DBFB41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6E6C277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</w:tcPr>
          <w:p w14:paraId="46324C01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</w:tcPr>
          <w:p w14:paraId="129AAB7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14:paraId="52B1AE2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F03378">
              <w:rPr>
                <w:b/>
                <w:szCs w:val="23"/>
              </w:rPr>
              <w:t>Poznámka/Podpis</w:t>
            </w:r>
          </w:p>
        </w:tc>
      </w:tr>
      <w:tr w:rsidR="00D579ED" w:rsidRPr="004628CC" w14:paraId="192DFF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E6D1FB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E126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0A120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63A8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50D5F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B0F532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14BE6B0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681DA56A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45FCF9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AABA5E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60864C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DF56B4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5F5DABC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43D51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FE3ECE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6053D4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20DA0D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4DD24C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60E1CF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467B21C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CCC940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57D99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84331D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C476E18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2D9E925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2CD22961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8A285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0392FC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CEA86E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CE250CD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B575E71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71CEF91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C3660E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D30B32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056616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1F8D6B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142B9C3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27DD604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2C2858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B89D6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1F6BE8B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6850B8B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2527D8D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41A77E3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1A1BE5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510494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D806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8C6DC8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9188E2A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1E12C3B7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0EB10E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4F379E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B99726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0950641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007958B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3E00AF4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B509F4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EFAD9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88389F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055D7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C1C3891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11B302B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B7B2F6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FD7040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6C2201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1A4FFA6C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8480EE3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F6FD1D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D1E1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C4AE9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169939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3C73961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946D0A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7CBFAB8C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02516F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9EFCEF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E29DA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4EB9A9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F1280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5A99CD6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969534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8AD0F2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22C349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29C30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D968318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423033AB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E3AFC0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E2F79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9409F3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3A87FCE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302B8B2E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11874100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0CD555F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6F4F008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44D500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</w:tbl>
    <w:p w14:paraId="0DFF41FB" w14:textId="77777777" w:rsidR="00D579ED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1492F5E8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64F06FD7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76FF6B89" w14:textId="77777777" w:rsidR="00D579ED" w:rsidRDefault="00D579ED" w:rsidP="00D579ED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žáků není osvobozen od TV a nemá III. nebo IV. zdravotní klasifikaci.</w:t>
      </w:r>
    </w:p>
    <w:p w14:paraId="3FCD5E35" w14:textId="77777777" w:rsidR="00D579ED" w:rsidRDefault="00D579ED" w:rsidP="00D579ED">
      <w:pPr>
        <w:jc w:val="both"/>
        <w:rPr>
          <w:sz w:val="19"/>
          <w:szCs w:val="19"/>
        </w:rPr>
      </w:pPr>
    </w:p>
    <w:p w14:paraId="44A3DF69" w14:textId="77777777" w:rsidR="00D579ED" w:rsidRPr="004628CC" w:rsidRDefault="00D579ED" w:rsidP="00D579ED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79ED" w:rsidRPr="004628CC" w14:paraId="7389F285" w14:textId="77777777" w:rsidTr="00BC30F6">
        <w:trPr>
          <w:trHeight w:val="1215"/>
        </w:trPr>
        <w:tc>
          <w:tcPr>
            <w:tcW w:w="3120" w:type="dxa"/>
          </w:tcPr>
          <w:p w14:paraId="5DBE95E9" w14:textId="77777777" w:rsidR="00D579ED" w:rsidRPr="004628CC" w:rsidRDefault="00D579ED" w:rsidP="00BC30F6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E29C138" w14:textId="77777777" w:rsidR="00D579ED" w:rsidRPr="00701A83" w:rsidRDefault="00D579ED" w:rsidP="00D579ED">
      <w:pPr>
        <w:rPr>
          <w:vanish/>
        </w:rPr>
      </w:pPr>
    </w:p>
    <w:p w14:paraId="72E64035" w14:textId="77777777" w:rsidR="00D579ED" w:rsidRPr="004628CC" w:rsidRDefault="00D579ED" w:rsidP="00D579ED">
      <w:pPr>
        <w:tabs>
          <w:tab w:val="left" w:pos="212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</w:p>
    <w:p w14:paraId="063A1A4F" w14:textId="77777777" w:rsidR="00D579ED" w:rsidRPr="00BA2E72" w:rsidRDefault="00D579ED" w:rsidP="00D579ED">
      <w:pPr>
        <w:rPr>
          <w:b/>
          <w:sz w:val="22"/>
        </w:rPr>
      </w:pPr>
    </w:p>
    <w:p w14:paraId="7E0FEF49" w14:textId="77777777" w:rsidR="00D579ED" w:rsidRDefault="00D579ED" w:rsidP="00D579ED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45BB243" w14:textId="77777777" w:rsidR="00D579ED" w:rsidRDefault="00D579ED" w:rsidP="00D579ED">
      <w:pPr>
        <w:rPr>
          <w:rFonts w:ascii="Comic Sans MS" w:hAnsi="Comic Sans MS"/>
          <w:sz w:val="24"/>
        </w:rPr>
      </w:pPr>
    </w:p>
    <w:p w14:paraId="4F5070C8" w14:textId="1A9786E0" w:rsidR="006A2620" w:rsidRPr="003D1835" w:rsidRDefault="006A2620">
      <w:pPr>
        <w:rPr>
          <w:b/>
          <w:sz w:val="24"/>
          <w:szCs w:val="24"/>
        </w:rPr>
      </w:pPr>
    </w:p>
    <w:sectPr w:rsidR="006A2620" w:rsidRPr="003D1835" w:rsidSect="006A2620">
      <w:footerReference w:type="even" r:id="rId13"/>
      <w:footerReference w:type="default" r:id="rId14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2FFA0" w14:textId="77777777" w:rsidR="00E24417" w:rsidRDefault="00E24417">
      <w:r>
        <w:separator/>
      </w:r>
    </w:p>
  </w:endnote>
  <w:endnote w:type="continuationSeparator" w:id="0">
    <w:p w14:paraId="5EA10B83" w14:textId="77777777" w:rsidR="00E24417" w:rsidRDefault="00E2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9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8F1BEA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B" w14:textId="45BCCC1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D508D">
      <w:rPr>
        <w:rStyle w:val="slostrnky"/>
        <w:noProof/>
      </w:rPr>
      <w:t>5</w:t>
    </w:r>
    <w:r>
      <w:rPr>
        <w:rStyle w:val="slostrnky"/>
      </w:rPr>
      <w:fldChar w:fldCharType="end"/>
    </w:r>
  </w:p>
  <w:p w14:paraId="5C8F1BEC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E725F" w14:textId="77777777" w:rsidR="00E24417" w:rsidRDefault="00E24417">
      <w:r>
        <w:separator/>
      </w:r>
    </w:p>
  </w:footnote>
  <w:footnote w:type="continuationSeparator" w:id="0">
    <w:p w14:paraId="27AC9883" w14:textId="77777777" w:rsidR="00E24417" w:rsidRDefault="00E24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1925AE"/>
    <w:multiLevelType w:val="hybridMultilevel"/>
    <w:tmpl w:val="63D0BC70"/>
    <w:lvl w:ilvl="0" w:tplc="301CE7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1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6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7" w15:restartNumberingAfterBreak="0">
    <w:nsid w:val="3EE523B0"/>
    <w:multiLevelType w:val="hybridMultilevel"/>
    <w:tmpl w:val="76D89D64"/>
    <w:lvl w:ilvl="0" w:tplc="C1F8CEE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6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1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3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6CF23B8"/>
    <w:multiLevelType w:val="hybridMultilevel"/>
    <w:tmpl w:val="A56EED5E"/>
    <w:lvl w:ilvl="0" w:tplc="4F6C64C8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76D2303A"/>
    <w:multiLevelType w:val="singleLevel"/>
    <w:tmpl w:val="566E4A3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7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2"/>
  </w:num>
  <w:num w:numId="2">
    <w:abstractNumId w:val="31"/>
  </w:num>
  <w:num w:numId="3">
    <w:abstractNumId w:val="36"/>
  </w:num>
  <w:num w:numId="4">
    <w:abstractNumId w:val="2"/>
  </w:num>
  <w:num w:numId="5">
    <w:abstractNumId w:val="16"/>
  </w:num>
  <w:num w:numId="6">
    <w:abstractNumId w:val="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4"/>
  </w:num>
  <w:num w:numId="8">
    <w:abstractNumId w:val="30"/>
  </w:num>
  <w:num w:numId="9">
    <w:abstractNumId w:val="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2"/>
  </w:num>
  <w:num w:numId="11">
    <w:abstractNumId w:val="25"/>
  </w:num>
  <w:num w:numId="12">
    <w:abstractNumId w:val="23"/>
  </w:num>
  <w:num w:numId="13">
    <w:abstractNumId w:val="38"/>
  </w:num>
  <w:num w:numId="14">
    <w:abstractNumId w:val="28"/>
  </w:num>
  <w:num w:numId="15">
    <w:abstractNumId w:val="10"/>
  </w:num>
  <w:num w:numId="16">
    <w:abstractNumId w:val="0"/>
    <w:lvlOverride w:ilvl="0">
      <w:startOverride w:val="12"/>
    </w:lvlOverride>
  </w:num>
  <w:num w:numId="17">
    <w:abstractNumId w:val="12"/>
  </w:num>
  <w:num w:numId="18">
    <w:abstractNumId w:val="15"/>
  </w:num>
  <w:num w:numId="19">
    <w:abstractNumId w:val="20"/>
  </w:num>
  <w:num w:numId="20">
    <w:abstractNumId w:val="4"/>
  </w:num>
  <w:num w:numId="21">
    <w:abstractNumId w:val="18"/>
  </w:num>
  <w:num w:numId="22">
    <w:abstractNumId w:val="21"/>
  </w:num>
  <w:num w:numId="23">
    <w:abstractNumId w:val="11"/>
  </w:num>
  <w:num w:numId="24">
    <w:abstractNumId w:val="33"/>
  </w:num>
  <w:num w:numId="25">
    <w:abstractNumId w:val="27"/>
  </w:num>
  <w:num w:numId="26">
    <w:abstractNumId w:val="14"/>
  </w:num>
  <w:num w:numId="27">
    <w:abstractNumId w:val="19"/>
  </w:num>
  <w:num w:numId="28">
    <w:abstractNumId w:val="7"/>
  </w:num>
  <w:num w:numId="29">
    <w:abstractNumId w:val="5"/>
  </w:num>
  <w:num w:numId="30">
    <w:abstractNumId w:val="29"/>
  </w:num>
  <w:num w:numId="31">
    <w:abstractNumId w:val="3"/>
  </w:num>
  <w:num w:numId="32">
    <w:abstractNumId w:val="13"/>
  </w:num>
  <w:num w:numId="33">
    <w:abstractNumId w:val="37"/>
  </w:num>
  <w:num w:numId="34">
    <w:abstractNumId w:val="1"/>
  </w:num>
  <w:num w:numId="35">
    <w:abstractNumId w:val="8"/>
  </w:num>
  <w:num w:numId="36">
    <w:abstractNumId w:val="26"/>
  </w:num>
  <w:num w:numId="37">
    <w:abstractNumId w:val="35"/>
  </w:num>
  <w:num w:numId="38">
    <w:abstractNumId w:val="17"/>
  </w:num>
  <w:num w:numId="39">
    <w:abstractNumId w:val="9"/>
  </w:num>
  <w:num w:numId="40">
    <w:abstractNumId w:val="6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FB"/>
    <w:rsid w:val="00002B2D"/>
    <w:rsid w:val="00012C9C"/>
    <w:rsid w:val="0001570A"/>
    <w:rsid w:val="0002037F"/>
    <w:rsid w:val="00030408"/>
    <w:rsid w:val="00037D0F"/>
    <w:rsid w:val="00042876"/>
    <w:rsid w:val="00054951"/>
    <w:rsid w:val="00054AFC"/>
    <w:rsid w:val="00056526"/>
    <w:rsid w:val="0006402B"/>
    <w:rsid w:val="00083F74"/>
    <w:rsid w:val="00084102"/>
    <w:rsid w:val="0009083A"/>
    <w:rsid w:val="000918D6"/>
    <w:rsid w:val="00095481"/>
    <w:rsid w:val="000A6488"/>
    <w:rsid w:val="000B1EB4"/>
    <w:rsid w:val="000C1F86"/>
    <w:rsid w:val="000D1AC8"/>
    <w:rsid w:val="000E43B3"/>
    <w:rsid w:val="00100FB9"/>
    <w:rsid w:val="00105105"/>
    <w:rsid w:val="0012011B"/>
    <w:rsid w:val="001266A4"/>
    <w:rsid w:val="0013035A"/>
    <w:rsid w:val="00140409"/>
    <w:rsid w:val="00145344"/>
    <w:rsid w:val="00145651"/>
    <w:rsid w:val="00147E4E"/>
    <w:rsid w:val="00152998"/>
    <w:rsid w:val="00162CF3"/>
    <w:rsid w:val="001821B6"/>
    <w:rsid w:val="00191F48"/>
    <w:rsid w:val="00194F81"/>
    <w:rsid w:val="001B5BD1"/>
    <w:rsid w:val="001C29EA"/>
    <w:rsid w:val="001C6D9F"/>
    <w:rsid w:val="001D0C1C"/>
    <w:rsid w:val="001D232E"/>
    <w:rsid w:val="001D6185"/>
    <w:rsid w:val="001E40D2"/>
    <w:rsid w:val="001E7572"/>
    <w:rsid w:val="001F6EA1"/>
    <w:rsid w:val="00200756"/>
    <w:rsid w:val="00201B91"/>
    <w:rsid w:val="00203949"/>
    <w:rsid w:val="00204BD5"/>
    <w:rsid w:val="00215165"/>
    <w:rsid w:val="00224377"/>
    <w:rsid w:val="0022777B"/>
    <w:rsid w:val="00232A9F"/>
    <w:rsid w:val="0023341D"/>
    <w:rsid w:val="002340D2"/>
    <w:rsid w:val="00235BA3"/>
    <w:rsid w:val="00236B0C"/>
    <w:rsid w:val="00241FA8"/>
    <w:rsid w:val="00245648"/>
    <w:rsid w:val="002556BF"/>
    <w:rsid w:val="002579FA"/>
    <w:rsid w:val="002613A2"/>
    <w:rsid w:val="00274A68"/>
    <w:rsid w:val="00275E50"/>
    <w:rsid w:val="002867D8"/>
    <w:rsid w:val="00286B39"/>
    <w:rsid w:val="00291749"/>
    <w:rsid w:val="002927FE"/>
    <w:rsid w:val="00294EF0"/>
    <w:rsid w:val="00296CDB"/>
    <w:rsid w:val="00296E63"/>
    <w:rsid w:val="002A78BF"/>
    <w:rsid w:val="002B394F"/>
    <w:rsid w:val="002B6B20"/>
    <w:rsid w:val="002C3C85"/>
    <w:rsid w:val="002C5A9B"/>
    <w:rsid w:val="002D03C1"/>
    <w:rsid w:val="002D72A7"/>
    <w:rsid w:val="002F56B2"/>
    <w:rsid w:val="002F78A3"/>
    <w:rsid w:val="00300045"/>
    <w:rsid w:val="00301CDE"/>
    <w:rsid w:val="003231E3"/>
    <w:rsid w:val="00324478"/>
    <w:rsid w:val="003244DE"/>
    <w:rsid w:val="003246B7"/>
    <w:rsid w:val="00325F0C"/>
    <w:rsid w:val="00334A8B"/>
    <w:rsid w:val="00336A26"/>
    <w:rsid w:val="00337B8E"/>
    <w:rsid w:val="00341AC2"/>
    <w:rsid w:val="00356A10"/>
    <w:rsid w:val="003602B8"/>
    <w:rsid w:val="003658AE"/>
    <w:rsid w:val="00374A4C"/>
    <w:rsid w:val="0039520E"/>
    <w:rsid w:val="00397CD3"/>
    <w:rsid w:val="003C031C"/>
    <w:rsid w:val="003C151C"/>
    <w:rsid w:val="003C1E84"/>
    <w:rsid w:val="003D1835"/>
    <w:rsid w:val="003D25D8"/>
    <w:rsid w:val="003D5E4C"/>
    <w:rsid w:val="003E668C"/>
    <w:rsid w:val="003F1805"/>
    <w:rsid w:val="004010D6"/>
    <w:rsid w:val="0040243C"/>
    <w:rsid w:val="00417385"/>
    <w:rsid w:val="00423202"/>
    <w:rsid w:val="0042385E"/>
    <w:rsid w:val="00427B7D"/>
    <w:rsid w:val="004303E1"/>
    <w:rsid w:val="00436B93"/>
    <w:rsid w:val="004403C4"/>
    <w:rsid w:val="00454558"/>
    <w:rsid w:val="00465020"/>
    <w:rsid w:val="004938D3"/>
    <w:rsid w:val="00495A8F"/>
    <w:rsid w:val="00497B63"/>
    <w:rsid w:val="00497FF2"/>
    <w:rsid w:val="004A0319"/>
    <w:rsid w:val="004A4F13"/>
    <w:rsid w:val="004A64A7"/>
    <w:rsid w:val="004B478F"/>
    <w:rsid w:val="004C168E"/>
    <w:rsid w:val="004D0D12"/>
    <w:rsid w:val="004D508D"/>
    <w:rsid w:val="004D5549"/>
    <w:rsid w:val="004E412E"/>
    <w:rsid w:val="004F0976"/>
    <w:rsid w:val="004F7536"/>
    <w:rsid w:val="00506511"/>
    <w:rsid w:val="00506AAC"/>
    <w:rsid w:val="0051771D"/>
    <w:rsid w:val="00531ACD"/>
    <w:rsid w:val="00547C30"/>
    <w:rsid w:val="00551AE6"/>
    <w:rsid w:val="005634C7"/>
    <w:rsid w:val="00565D8B"/>
    <w:rsid w:val="00572090"/>
    <w:rsid w:val="005735C6"/>
    <w:rsid w:val="005736E6"/>
    <w:rsid w:val="00575BC0"/>
    <w:rsid w:val="00581F0B"/>
    <w:rsid w:val="00582649"/>
    <w:rsid w:val="00593A7C"/>
    <w:rsid w:val="005978E9"/>
    <w:rsid w:val="005A3B0E"/>
    <w:rsid w:val="005B0F5B"/>
    <w:rsid w:val="005B25C6"/>
    <w:rsid w:val="005C7821"/>
    <w:rsid w:val="005D1E5A"/>
    <w:rsid w:val="005D4DDE"/>
    <w:rsid w:val="005E38AF"/>
    <w:rsid w:val="005E49A7"/>
    <w:rsid w:val="005E7DEE"/>
    <w:rsid w:val="005F26FB"/>
    <w:rsid w:val="006059FC"/>
    <w:rsid w:val="00615D4A"/>
    <w:rsid w:val="0061601B"/>
    <w:rsid w:val="006165D1"/>
    <w:rsid w:val="0062283B"/>
    <w:rsid w:val="00630528"/>
    <w:rsid w:val="0063074A"/>
    <w:rsid w:val="00632E77"/>
    <w:rsid w:val="00633F39"/>
    <w:rsid w:val="00635671"/>
    <w:rsid w:val="00646C44"/>
    <w:rsid w:val="00654BEA"/>
    <w:rsid w:val="00655D21"/>
    <w:rsid w:val="00660055"/>
    <w:rsid w:val="006638CE"/>
    <w:rsid w:val="00670D77"/>
    <w:rsid w:val="00675963"/>
    <w:rsid w:val="00675A77"/>
    <w:rsid w:val="006767E4"/>
    <w:rsid w:val="00691BE9"/>
    <w:rsid w:val="006A2620"/>
    <w:rsid w:val="006C307E"/>
    <w:rsid w:val="006C6E87"/>
    <w:rsid w:val="006C7815"/>
    <w:rsid w:val="006D19F6"/>
    <w:rsid w:val="006D696D"/>
    <w:rsid w:val="006E17EF"/>
    <w:rsid w:val="006E3CFB"/>
    <w:rsid w:val="006F502A"/>
    <w:rsid w:val="00700C04"/>
    <w:rsid w:val="00717327"/>
    <w:rsid w:val="0072328F"/>
    <w:rsid w:val="00723985"/>
    <w:rsid w:val="007462FF"/>
    <w:rsid w:val="00772431"/>
    <w:rsid w:val="00773817"/>
    <w:rsid w:val="00775E5D"/>
    <w:rsid w:val="007803E2"/>
    <w:rsid w:val="007903E6"/>
    <w:rsid w:val="00791CE3"/>
    <w:rsid w:val="007929F7"/>
    <w:rsid w:val="007B057B"/>
    <w:rsid w:val="007C519D"/>
    <w:rsid w:val="007D1E5D"/>
    <w:rsid w:val="007E43C3"/>
    <w:rsid w:val="007F1173"/>
    <w:rsid w:val="007F5176"/>
    <w:rsid w:val="00813E58"/>
    <w:rsid w:val="00815093"/>
    <w:rsid w:val="00823EAF"/>
    <w:rsid w:val="00825775"/>
    <w:rsid w:val="00826460"/>
    <w:rsid w:val="00833C29"/>
    <w:rsid w:val="00842354"/>
    <w:rsid w:val="00845782"/>
    <w:rsid w:val="00851114"/>
    <w:rsid w:val="00851E2D"/>
    <w:rsid w:val="00860B1E"/>
    <w:rsid w:val="00861E44"/>
    <w:rsid w:val="00864E66"/>
    <w:rsid w:val="00864EC7"/>
    <w:rsid w:val="008656E5"/>
    <w:rsid w:val="00874C6B"/>
    <w:rsid w:val="008800B6"/>
    <w:rsid w:val="00880FA7"/>
    <w:rsid w:val="00886DD7"/>
    <w:rsid w:val="008A0F13"/>
    <w:rsid w:val="008B0477"/>
    <w:rsid w:val="008D4693"/>
    <w:rsid w:val="008E0D0F"/>
    <w:rsid w:val="008E1FB2"/>
    <w:rsid w:val="008E5AF0"/>
    <w:rsid w:val="0090344D"/>
    <w:rsid w:val="0090597F"/>
    <w:rsid w:val="00906437"/>
    <w:rsid w:val="00907352"/>
    <w:rsid w:val="00920922"/>
    <w:rsid w:val="00921CC3"/>
    <w:rsid w:val="00921CD8"/>
    <w:rsid w:val="00927EB7"/>
    <w:rsid w:val="0094069B"/>
    <w:rsid w:val="009460C0"/>
    <w:rsid w:val="009510A7"/>
    <w:rsid w:val="009539E9"/>
    <w:rsid w:val="00957578"/>
    <w:rsid w:val="0099694A"/>
    <w:rsid w:val="00997918"/>
    <w:rsid w:val="009A08FC"/>
    <w:rsid w:val="009B0C72"/>
    <w:rsid w:val="009B57CD"/>
    <w:rsid w:val="009B736C"/>
    <w:rsid w:val="009B76D4"/>
    <w:rsid w:val="009C484F"/>
    <w:rsid w:val="009C56DA"/>
    <w:rsid w:val="009C6D4D"/>
    <w:rsid w:val="009C7EEB"/>
    <w:rsid w:val="009D4E64"/>
    <w:rsid w:val="009D5881"/>
    <w:rsid w:val="009E2B24"/>
    <w:rsid w:val="009E4A73"/>
    <w:rsid w:val="009E5B8A"/>
    <w:rsid w:val="009F219C"/>
    <w:rsid w:val="009F36A5"/>
    <w:rsid w:val="00A12600"/>
    <w:rsid w:val="00A13866"/>
    <w:rsid w:val="00A4075A"/>
    <w:rsid w:val="00A40906"/>
    <w:rsid w:val="00A45C0D"/>
    <w:rsid w:val="00A740D8"/>
    <w:rsid w:val="00A775B0"/>
    <w:rsid w:val="00A87A69"/>
    <w:rsid w:val="00A9360D"/>
    <w:rsid w:val="00AA1811"/>
    <w:rsid w:val="00AA5873"/>
    <w:rsid w:val="00AB0603"/>
    <w:rsid w:val="00AB1279"/>
    <w:rsid w:val="00AB3656"/>
    <w:rsid w:val="00AB444D"/>
    <w:rsid w:val="00AB44A2"/>
    <w:rsid w:val="00AB7DE2"/>
    <w:rsid w:val="00AC35DA"/>
    <w:rsid w:val="00AC46E8"/>
    <w:rsid w:val="00AC5293"/>
    <w:rsid w:val="00AC7254"/>
    <w:rsid w:val="00AF0E9F"/>
    <w:rsid w:val="00AF2281"/>
    <w:rsid w:val="00AF52DC"/>
    <w:rsid w:val="00AF6747"/>
    <w:rsid w:val="00B026BA"/>
    <w:rsid w:val="00B028AE"/>
    <w:rsid w:val="00B058E0"/>
    <w:rsid w:val="00B07626"/>
    <w:rsid w:val="00B107F7"/>
    <w:rsid w:val="00B14A11"/>
    <w:rsid w:val="00B230EA"/>
    <w:rsid w:val="00B31EC7"/>
    <w:rsid w:val="00B3379E"/>
    <w:rsid w:val="00B450B9"/>
    <w:rsid w:val="00B51298"/>
    <w:rsid w:val="00B60601"/>
    <w:rsid w:val="00B6284D"/>
    <w:rsid w:val="00B7202F"/>
    <w:rsid w:val="00B76195"/>
    <w:rsid w:val="00B80C18"/>
    <w:rsid w:val="00BA09EF"/>
    <w:rsid w:val="00BA2B65"/>
    <w:rsid w:val="00BA47AA"/>
    <w:rsid w:val="00BA52A3"/>
    <w:rsid w:val="00BA60F7"/>
    <w:rsid w:val="00BB680D"/>
    <w:rsid w:val="00BC5ADE"/>
    <w:rsid w:val="00BD0E7D"/>
    <w:rsid w:val="00BD2356"/>
    <w:rsid w:val="00BD26E8"/>
    <w:rsid w:val="00BD2F6E"/>
    <w:rsid w:val="00BD3E5A"/>
    <w:rsid w:val="00BE0AE2"/>
    <w:rsid w:val="00BE41F8"/>
    <w:rsid w:val="00BE6B3C"/>
    <w:rsid w:val="00C12EB7"/>
    <w:rsid w:val="00C12FB6"/>
    <w:rsid w:val="00C13268"/>
    <w:rsid w:val="00C137B4"/>
    <w:rsid w:val="00C1750B"/>
    <w:rsid w:val="00C26938"/>
    <w:rsid w:val="00C30083"/>
    <w:rsid w:val="00C32CB0"/>
    <w:rsid w:val="00C3663B"/>
    <w:rsid w:val="00C36923"/>
    <w:rsid w:val="00C45981"/>
    <w:rsid w:val="00C46A0E"/>
    <w:rsid w:val="00C476DA"/>
    <w:rsid w:val="00C53426"/>
    <w:rsid w:val="00C630C8"/>
    <w:rsid w:val="00C671AD"/>
    <w:rsid w:val="00C748C5"/>
    <w:rsid w:val="00C85B16"/>
    <w:rsid w:val="00C910B8"/>
    <w:rsid w:val="00C9597C"/>
    <w:rsid w:val="00CA1DEF"/>
    <w:rsid w:val="00CA3401"/>
    <w:rsid w:val="00CA4709"/>
    <w:rsid w:val="00CA47F1"/>
    <w:rsid w:val="00CA79B7"/>
    <w:rsid w:val="00CB2718"/>
    <w:rsid w:val="00CB2D77"/>
    <w:rsid w:val="00CB3194"/>
    <w:rsid w:val="00CB36C9"/>
    <w:rsid w:val="00CC13B5"/>
    <w:rsid w:val="00CC26EE"/>
    <w:rsid w:val="00CC5A4A"/>
    <w:rsid w:val="00CC6C11"/>
    <w:rsid w:val="00CD103A"/>
    <w:rsid w:val="00CE5F85"/>
    <w:rsid w:val="00CF294A"/>
    <w:rsid w:val="00CF2971"/>
    <w:rsid w:val="00CF389E"/>
    <w:rsid w:val="00D02CA4"/>
    <w:rsid w:val="00D165C2"/>
    <w:rsid w:val="00D21A1A"/>
    <w:rsid w:val="00D23AE2"/>
    <w:rsid w:val="00D25474"/>
    <w:rsid w:val="00D2758B"/>
    <w:rsid w:val="00D35F25"/>
    <w:rsid w:val="00D424D8"/>
    <w:rsid w:val="00D45D93"/>
    <w:rsid w:val="00D5014A"/>
    <w:rsid w:val="00D532D4"/>
    <w:rsid w:val="00D579ED"/>
    <w:rsid w:val="00D64B22"/>
    <w:rsid w:val="00D66B2A"/>
    <w:rsid w:val="00D67A78"/>
    <w:rsid w:val="00D91BA5"/>
    <w:rsid w:val="00D972CA"/>
    <w:rsid w:val="00DA005C"/>
    <w:rsid w:val="00DA1C08"/>
    <w:rsid w:val="00DA5D77"/>
    <w:rsid w:val="00DC6327"/>
    <w:rsid w:val="00DD0AFC"/>
    <w:rsid w:val="00DD5C03"/>
    <w:rsid w:val="00DE3BAF"/>
    <w:rsid w:val="00DF1636"/>
    <w:rsid w:val="00DF1BFD"/>
    <w:rsid w:val="00DF5E5D"/>
    <w:rsid w:val="00E04965"/>
    <w:rsid w:val="00E07DBB"/>
    <w:rsid w:val="00E13683"/>
    <w:rsid w:val="00E15963"/>
    <w:rsid w:val="00E24417"/>
    <w:rsid w:val="00E419F5"/>
    <w:rsid w:val="00E52AEE"/>
    <w:rsid w:val="00E66C07"/>
    <w:rsid w:val="00E818FD"/>
    <w:rsid w:val="00E9094D"/>
    <w:rsid w:val="00EA43BA"/>
    <w:rsid w:val="00EC27FB"/>
    <w:rsid w:val="00EC6D1B"/>
    <w:rsid w:val="00ED0006"/>
    <w:rsid w:val="00ED3AC5"/>
    <w:rsid w:val="00ED55BB"/>
    <w:rsid w:val="00EF27B9"/>
    <w:rsid w:val="00EF4497"/>
    <w:rsid w:val="00F0027C"/>
    <w:rsid w:val="00F066C5"/>
    <w:rsid w:val="00F4257A"/>
    <w:rsid w:val="00F46D4E"/>
    <w:rsid w:val="00F55DC3"/>
    <w:rsid w:val="00F61C05"/>
    <w:rsid w:val="00F6391C"/>
    <w:rsid w:val="00F64413"/>
    <w:rsid w:val="00F64EB2"/>
    <w:rsid w:val="00F65242"/>
    <w:rsid w:val="00F74429"/>
    <w:rsid w:val="00F7463A"/>
    <w:rsid w:val="00F8041C"/>
    <w:rsid w:val="00F85D56"/>
    <w:rsid w:val="00F926FB"/>
    <w:rsid w:val="00F932DB"/>
    <w:rsid w:val="00FB5BCF"/>
    <w:rsid w:val="00FC1FCE"/>
    <w:rsid w:val="00FC3955"/>
    <w:rsid w:val="00FC441C"/>
    <w:rsid w:val="00FE1797"/>
    <w:rsid w:val="00FE29FC"/>
    <w:rsid w:val="00FF001E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F1B77"/>
  <w15:chartTrackingRefBased/>
  <w15:docId w15:val="{F77E5D26-D80C-4737-81ED-095D7DB4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9A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03C4"/>
    <w:pPr>
      <w:ind w:left="720"/>
      <w:contextualSpacing/>
    </w:pPr>
  </w:style>
  <w:style w:type="paragraph" w:customStyle="1" w:styleId="Default">
    <w:name w:val="Default"/>
    <w:rsid w:val="009C484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pekny@volny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%20B%20volejbal%20ktg.%20V.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propozice B volejbal ktg. V..dot</Template>
  <TotalTime>26</TotalTime>
  <Pages>4</Pages>
  <Words>873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6018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Václav Pěkný</cp:lastModifiedBy>
  <cp:revision>10</cp:revision>
  <cp:lastPrinted>2017-10-24T07:13:00Z</cp:lastPrinted>
  <dcterms:created xsi:type="dcterms:W3CDTF">2019-12-01T19:37:00Z</dcterms:created>
  <dcterms:modified xsi:type="dcterms:W3CDTF">2019-12-01T19:57:00Z</dcterms:modified>
</cp:coreProperties>
</file>