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56704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43392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26BEC948" w:rsidR="00341AC2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Krajské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 w:rsidR="00CC5A4A" w:rsidRPr="00880FA7">
        <w:rPr>
          <w:b/>
          <w:sz w:val="36"/>
          <w:szCs w:val="36"/>
        </w:rPr>
        <w:t>e</w:t>
      </w:r>
      <w:r w:rsidR="002D72A7" w:rsidRPr="00880FA7">
        <w:rPr>
          <w:b/>
          <w:sz w:val="36"/>
          <w:szCs w:val="36"/>
        </w:rPr>
        <w:t> </w:t>
      </w:r>
      <w:r w:rsidR="00C32CB0">
        <w:rPr>
          <w:b/>
          <w:sz w:val="36"/>
          <w:szCs w:val="36"/>
        </w:rPr>
        <w:t>florbalu</w:t>
      </w:r>
      <w:r w:rsidR="00E13683" w:rsidRPr="00E13683">
        <w:rPr>
          <w:noProof/>
          <w:sz w:val="32"/>
        </w:rPr>
        <w:t xml:space="preserve"> </w:t>
      </w:r>
    </w:p>
    <w:p w14:paraId="6E295183" w14:textId="2F30ED90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>Kategorie I</w:t>
      </w:r>
      <w:r w:rsidR="0040071E">
        <w:rPr>
          <w:b/>
          <w:sz w:val="36"/>
          <w:szCs w:val="36"/>
        </w:rPr>
        <w:t>V</w:t>
      </w:r>
      <w:r w:rsidRPr="00880FA7">
        <w:rPr>
          <w:b/>
          <w:sz w:val="36"/>
          <w:szCs w:val="36"/>
        </w:rPr>
        <w:t xml:space="preserve">. </w:t>
      </w:r>
      <w:r w:rsidR="001E7572">
        <w:rPr>
          <w:b/>
          <w:sz w:val="36"/>
          <w:szCs w:val="36"/>
        </w:rPr>
        <w:t>chlapci</w:t>
      </w:r>
    </w:p>
    <w:p w14:paraId="5C8F1B81" w14:textId="3A079BF3" w:rsidR="00AF52DC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Teplice</w:t>
      </w:r>
      <w:r w:rsidR="00EA43BA" w:rsidRPr="00880FA7">
        <w:rPr>
          <w:b/>
          <w:sz w:val="40"/>
          <w:szCs w:val="40"/>
        </w:rPr>
        <w:t xml:space="preserve">: </w:t>
      </w:r>
      <w:r w:rsidR="00A91402">
        <w:rPr>
          <w:b/>
          <w:sz w:val="40"/>
          <w:szCs w:val="40"/>
        </w:rPr>
        <w:t>úterý</w:t>
      </w:r>
      <w:r w:rsidR="00EA43BA" w:rsidRPr="00880FA7">
        <w:rPr>
          <w:b/>
          <w:sz w:val="40"/>
          <w:szCs w:val="40"/>
        </w:rPr>
        <w:t xml:space="preserve"> </w:t>
      </w:r>
      <w:r w:rsidR="00A91402">
        <w:rPr>
          <w:b/>
          <w:sz w:val="40"/>
          <w:szCs w:val="40"/>
        </w:rPr>
        <w:t>14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5C8F1B8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69B3EF64" w:rsidR="002F78A3" w:rsidRPr="003D1835" w:rsidRDefault="0040071E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Úterý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14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575BC0">
              <w:rPr>
                <w:sz w:val="24"/>
                <w:szCs w:val="24"/>
              </w:rPr>
              <w:t>3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E33181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E33181" w:rsidRPr="003D1835" w:rsidRDefault="00E33181" w:rsidP="00E3318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0E14EC0F" w:rsidR="00E33181" w:rsidRPr="00C85B16" w:rsidRDefault="00E33181" w:rsidP="00E33181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Sportovní hala Teplice, Na Stínadlech 3280, 415 01 Teplice</w:t>
            </w:r>
          </w:p>
        </w:tc>
      </w:tr>
      <w:tr w:rsidR="00582649" w:rsidRPr="003D1835" w14:paraId="5C8F1B91" w14:textId="77777777" w:rsidTr="007B057B">
        <w:tc>
          <w:tcPr>
            <w:tcW w:w="2689" w:type="dxa"/>
          </w:tcPr>
          <w:p w14:paraId="5C8F1B8F" w14:textId="55601932" w:rsidR="00582649" w:rsidRPr="003D1835" w:rsidRDefault="00582649" w:rsidP="0058264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5CC623C4" w:rsidR="00582649" w:rsidRPr="003D1835" w:rsidRDefault="00582649" w:rsidP="00582649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</w:t>
            </w:r>
            <w:r w:rsidR="001C4B3D">
              <w:rPr>
                <w:sz w:val="24"/>
                <w:szCs w:val="24"/>
              </w:rPr>
              <w:t>chlapců</w:t>
            </w:r>
            <w:r w:rsidRPr="00F32D76">
              <w:rPr>
                <w:sz w:val="24"/>
                <w:szCs w:val="24"/>
              </w:rPr>
              <w:t>. Družstvo má maximálně 15 hráč</w:t>
            </w:r>
            <w:r w:rsidR="00F11E84">
              <w:rPr>
                <w:sz w:val="24"/>
                <w:szCs w:val="24"/>
              </w:rPr>
              <w:t>ů</w:t>
            </w:r>
            <w:r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4C08CC65" w:rsidR="0063074A" w:rsidRPr="003D1835" w:rsidRDefault="006059FC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6643AB53" wp14:editId="5093085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2218055</wp:posOffset>
                  </wp:positionV>
                  <wp:extent cx="1406070" cy="1592580"/>
                  <wp:effectExtent l="0" t="0" r="3810" b="762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269" cy="160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96D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4656" behindDoc="0" locked="0" layoutInCell="1" allowOverlap="1" wp14:anchorId="3D419CF3" wp14:editId="2334AC7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396875</wp:posOffset>
                  </wp:positionV>
                  <wp:extent cx="1325880" cy="1570595"/>
                  <wp:effectExtent l="0" t="0" r="762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328" cy="1579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0AFCF126" w14:textId="1BDB19EF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 w:rsidR="001729FE"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 w:rsidR="00F8041C">
              <w:rPr>
                <w:b/>
                <w:sz w:val="24"/>
                <w:szCs w:val="24"/>
              </w:rPr>
              <w:t>ci</w:t>
            </w:r>
            <w:r w:rsidRPr="001E40D2">
              <w:rPr>
                <w:b/>
                <w:sz w:val="24"/>
                <w:szCs w:val="24"/>
              </w:rPr>
              <w:t xml:space="preserve"> </w:t>
            </w:r>
            <w:r w:rsidR="002F7836"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 w:rsidR="002F7836"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 a příslušné ročníky víceletých gymnázií)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0501209" w14:textId="1B174F5D" w:rsidR="00291749" w:rsidRPr="004938D3" w:rsidRDefault="00291749" w:rsidP="004938D3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 w:rsidR="004938D3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5308C283" w14:textId="7AD0CAF8" w:rsidR="00291749" w:rsidRPr="001E40D2" w:rsidRDefault="00291749" w:rsidP="00291749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1000385" w14:textId="674C0A34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 w:rsidR="00CA79B7"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5893FEA0" w14:textId="7D38D0FB" w:rsidR="001E40D2" w:rsidRDefault="001E40D2" w:rsidP="001E40D2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07B6291E" w14:textId="03DC423B" w:rsidR="00224377" w:rsidRPr="001E40D2" w:rsidRDefault="00224377" w:rsidP="00224377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D5014A" w:rsidRPr="003D1835" w14:paraId="5C8F1BA0" w14:textId="77777777" w:rsidTr="007B057B">
        <w:tc>
          <w:tcPr>
            <w:tcW w:w="2689" w:type="dxa"/>
          </w:tcPr>
          <w:p w14:paraId="5C8F1B9C" w14:textId="7665BAD9" w:rsidR="00D5014A" w:rsidRPr="003D1835" w:rsidRDefault="00D5014A" w:rsidP="00D5014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2B0AFB47" w14:textId="77777777" w:rsidR="00D5014A" w:rsidRPr="00F32D76" w:rsidRDefault="00D5014A" w:rsidP="00D5014A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>Mgr. Václav Pěkný</w:t>
            </w:r>
          </w:p>
          <w:p w14:paraId="5F56AF7A" w14:textId="77777777" w:rsidR="00D5014A" w:rsidRPr="00F32D76" w:rsidRDefault="00D5014A" w:rsidP="00D5014A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hlavní rozhodčí: </w:t>
            </w:r>
            <w:r>
              <w:rPr>
                <w:sz w:val="24"/>
                <w:szCs w:val="24"/>
              </w:rPr>
              <w:t>Lukáš Pekárek</w:t>
            </w:r>
          </w:p>
          <w:p w14:paraId="5C8F1B9F" w14:textId="1B96CF9D" w:rsidR="00D5014A" w:rsidRPr="003D1835" w:rsidRDefault="00D5014A" w:rsidP="00D5014A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9539E9" w:rsidRPr="003D1835" w14:paraId="5C8F1BA5" w14:textId="77777777" w:rsidTr="007B057B">
        <w:tc>
          <w:tcPr>
            <w:tcW w:w="2689" w:type="dxa"/>
          </w:tcPr>
          <w:p w14:paraId="5C8F1BA1" w14:textId="6D1AADD3" w:rsidR="009539E9" w:rsidRPr="003D1835" w:rsidRDefault="009539E9" w:rsidP="009539E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2171F18D" w14:textId="0F365F60" w:rsidR="009539E9" w:rsidRPr="00AE0A83" w:rsidRDefault="009539E9" w:rsidP="00906437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5328F9">
              <w:rPr>
                <w:b/>
                <w:sz w:val="24"/>
                <w:szCs w:val="24"/>
                <w:u w:val="single"/>
              </w:rPr>
              <w:t>9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BE27AA">
              <w:rPr>
                <w:b/>
                <w:sz w:val="24"/>
                <w:szCs w:val="24"/>
                <w:u w:val="single"/>
              </w:rPr>
              <w:t>ledna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</w:t>
            </w:r>
            <w:r w:rsidR="00893C40">
              <w:rPr>
                <w:b/>
                <w:sz w:val="24"/>
                <w:szCs w:val="24"/>
                <w:u w:val="single"/>
              </w:rPr>
              <w:t>20</w:t>
            </w:r>
            <w:bookmarkStart w:id="0" w:name="_GoBack"/>
            <w:bookmarkEnd w:id="0"/>
            <w:r w:rsidRPr="008D471F">
              <w:rPr>
                <w:b/>
                <w:sz w:val="24"/>
                <w:szCs w:val="24"/>
                <w:u w:val="single"/>
              </w:rPr>
              <w:t xml:space="preserve"> do 1</w:t>
            </w:r>
            <w:r w:rsidR="00874C6B">
              <w:rPr>
                <w:b/>
                <w:sz w:val="24"/>
                <w:szCs w:val="24"/>
                <w:u w:val="single"/>
              </w:rPr>
              <w:t>4</w:t>
            </w:r>
            <w:r w:rsidRPr="008D471F">
              <w:rPr>
                <w:b/>
                <w:sz w:val="24"/>
                <w:szCs w:val="24"/>
                <w:u w:val="single"/>
              </w:rPr>
              <w:t>.00 hodin</w:t>
            </w:r>
            <w:r w:rsidRPr="00AE0A83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B4C7B07" w14:textId="77777777" w:rsidR="009539E9" w:rsidRPr="00AE0A83" w:rsidRDefault="009539E9" w:rsidP="00BB680D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Pr="00AE0A83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info: </w:t>
            </w:r>
            <w:r w:rsidRPr="00AE0A83">
              <w:rPr>
                <w:b/>
                <w:sz w:val="24"/>
                <w:szCs w:val="24"/>
              </w:rPr>
              <w:t>tel. 604 547 050</w:t>
            </w:r>
          </w:p>
          <w:p w14:paraId="5C8F1BA4" w14:textId="2E19906B" w:rsidR="00F46D4E" w:rsidRPr="00ED0006" w:rsidRDefault="009539E9" w:rsidP="00906437">
            <w:pPr>
              <w:spacing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lastRenderedPageBreak/>
              <w:t xml:space="preserve">V přihlášce uveďte </w:t>
            </w:r>
            <w:r w:rsidR="005B0F5B">
              <w:rPr>
                <w:sz w:val="24"/>
                <w:szCs w:val="24"/>
              </w:rPr>
              <w:t xml:space="preserve">sport, </w:t>
            </w:r>
            <w:r w:rsidRPr="00AE0A83">
              <w:rPr>
                <w:sz w:val="24"/>
                <w:szCs w:val="24"/>
              </w:rPr>
              <w:t>kategorii (H</w:t>
            </w:r>
            <w:r w:rsidR="00337B8E">
              <w:rPr>
                <w:sz w:val="24"/>
                <w:szCs w:val="24"/>
              </w:rPr>
              <w:t>, D</w:t>
            </w:r>
            <w:r w:rsidRPr="00AE0A83">
              <w:rPr>
                <w:sz w:val="24"/>
                <w:szCs w:val="24"/>
              </w:rPr>
              <w:t xml:space="preserve">), </w:t>
            </w:r>
            <w:r w:rsidR="009D4E64" w:rsidRPr="009D4E64">
              <w:rPr>
                <w:b/>
                <w:bCs/>
                <w:sz w:val="24"/>
                <w:szCs w:val="24"/>
              </w:rPr>
              <w:t xml:space="preserve">úplný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440F6B13" w14:textId="2A056A88" w:rsidR="0090344D" w:rsidRPr="00660055" w:rsidRDefault="006F1BE3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 w:rsidR="00791CE3"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162CF3" w:rsidRPr="00660055">
              <w:rPr>
                <w:b/>
                <w:sz w:val="24"/>
                <w:szCs w:val="24"/>
              </w:rPr>
              <w:t>30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C13268">
              <w:rPr>
                <w:b/>
                <w:sz w:val="24"/>
                <w:szCs w:val="24"/>
              </w:rPr>
              <w:t>9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547C30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9510A7" w:rsidRPr="003D1835" w14:paraId="241B6C96" w14:textId="77777777" w:rsidTr="008E1FB2">
        <w:tc>
          <w:tcPr>
            <w:tcW w:w="2689" w:type="dxa"/>
          </w:tcPr>
          <w:p w14:paraId="07627F88" w14:textId="0CD795C7" w:rsidR="009510A7" w:rsidRPr="003D1835" w:rsidRDefault="009510A7" w:rsidP="009510A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8C336D5" w14:textId="44133230" w:rsidR="009510A7" w:rsidRPr="003D1835" w:rsidRDefault="005D4DDE" w:rsidP="005D4DD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</w:t>
            </w:r>
            <w:r w:rsidRPr="00147E4E">
              <w:rPr>
                <w:sz w:val="24"/>
                <w:szCs w:val="24"/>
              </w:rPr>
              <w:t xml:space="preserve"> </w:t>
            </w:r>
            <w:r w:rsidR="00147E4E" w:rsidRPr="00147E4E">
              <w:rPr>
                <w:sz w:val="24"/>
                <w:szCs w:val="24"/>
              </w:rPr>
              <w:t xml:space="preserve">sadu dresů stejné barvy </w:t>
            </w:r>
            <w:r w:rsidR="00F4257A">
              <w:rPr>
                <w:sz w:val="24"/>
                <w:szCs w:val="24"/>
              </w:rPr>
              <w:t>s</w:t>
            </w:r>
            <w:r w:rsidR="00C53426">
              <w:rPr>
                <w:sz w:val="24"/>
                <w:szCs w:val="24"/>
              </w:rPr>
              <w:t> </w:t>
            </w:r>
            <w:r w:rsidR="00147E4E" w:rsidRPr="00147E4E">
              <w:rPr>
                <w:sz w:val="24"/>
                <w:szCs w:val="24"/>
              </w:rPr>
              <w:t>čísly</w:t>
            </w:r>
            <w:r w:rsidR="00C53426">
              <w:rPr>
                <w:sz w:val="24"/>
                <w:szCs w:val="24"/>
              </w:rPr>
              <w:t xml:space="preserve">. </w:t>
            </w:r>
            <w:r w:rsidR="009510A7" w:rsidRPr="00091087">
              <w:rPr>
                <w:sz w:val="24"/>
                <w:szCs w:val="24"/>
              </w:rPr>
              <w:t>Je povinná obuv do tělocvičny.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927EB7" w:rsidRPr="003D1835" w14:paraId="16EEBCE3" w14:textId="77777777" w:rsidTr="008E1FB2">
        <w:tc>
          <w:tcPr>
            <w:tcW w:w="2689" w:type="dxa"/>
          </w:tcPr>
          <w:p w14:paraId="2A38E94E" w14:textId="507DA6CA" w:rsidR="00927EB7" w:rsidRPr="003D1835" w:rsidRDefault="002C3C8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45B2030" w14:textId="23BDA812" w:rsidR="00927EB7" w:rsidRPr="003D1835" w:rsidRDefault="00F932DB" w:rsidP="00F932DB">
            <w:pPr>
              <w:spacing w:before="120" w:after="120"/>
              <w:rPr>
                <w:bCs/>
                <w:sz w:val="24"/>
                <w:szCs w:val="24"/>
              </w:rPr>
            </w:pPr>
            <w:r w:rsidRPr="00F932DB">
              <w:rPr>
                <w:bCs/>
                <w:sz w:val="24"/>
                <w:szCs w:val="24"/>
              </w:rPr>
              <w:t>Hraje se podle pravidel florbalu a soutěžního řádu ČFbU a soutěžního řádu AŠSK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932DB">
              <w:rPr>
                <w:bCs/>
                <w:sz w:val="24"/>
                <w:szCs w:val="24"/>
              </w:rPr>
              <w:t>ČR.</w:t>
            </w:r>
          </w:p>
        </w:tc>
      </w:tr>
      <w:tr w:rsidR="00B51298" w:rsidRPr="003D1835" w14:paraId="694E18F2" w14:textId="77777777" w:rsidTr="007D0F0A">
        <w:tc>
          <w:tcPr>
            <w:tcW w:w="2689" w:type="dxa"/>
          </w:tcPr>
          <w:p w14:paraId="399F76CB" w14:textId="1CF0F0A0" w:rsidR="00B51298" w:rsidRDefault="00B51298" w:rsidP="00B5129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165" w:type="dxa"/>
            <w:vAlign w:val="center"/>
          </w:tcPr>
          <w:p w14:paraId="359D2981" w14:textId="2E5267DC" w:rsidR="00B51298" w:rsidRPr="00201B91" w:rsidRDefault="00B51298" w:rsidP="00B51298">
            <w:pPr>
              <w:spacing w:before="120" w:after="120"/>
              <w:rPr>
                <w:bCs/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 A proti 2 B a 1 B proti 2 A</w:t>
            </w:r>
          </w:p>
        </w:tc>
      </w:tr>
      <w:tr w:rsidR="004C168E" w:rsidRPr="003D1835" w14:paraId="03B11824" w14:textId="77777777" w:rsidTr="00B12B44">
        <w:tc>
          <w:tcPr>
            <w:tcW w:w="2689" w:type="dxa"/>
          </w:tcPr>
          <w:p w14:paraId="78522C62" w14:textId="085044EE" w:rsidR="004C168E" w:rsidRDefault="004C168E" w:rsidP="004C168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Losování:</w:t>
            </w:r>
          </w:p>
        </w:tc>
        <w:tc>
          <w:tcPr>
            <w:tcW w:w="7165" w:type="dxa"/>
            <w:vAlign w:val="center"/>
          </w:tcPr>
          <w:p w14:paraId="037D945B" w14:textId="1725F131" w:rsidR="004C168E" w:rsidRPr="00201B91" w:rsidRDefault="004C168E" w:rsidP="004C168E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274A68" w:rsidRPr="003D1835" w14:paraId="1D23C4D5" w14:textId="77777777" w:rsidTr="00A60BE5">
        <w:tc>
          <w:tcPr>
            <w:tcW w:w="2689" w:type="dxa"/>
          </w:tcPr>
          <w:p w14:paraId="26BEC1CA" w14:textId="5D280A59" w:rsidR="00274A68" w:rsidRDefault="00274A68" w:rsidP="00274A6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7F1D2BBC" w14:textId="4135D52C" w:rsidR="00274A68" w:rsidRPr="00A40906" w:rsidRDefault="00274A68" w:rsidP="00274A68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Doporučený čas - 2 x 6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skoré o dva a více gólů, přestávka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>1 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7803E2" w:rsidRPr="003D1835" w14:paraId="1E49839A" w14:textId="77777777" w:rsidTr="00E357F8">
        <w:tc>
          <w:tcPr>
            <w:tcW w:w="2689" w:type="dxa"/>
          </w:tcPr>
          <w:p w14:paraId="7F4B4E01" w14:textId="505617B3" w:rsidR="007803E2" w:rsidRDefault="007803E2" w:rsidP="007803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5E9D9D4B" w14:textId="112FF234" w:rsidR="007803E2" w:rsidRDefault="007803E2" w:rsidP="007803E2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>
              <w:rPr>
                <w:sz w:val="24"/>
                <w:szCs w:val="24"/>
              </w:rPr>
              <w:t>.</w:t>
            </w:r>
          </w:p>
          <w:p w14:paraId="22F7CE78" w14:textId="020E575B" w:rsidR="004E412E" w:rsidRDefault="004E412E" w:rsidP="00B60601">
            <w:pPr>
              <w:spacing w:before="120"/>
              <w:rPr>
                <w:sz w:val="24"/>
                <w:szCs w:val="24"/>
              </w:rPr>
            </w:pPr>
            <w:r w:rsidRPr="004E412E">
              <w:rPr>
                <w:sz w:val="24"/>
                <w:szCs w:val="24"/>
              </w:rPr>
              <w:t>Při dosažení stejného počtu bodů dvou a více družstev po skončení základní části turnaje:</w:t>
            </w:r>
            <w:r w:rsidRPr="004E412E">
              <w:rPr>
                <w:sz w:val="24"/>
                <w:szCs w:val="24"/>
              </w:rPr>
              <w:tab/>
            </w:r>
          </w:p>
          <w:p w14:paraId="53DD4FE2" w14:textId="01B369B5" w:rsidR="007803E2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1. </w:t>
            </w:r>
            <w:r w:rsidR="00565D8B" w:rsidRPr="004E412E">
              <w:rPr>
                <w:sz w:val="24"/>
                <w:szCs w:val="24"/>
              </w:rPr>
              <w:t>Větší počet bodů ze vzájemných utkání</w:t>
            </w:r>
          </w:p>
          <w:p w14:paraId="6C4E6971" w14:textId="3EB030BF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</w:t>
            </w:r>
            <w:r w:rsidR="00B60601" w:rsidRPr="004E412E">
              <w:rPr>
                <w:sz w:val="24"/>
                <w:szCs w:val="24"/>
              </w:rPr>
              <w:t>Brankový rozdíl ze všech utkání</w:t>
            </w:r>
          </w:p>
          <w:p w14:paraId="172FF3D0" w14:textId="25B23A2D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</w:t>
            </w:r>
            <w:r w:rsidR="00B60601" w:rsidRPr="004E412E">
              <w:rPr>
                <w:sz w:val="24"/>
                <w:szCs w:val="24"/>
              </w:rPr>
              <w:t>Vyšší počet vstřelených branek ze všech utkání</w:t>
            </w:r>
          </w:p>
          <w:p w14:paraId="01E33A04" w14:textId="77777777" w:rsidR="007803E2" w:rsidRDefault="007803E2" w:rsidP="00D21A1A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B60601" w:rsidRPr="004E412E">
              <w:rPr>
                <w:sz w:val="24"/>
                <w:szCs w:val="24"/>
              </w:rPr>
              <w:t>Los za účasti rozhodčích, kapitánů a vedoucích družstev</w:t>
            </w:r>
          </w:p>
          <w:p w14:paraId="06FC760D" w14:textId="62D34168" w:rsidR="00F55DC3" w:rsidRPr="002556BF" w:rsidRDefault="00D21A1A" w:rsidP="007803E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D21A1A">
              <w:rPr>
                <w:sz w:val="24"/>
                <w:szCs w:val="24"/>
              </w:rPr>
              <w:t>Samostatné nájezdy-tři (ve čtvrtfinále, semifinále a o umístění)</w:t>
            </w:r>
          </w:p>
        </w:tc>
      </w:tr>
      <w:tr w:rsidR="00D91BA5" w:rsidRPr="003D1835" w14:paraId="5C8F1BD1" w14:textId="77777777" w:rsidTr="00D42672">
        <w:tc>
          <w:tcPr>
            <w:tcW w:w="2689" w:type="dxa"/>
          </w:tcPr>
          <w:p w14:paraId="5C8F1BCE" w14:textId="7EE337CE" w:rsidR="00D91BA5" w:rsidRPr="003D1835" w:rsidRDefault="00D91BA5" w:rsidP="00D91BA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5C8F1BD0" w14:textId="24F657EA" w:rsidR="00D91BA5" w:rsidRPr="003D1835" w:rsidRDefault="00D91BA5" w:rsidP="00BA52A3">
            <w:pPr>
              <w:spacing w:before="120" w:after="120"/>
              <w:rPr>
                <w:bCs/>
                <w:sz w:val="24"/>
                <w:szCs w:val="24"/>
              </w:rPr>
            </w:pPr>
            <w:r w:rsidRPr="002C1DCD">
              <w:rPr>
                <w:sz w:val="24"/>
                <w:szCs w:val="24"/>
              </w:rPr>
              <w:t>Vítězn</w:t>
            </w:r>
            <w:r w:rsidR="00C3663B">
              <w:rPr>
                <w:sz w:val="24"/>
                <w:szCs w:val="24"/>
              </w:rPr>
              <w:t>é</w:t>
            </w:r>
            <w:r w:rsidRPr="002C1DCD">
              <w:rPr>
                <w:sz w:val="24"/>
                <w:szCs w:val="24"/>
              </w:rPr>
              <w:t xml:space="preserve"> družstv</w:t>
            </w:r>
            <w:r w:rsidR="00C3663B">
              <w:rPr>
                <w:sz w:val="24"/>
                <w:szCs w:val="24"/>
              </w:rPr>
              <w:t>o</w:t>
            </w:r>
            <w:r w:rsidRPr="002C1DCD">
              <w:rPr>
                <w:sz w:val="24"/>
                <w:szCs w:val="24"/>
              </w:rPr>
              <w:t xml:space="preserve"> postupuj</w:t>
            </w:r>
            <w:r w:rsidR="00C3663B">
              <w:rPr>
                <w:sz w:val="24"/>
                <w:szCs w:val="24"/>
              </w:rPr>
              <w:t>e</w:t>
            </w:r>
            <w:r w:rsidRPr="002C1DCD">
              <w:rPr>
                <w:sz w:val="24"/>
                <w:szCs w:val="24"/>
              </w:rPr>
              <w:t xml:space="preserve"> do </w:t>
            </w:r>
            <w:r w:rsidR="00454558">
              <w:rPr>
                <w:sz w:val="24"/>
                <w:szCs w:val="24"/>
              </w:rPr>
              <w:t xml:space="preserve">kvalifikace </w:t>
            </w:r>
            <w:r w:rsidR="005F26FB">
              <w:rPr>
                <w:sz w:val="24"/>
                <w:szCs w:val="24"/>
              </w:rPr>
              <w:t xml:space="preserve">na </w:t>
            </w:r>
            <w:r w:rsidR="002F56B2">
              <w:rPr>
                <w:sz w:val="24"/>
                <w:szCs w:val="24"/>
              </w:rPr>
              <w:t>republikové</w:t>
            </w:r>
            <w:r w:rsidR="00B3379E">
              <w:rPr>
                <w:sz w:val="24"/>
                <w:szCs w:val="24"/>
              </w:rPr>
              <w:t xml:space="preserve"> finále</w:t>
            </w:r>
            <w:r w:rsidR="00095481">
              <w:rPr>
                <w:sz w:val="24"/>
                <w:szCs w:val="24"/>
              </w:rPr>
              <w:t>, kter</w:t>
            </w:r>
            <w:r w:rsidR="007462FF">
              <w:rPr>
                <w:sz w:val="24"/>
                <w:szCs w:val="24"/>
              </w:rPr>
              <w:t>é</w:t>
            </w:r>
            <w:r w:rsidR="00095481">
              <w:rPr>
                <w:sz w:val="24"/>
                <w:szCs w:val="24"/>
              </w:rPr>
              <w:t xml:space="preserve"> proběhne </w:t>
            </w:r>
            <w:r w:rsidR="007903E6">
              <w:rPr>
                <w:sz w:val="24"/>
                <w:szCs w:val="24"/>
              </w:rPr>
              <w:t>1</w:t>
            </w:r>
            <w:r w:rsidR="002B4720">
              <w:rPr>
                <w:sz w:val="24"/>
                <w:szCs w:val="24"/>
              </w:rPr>
              <w:t>1</w:t>
            </w:r>
            <w:r w:rsidR="00095481">
              <w:rPr>
                <w:sz w:val="24"/>
                <w:szCs w:val="24"/>
              </w:rPr>
              <w:t>.</w:t>
            </w:r>
            <w:r w:rsidR="00374A4C">
              <w:rPr>
                <w:sz w:val="24"/>
                <w:szCs w:val="24"/>
              </w:rPr>
              <w:t>3</w:t>
            </w:r>
            <w:r w:rsidR="00095481">
              <w:rPr>
                <w:sz w:val="24"/>
                <w:szCs w:val="24"/>
              </w:rPr>
              <w:t>.20</w:t>
            </w:r>
            <w:r w:rsidR="009F36A5">
              <w:rPr>
                <w:sz w:val="24"/>
                <w:szCs w:val="24"/>
              </w:rPr>
              <w:t>2</w:t>
            </w:r>
            <w:r w:rsidR="00BD26E8">
              <w:rPr>
                <w:sz w:val="24"/>
                <w:szCs w:val="24"/>
              </w:rPr>
              <w:t>0</w:t>
            </w:r>
            <w:r w:rsidR="00095481">
              <w:rPr>
                <w:sz w:val="24"/>
                <w:szCs w:val="24"/>
              </w:rPr>
              <w:t xml:space="preserve"> v </w:t>
            </w:r>
            <w:r w:rsidR="001E48E7">
              <w:rPr>
                <w:sz w:val="24"/>
                <w:szCs w:val="24"/>
              </w:rPr>
              <w:t>Teplicích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DC59B79" w14:textId="0AB8C218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0C01593E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51FDD1C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20F25636" w:rsidR="0061601B" w:rsidRDefault="0061601B">
      <w:pPr>
        <w:rPr>
          <w:b/>
          <w:sz w:val="24"/>
          <w:szCs w:val="24"/>
        </w:rPr>
      </w:pPr>
    </w:p>
    <w:p w14:paraId="116C68E0" w14:textId="32EB3771" w:rsidR="0061601B" w:rsidRDefault="0039520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5376" behindDoc="0" locked="0" layoutInCell="1" allowOverlap="1" wp14:anchorId="04BAB0A3" wp14:editId="2775C6AA">
            <wp:simplePos x="0" y="0"/>
            <wp:positionH relativeFrom="column">
              <wp:posOffset>83185</wp:posOffset>
            </wp:positionH>
            <wp:positionV relativeFrom="paragraph">
              <wp:posOffset>452755</wp:posOffset>
            </wp:positionV>
            <wp:extent cx="6263640" cy="4398010"/>
            <wp:effectExtent l="0" t="0" r="3810" b="2540"/>
            <wp:wrapNone/>
            <wp:docPr id="10" name="Obrázek 10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T teplice-new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01B"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3"/>
      <w:footerReference w:type="default" r:id="rId14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06FDC" w14:textId="77777777" w:rsidR="00D7234B" w:rsidRDefault="00D7234B">
      <w:r>
        <w:separator/>
      </w:r>
    </w:p>
  </w:endnote>
  <w:endnote w:type="continuationSeparator" w:id="0">
    <w:p w14:paraId="6471C1A7" w14:textId="77777777" w:rsidR="00D7234B" w:rsidRDefault="00D7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BC81C" w14:textId="77777777" w:rsidR="00D7234B" w:rsidRDefault="00D7234B">
      <w:r>
        <w:separator/>
      </w:r>
    </w:p>
  </w:footnote>
  <w:footnote w:type="continuationSeparator" w:id="0">
    <w:p w14:paraId="026200C4" w14:textId="77777777" w:rsidR="00D7234B" w:rsidRDefault="00D72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B2D"/>
    <w:rsid w:val="00012C9C"/>
    <w:rsid w:val="0001570A"/>
    <w:rsid w:val="0002037F"/>
    <w:rsid w:val="00030408"/>
    <w:rsid w:val="00037D0F"/>
    <w:rsid w:val="00042876"/>
    <w:rsid w:val="00054951"/>
    <w:rsid w:val="00054AFC"/>
    <w:rsid w:val="00056526"/>
    <w:rsid w:val="0006402B"/>
    <w:rsid w:val="00083F74"/>
    <w:rsid w:val="00084102"/>
    <w:rsid w:val="0009083A"/>
    <w:rsid w:val="000918D6"/>
    <w:rsid w:val="00095481"/>
    <w:rsid w:val="000A6488"/>
    <w:rsid w:val="000B1EB4"/>
    <w:rsid w:val="000C1F86"/>
    <w:rsid w:val="000D1AC8"/>
    <w:rsid w:val="000E43B3"/>
    <w:rsid w:val="00100FB9"/>
    <w:rsid w:val="00105105"/>
    <w:rsid w:val="0012011B"/>
    <w:rsid w:val="001266A4"/>
    <w:rsid w:val="0013035A"/>
    <w:rsid w:val="00140409"/>
    <w:rsid w:val="00145344"/>
    <w:rsid w:val="00145651"/>
    <w:rsid w:val="00147E4E"/>
    <w:rsid w:val="00152998"/>
    <w:rsid w:val="00162CF3"/>
    <w:rsid w:val="001729FE"/>
    <w:rsid w:val="001821B6"/>
    <w:rsid w:val="00191F48"/>
    <w:rsid w:val="00194F81"/>
    <w:rsid w:val="001B5BD1"/>
    <w:rsid w:val="001C29EA"/>
    <w:rsid w:val="001C4B3D"/>
    <w:rsid w:val="001C6D9F"/>
    <w:rsid w:val="001D0C1C"/>
    <w:rsid w:val="001D232E"/>
    <w:rsid w:val="001D6185"/>
    <w:rsid w:val="001E40D2"/>
    <w:rsid w:val="001E48E7"/>
    <w:rsid w:val="001E7572"/>
    <w:rsid w:val="001F6EA1"/>
    <w:rsid w:val="00200756"/>
    <w:rsid w:val="00201B91"/>
    <w:rsid w:val="00203949"/>
    <w:rsid w:val="00204BD5"/>
    <w:rsid w:val="00215165"/>
    <w:rsid w:val="00224377"/>
    <w:rsid w:val="0022777B"/>
    <w:rsid w:val="00232A9F"/>
    <w:rsid w:val="0023341D"/>
    <w:rsid w:val="002340D2"/>
    <w:rsid w:val="00235BA3"/>
    <w:rsid w:val="00236B0C"/>
    <w:rsid w:val="00241FA8"/>
    <w:rsid w:val="00245648"/>
    <w:rsid w:val="002556BF"/>
    <w:rsid w:val="002579FA"/>
    <w:rsid w:val="002613A2"/>
    <w:rsid w:val="00274A68"/>
    <w:rsid w:val="00275E50"/>
    <w:rsid w:val="002867D8"/>
    <w:rsid w:val="00286B39"/>
    <w:rsid w:val="00291749"/>
    <w:rsid w:val="002927FE"/>
    <w:rsid w:val="00294EF0"/>
    <w:rsid w:val="00296CDB"/>
    <w:rsid w:val="00296E63"/>
    <w:rsid w:val="002A78BF"/>
    <w:rsid w:val="002B394F"/>
    <w:rsid w:val="002B4720"/>
    <w:rsid w:val="002B6B20"/>
    <w:rsid w:val="002C3C85"/>
    <w:rsid w:val="002C5A9B"/>
    <w:rsid w:val="002D03C1"/>
    <w:rsid w:val="002D72A7"/>
    <w:rsid w:val="002F56B2"/>
    <w:rsid w:val="002F7836"/>
    <w:rsid w:val="002F78A3"/>
    <w:rsid w:val="00300045"/>
    <w:rsid w:val="00301CDE"/>
    <w:rsid w:val="003231E3"/>
    <w:rsid w:val="00324478"/>
    <w:rsid w:val="003244DE"/>
    <w:rsid w:val="003246B7"/>
    <w:rsid w:val="00325F0C"/>
    <w:rsid w:val="00334A8B"/>
    <w:rsid w:val="00336A26"/>
    <w:rsid w:val="00337B8E"/>
    <w:rsid w:val="00341AC2"/>
    <w:rsid w:val="00356A10"/>
    <w:rsid w:val="003602B8"/>
    <w:rsid w:val="003658AE"/>
    <w:rsid w:val="00374A4C"/>
    <w:rsid w:val="0039520E"/>
    <w:rsid w:val="00397CD3"/>
    <w:rsid w:val="003C031C"/>
    <w:rsid w:val="003C151C"/>
    <w:rsid w:val="003C1E84"/>
    <w:rsid w:val="003D1835"/>
    <w:rsid w:val="003D25D8"/>
    <w:rsid w:val="003D5E4C"/>
    <w:rsid w:val="003E668C"/>
    <w:rsid w:val="003F1805"/>
    <w:rsid w:val="0040071E"/>
    <w:rsid w:val="004010D6"/>
    <w:rsid w:val="0040243C"/>
    <w:rsid w:val="00417385"/>
    <w:rsid w:val="00423202"/>
    <w:rsid w:val="0042385E"/>
    <w:rsid w:val="00427B7D"/>
    <w:rsid w:val="004303E1"/>
    <w:rsid w:val="00436B93"/>
    <w:rsid w:val="004403C4"/>
    <w:rsid w:val="00454558"/>
    <w:rsid w:val="00465020"/>
    <w:rsid w:val="004938D3"/>
    <w:rsid w:val="00495A8F"/>
    <w:rsid w:val="00497B63"/>
    <w:rsid w:val="00497FF2"/>
    <w:rsid w:val="004A0319"/>
    <w:rsid w:val="004A4F13"/>
    <w:rsid w:val="004B478F"/>
    <w:rsid w:val="004C168E"/>
    <w:rsid w:val="004D0D12"/>
    <w:rsid w:val="004D508D"/>
    <w:rsid w:val="004D5549"/>
    <w:rsid w:val="004E412E"/>
    <w:rsid w:val="004F0976"/>
    <w:rsid w:val="004F7536"/>
    <w:rsid w:val="00506511"/>
    <w:rsid w:val="00506AAC"/>
    <w:rsid w:val="0051771D"/>
    <w:rsid w:val="00531ACD"/>
    <w:rsid w:val="005328F9"/>
    <w:rsid w:val="00547C30"/>
    <w:rsid w:val="00551AE6"/>
    <w:rsid w:val="005634C7"/>
    <w:rsid w:val="00565D8B"/>
    <w:rsid w:val="00572090"/>
    <w:rsid w:val="005735C6"/>
    <w:rsid w:val="005736E6"/>
    <w:rsid w:val="00575BC0"/>
    <w:rsid w:val="00581F0B"/>
    <w:rsid w:val="00582649"/>
    <w:rsid w:val="00593A7C"/>
    <w:rsid w:val="005978E9"/>
    <w:rsid w:val="005A3B0E"/>
    <w:rsid w:val="005B0F5B"/>
    <w:rsid w:val="005B25C6"/>
    <w:rsid w:val="005C7821"/>
    <w:rsid w:val="005D1E5A"/>
    <w:rsid w:val="005D4DDE"/>
    <w:rsid w:val="005E38AF"/>
    <w:rsid w:val="005E49A7"/>
    <w:rsid w:val="005E7DEE"/>
    <w:rsid w:val="005F26FB"/>
    <w:rsid w:val="006059FC"/>
    <w:rsid w:val="00615D4A"/>
    <w:rsid w:val="0061601B"/>
    <w:rsid w:val="006165D1"/>
    <w:rsid w:val="0062283B"/>
    <w:rsid w:val="00630528"/>
    <w:rsid w:val="0063074A"/>
    <w:rsid w:val="00632E77"/>
    <w:rsid w:val="00633F39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A2620"/>
    <w:rsid w:val="006C307E"/>
    <w:rsid w:val="006C6E87"/>
    <w:rsid w:val="006C7815"/>
    <w:rsid w:val="006D19F6"/>
    <w:rsid w:val="006D696D"/>
    <w:rsid w:val="006E17EF"/>
    <w:rsid w:val="006E3CFB"/>
    <w:rsid w:val="006F1BE3"/>
    <w:rsid w:val="006F502A"/>
    <w:rsid w:val="00700C04"/>
    <w:rsid w:val="00717327"/>
    <w:rsid w:val="0072328F"/>
    <w:rsid w:val="00723985"/>
    <w:rsid w:val="007462FF"/>
    <w:rsid w:val="00772431"/>
    <w:rsid w:val="00773817"/>
    <w:rsid w:val="00775E5D"/>
    <w:rsid w:val="007803E2"/>
    <w:rsid w:val="007903E6"/>
    <w:rsid w:val="00791CE3"/>
    <w:rsid w:val="007929F7"/>
    <w:rsid w:val="007B057B"/>
    <w:rsid w:val="007C519D"/>
    <w:rsid w:val="007D1E5D"/>
    <w:rsid w:val="007E43C3"/>
    <w:rsid w:val="007F1173"/>
    <w:rsid w:val="007F5176"/>
    <w:rsid w:val="00813E58"/>
    <w:rsid w:val="00815093"/>
    <w:rsid w:val="00823EAF"/>
    <w:rsid w:val="00825775"/>
    <w:rsid w:val="00826460"/>
    <w:rsid w:val="00827169"/>
    <w:rsid w:val="00833C29"/>
    <w:rsid w:val="00842354"/>
    <w:rsid w:val="00845782"/>
    <w:rsid w:val="00851114"/>
    <w:rsid w:val="00851E2D"/>
    <w:rsid w:val="00860B1E"/>
    <w:rsid w:val="00861E44"/>
    <w:rsid w:val="00864E66"/>
    <w:rsid w:val="008656E5"/>
    <w:rsid w:val="00874C6B"/>
    <w:rsid w:val="008800B6"/>
    <w:rsid w:val="00880FA7"/>
    <w:rsid w:val="00886DD7"/>
    <w:rsid w:val="00893C40"/>
    <w:rsid w:val="008A0F13"/>
    <w:rsid w:val="008B0477"/>
    <w:rsid w:val="008D4693"/>
    <w:rsid w:val="008E0D0F"/>
    <w:rsid w:val="008E1FB2"/>
    <w:rsid w:val="008E5AF0"/>
    <w:rsid w:val="0090344D"/>
    <w:rsid w:val="0090597F"/>
    <w:rsid w:val="00906437"/>
    <w:rsid w:val="00907352"/>
    <w:rsid w:val="00921CC3"/>
    <w:rsid w:val="00921CD8"/>
    <w:rsid w:val="00927EB7"/>
    <w:rsid w:val="0094069B"/>
    <w:rsid w:val="009460C0"/>
    <w:rsid w:val="009510A7"/>
    <w:rsid w:val="009539E9"/>
    <w:rsid w:val="00957578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219C"/>
    <w:rsid w:val="009F36A5"/>
    <w:rsid w:val="00A12600"/>
    <w:rsid w:val="00A13866"/>
    <w:rsid w:val="00A4075A"/>
    <w:rsid w:val="00A40906"/>
    <w:rsid w:val="00A45C0D"/>
    <w:rsid w:val="00A740D8"/>
    <w:rsid w:val="00A775B0"/>
    <w:rsid w:val="00A87A69"/>
    <w:rsid w:val="00A91402"/>
    <w:rsid w:val="00A9360D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52DC"/>
    <w:rsid w:val="00AF6747"/>
    <w:rsid w:val="00B026BA"/>
    <w:rsid w:val="00B028AE"/>
    <w:rsid w:val="00B058E0"/>
    <w:rsid w:val="00B07626"/>
    <w:rsid w:val="00B107F7"/>
    <w:rsid w:val="00B14A11"/>
    <w:rsid w:val="00B230EA"/>
    <w:rsid w:val="00B31EC7"/>
    <w:rsid w:val="00B3379E"/>
    <w:rsid w:val="00B450B9"/>
    <w:rsid w:val="00B51298"/>
    <w:rsid w:val="00B60601"/>
    <w:rsid w:val="00B6284D"/>
    <w:rsid w:val="00B7202F"/>
    <w:rsid w:val="00B76195"/>
    <w:rsid w:val="00B80C18"/>
    <w:rsid w:val="00BA09EF"/>
    <w:rsid w:val="00BA2B65"/>
    <w:rsid w:val="00BA47AA"/>
    <w:rsid w:val="00BA52A3"/>
    <w:rsid w:val="00BA60F7"/>
    <w:rsid w:val="00BB680D"/>
    <w:rsid w:val="00BC5ADE"/>
    <w:rsid w:val="00BD0E7D"/>
    <w:rsid w:val="00BD2356"/>
    <w:rsid w:val="00BD26E8"/>
    <w:rsid w:val="00BD2F6E"/>
    <w:rsid w:val="00BD3E5A"/>
    <w:rsid w:val="00BE0AE2"/>
    <w:rsid w:val="00BE27AA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663B"/>
    <w:rsid w:val="00C36923"/>
    <w:rsid w:val="00C45981"/>
    <w:rsid w:val="00C46A0E"/>
    <w:rsid w:val="00C476DA"/>
    <w:rsid w:val="00C53426"/>
    <w:rsid w:val="00C630C8"/>
    <w:rsid w:val="00C671AD"/>
    <w:rsid w:val="00C748C5"/>
    <w:rsid w:val="00C85B16"/>
    <w:rsid w:val="00C910B8"/>
    <w:rsid w:val="00C9597C"/>
    <w:rsid w:val="00CA1DEF"/>
    <w:rsid w:val="00CA3401"/>
    <w:rsid w:val="00CA4709"/>
    <w:rsid w:val="00CA47F1"/>
    <w:rsid w:val="00CA79B7"/>
    <w:rsid w:val="00CB2718"/>
    <w:rsid w:val="00CB2D77"/>
    <w:rsid w:val="00CB3194"/>
    <w:rsid w:val="00CB36C9"/>
    <w:rsid w:val="00CC13B5"/>
    <w:rsid w:val="00CC26EE"/>
    <w:rsid w:val="00CC5A4A"/>
    <w:rsid w:val="00CC6C11"/>
    <w:rsid w:val="00CD103A"/>
    <w:rsid w:val="00CE5F85"/>
    <w:rsid w:val="00CF294A"/>
    <w:rsid w:val="00CF2971"/>
    <w:rsid w:val="00CF389E"/>
    <w:rsid w:val="00D02CA4"/>
    <w:rsid w:val="00D165C2"/>
    <w:rsid w:val="00D21A1A"/>
    <w:rsid w:val="00D23AE2"/>
    <w:rsid w:val="00D25474"/>
    <w:rsid w:val="00D2758B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7234B"/>
    <w:rsid w:val="00D91BA5"/>
    <w:rsid w:val="00D972CA"/>
    <w:rsid w:val="00DA005C"/>
    <w:rsid w:val="00DA1C08"/>
    <w:rsid w:val="00DA5D77"/>
    <w:rsid w:val="00DC6327"/>
    <w:rsid w:val="00DD0AFC"/>
    <w:rsid w:val="00DD5C03"/>
    <w:rsid w:val="00DE3BAF"/>
    <w:rsid w:val="00DF1636"/>
    <w:rsid w:val="00DF1BFD"/>
    <w:rsid w:val="00DF5E5D"/>
    <w:rsid w:val="00E04965"/>
    <w:rsid w:val="00E07DBB"/>
    <w:rsid w:val="00E13683"/>
    <w:rsid w:val="00E15963"/>
    <w:rsid w:val="00E33181"/>
    <w:rsid w:val="00E419F5"/>
    <w:rsid w:val="00E52AEE"/>
    <w:rsid w:val="00E66C07"/>
    <w:rsid w:val="00E818FD"/>
    <w:rsid w:val="00E9094D"/>
    <w:rsid w:val="00EA43BA"/>
    <w:rsid w:val="00EB4091"/>
    <w:rsid w:val="00EC27FB"/>
    <w:rsid w:val="00EC6D1B"/>
    <w:rsid w:val="00ED0006"/>
    <w:rsid w:val="00ED3AC5"/>
    <w:rsid w:val="00ED55BB"/>
    <w:rsid w:val="00EF27B9"/>
    <w:rsid w:val="00EF4497"/>
    <w:rsid w:val="00F0027C"/>
    <w:rsid w:val="00F066C5"/>
    <w:rsid w:val="00F11E84"/>
    <w:rsid w:val="00F4257A"/>
    <w:rsid w:val="00F46D4E"/>
    <w:rsid w:val="00F55DC3"/>
    <w:rsid w:val="00F61C05"/>
    <w:rsid w:val="00F6391C"/>
    <w:rsid w:val="00F64413"/>
    <w:rsid w:val="00F64EB2"/>
    <w:rsid w:val="00F65242"/>
    <w:rsid w:val="00F74429"/>
    <w:rsid w:val="00F7463A"/>
    <w:rsid w:val="00F8041C"/>
    <w:rsid w:val="00F85D56"/>
    <w:rsid w:val="00F926FB"/>
    <w:rsid w:val="00F932DB"/>
    <w:rsid w:val="00FB5BCF"/>
    <w:rsid w:val="00FC1FCE"/>
    <w:rsid w:val="00FC3955"/>
    <w:rsid w:val="00FC441C"/>
    <w:rsid w:val="00FE1797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pekny@volny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30</TotalTime>
  <Pages>4</Pages>
  <Words>873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6017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16</cp:revision>
  <cp:lastPrinted>2017-10-24T07:13:00Z</cp:lastPrinted>
  <dcterms:created xsi:type="dcterms:W3CDTF">2019-12-01T19:51:00Z</dcterms:created>
  <dcterms:modified xsi:type="dcterms:W3CDTF">2019-12-02T17:03:00Z</dcterms:modified>
</cp:coreProperties>
</file>