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2D78D" w14:textId="238773D4" w:rsidR="00723270" w:rsidRPr="000D1AC8" w:rsidRDefault="008071AF" w:rsidP="00723270">
      <w:pPr>
        <w:pStyle w:val="Nadpis1"/>
        <w:rPr>
          <w:b/>
          <w:sz w:val="48"/>
        </w:rPr>
      </w:pPr>
      <w:r>
        <w:rPr>
          <w:b/>
          <w:noProof/>
        </w:rPr>
        <w:drawing>
          <wp:anchor distT="0" distB="0" distL="114300" distR="114300" simplePos="0" relativeHeight="251666944" behindDoc="1" locked="0" layoutInCell="1" allowOverlap="1" wp14:anchorId="79ED01E6" wp14:editId="4A02C310">
            <wp:simplePos x="0" y="0"/>
            <wp:positionH relativeFrom="margin">
              <wp:posOffset>129540</wp:posOffset>
            </wp:positionH>
            <wp:positionV relativeFrom="paragraph">
              <wp:posOffset>261620</wp:posOffset>
            </wp:positionV>
            <wp:extent cx="754380" cy="1164770"/>
            <wp:effectExtent l="0" t="0" r="762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ssk-logo-bezpopisku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116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3270">
        <w:rPr>
          <w:noProof/>
        </w:rPr>
        <w:drawing>
          <wp:anchor distT="0" distB="0" distL="114300" distR="114300" simplePos="0" relativeHeight="251660800" behindDoc="0" locked="0" layoutInCell="1" allowOverlap="1" wp14:anchorId="4BA9444A" wp14:editId="37ADB31C">
            <wp:simplePos x="0" y="0"/>
            <wp:positionH relativeFrom="margin">
              <wp:posOffset>5227320</wp:posOffset>
            </wp:positionH>
            <wp:positionV relativeFrom="paragraph">
              <wp:posOffset>266065</wp:posOffset>
            </wp:positionV>
            <wp:extent cx="1089660" cy="11272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3270" w:rsidRPr="000D1AC8">
        <w:rPr>
          <w:b/>
          <w:sz w:val="48"/>
        </w:rPr>
        <w:t>PROPOZICE</w:t>
      </w:r>
    </w:p>
    <w:p w14:paraId="6223DDA4" w14:textId="7753CCF6" w:rsidR="00723270" w:rsidRPr="00C87371" w:rsidRDefault="00723270" w:rsidP="00723270">
      <w:pPr>
        <w:jc w:val="center"/>
        <w:rPr>
          <w:b/>
          <w:sz w:val="36"/>
          <w:szCs w:val="36"/>
        </w:rPr>
      </w:pPr>
      <w:r w:rsidRPr="00755C90">
        <w:rPr>
          <w:b/>
          <w:sz w:val="36"/>
          <w:szCs w:val="22"/>
        </w:rPr>
        <w:t>Krajské finále S</w:t>
      </w:r>
      <w:r w:rsidR="00850A18" w:rsidRPr="00755C90">
        <w:rPr>
          <w:b/>
          <w:sz w:val="36"/>
          <w:szCs w:val="22"/>
        </w:rPr>
        <w:t>L</w:t>
      </w:r>
      <w:r w:rsidR="00E55FD0" w:rsidRPr="00755C90">
        <w:rPr>
          <w:b/>
          <w:sz w:val="36"/>
          <w:szCs w:val="22"/>
        </w:rPr>
        <w:t>Š</w:t>
      </w:r>
      <w:r w:rsidRPr="00755C90">
        <w:rPr>
          <w:b/>
          <w:sz w:val="36"/>
          <w:szCs w:val="22"/>
        </w:rPr>
        <w:t xml:space="preserve"> ve volejbalu</w:t>
      </w:r>
    </w:p>
    <w:p w14:paraId="14FAB6DF" w14:textId="404B137F" w:rsidR="00723270" w:rsidRDefault="00723270" w:rsidP="00723270">
      <w:pPr>
        <w:pStyle w:val="Nadpis1"/>
        <w:rPr>
          <w:b/>
          <w:caps/>
          <w:sz w:val="6"/>
        </w:rPr>
      </w:pPr>
    </w:p>
    <w:p w14:paraId="7146433A" w14:textId="7A3A2417" w:rsidR="00723270" w:rsidRDefault="00723270" w:rsidP="00723270">
      <w:pPr>
        <w:pStyle w:val="Nadpis4"/>
      </w:pPr>
      <w:bookmarkStart w:id="0" w:name="_Hlk533792157"/>
      <w:bookmarkEnd w:id="0"/>
      <w:r>
        <w:t>kategorie V. chlapci, dívky</w:t>
      </w:r>
    </w:p>
    <w:p w14:paraId="2F8E0D72" w14:textId="77777777" w:rsidR="00723270" w:rsidRDefault="00723270" w:rsidP="00723270">
      <w:pPr>
        <w:jc w:val="center"/>
        <w:rPr>
          <w:b/>
          <w:sz w:val="6"/>
        </w:rPr>
      </w:pPr>
    </w:p>
    <w:p w14:paraId="77A68E2D" w14:textId="50990B55" w:rsidR="00723270" w:rsidRDefault="00723270" w:rsidP="00723270">
      <w:pPr>
        <w:pBdr>
          <w:bottom w:val="single" w:sz="12" w:space="1" w:color="auto"/>
        </w:pBdr>
        <w:jc w:val="center"/>
        <w:rPr>
          <w:b/>
          <w:sz w:val="40"/>
        </w:rPr>
      </w:pPr>
      <w:r>
        <w:rPr>
          <w:b/>
          <w:sz w:val="40"/>
        </w:rPr>
        <w:t xml:space="preserve">Jirkov: </w:t>
      </w:r>
      <w:r w:rsidR="008A5BEB">
        <w:rPr>
          <w:b/>
          <w:sz w:val="40"/>
        </w:rPr>
        <w:t>úterý</w:t>
      </w:r>
      <w:r>
        <w:rPr>
          <w:b/>
          <w:sz w:val="40"/>
        </w:rPr>
        <w:t xml:space="preserve"> </w:t>
      </w:r>
      <w:r w:rsidR="008A5BEB">
        <w:rPr>
          <w:b/>
          <w:sz w:val="40"/>
        </w:rPr>
        <w:t>2</w:t>
      </w:r>
      <w:r w:rsidR="000F7AD3">
        <w:rPr>
          <w:b/>
          <w:sz w:val="40"/>
        </w:rPr>
        <w:t>8</w:t>
      </w:r>
      <w:r>
        <w:rPr>
          <w:b/>
          <w:sz w:val="40"/>
        </w:rPr>
        <w:t>. ledna 20</w:t>
      </w:r>
      <w:r w:rsidR="000F7AD3">
        <w:rPr>
          <w:b/>
          <w:sz w:val="40"/>
        </w:rPr>
        <w:t>20</w:t>
      </w:r>
    </w:p>
    <w:p w14:paraId="5C8F1B82" w14:textId="77777777" w:rsidR="00AF52DC" w:rsidRPr="00AF52DC" w:rsidRDefault="00AF52DC">
      <w:pPr>
        <w:pBdr>
          <w:bottom w:val="single" w:sz="12" w:space="1" w:color="auto"/>
        </w:pBdr>
        <w:jc w:val="center"/>
        <w:rPr>
          <w:b/>
        </w:rPr>
      </w:pPr>
    </w:p>
    <w:p w14:paraId="5C8F1B83" w14:textId="77777777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63074A" w14:paraId="5C8F1B88" w14:textId="77777777" w:rsidTr="008A5BEB">
        <w:tc>
          <w:tcPr>
            <w:tcW w:w="2689" w:type="dxa"/>
          </w:tcPr>
          <w:p w14:paraId="5C8F1B84" w14:textId="77777777" w:rsidR="0063074A" w:rsidRPr="008A5BEB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8A5BEB">
              <w:rPr>
                <w:b/>
                <w:sz w:val="24"/>
              </w:rPr>
              <w:t>Pořadatel:</w:t>
            </w:r>
          </w:p>
        </w:tc>
        <w:tc>
          <w:tcPr>
            <w:tcW w:w="7165" w:type="dxa"/>
          </w:tcPr>
          <w:p w14:paraId="408CBEE7" w14:textId="77777777" w:rsidR="00955868" w:rsidRDefault="00955868" w:rsidP="00955868">
            <w:pPr>
              <w:spacing w:before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</w:p>
          <w:p w14:paraId="5C8F1B86" w14:textId="5C70FC48" w:rsidR="006E3CFB" w:rsidRDefault="00955868" w:rsidP="00955868">
            <w:pPr>
              <w:rPr>
                <w:sz w:val="22"/>
              </w:rPr>
            </w:pPr>
            <w:r>
              <w:rPr>
                <w:sz w:val="24"/>
                <w:szCs w:val="24"/>
              </w:rPr>
              <w:t>Krajská rada AŠSK Ústeckého kraje</w:t>
            </w:r>
            <w:r w:rsidR="00D972CA">
              <w:rPr>
                <w:sz w:val="22"/>
              </w:rPr>
              <w:t xml:space="preserve">, </w:t>
            </w:r>
            <w:r w:rsidR="00D972CA" w:rsidRPr="00D972CA">
              <w:rPr>
                <w:color w:val="000000"/>
                <w:sz w:val="22"/>
                <w:szCs w:val="22"/>
              </w:rPr>
              <w:t>Městské gymnázium a ZŠ Jirkov</w:t>
            </w:r>
          </w:p>
          <w:p w14:paraId="5C8F1B87" w14:textId="77777777" w:rsidR="0063074A" w:rsidRPr="0063074A" w:rsidRDefault="00CD103A" w:rsidP="00CD103A">
            <w:pPr>
              <w:rPr>
                <w:sz w:val="22"/>
              </w:rPr>
            </w:pPr>
            <w:r w:rsidRPr="00CD103A">
              <w:rPr>
                <w:sz w:val="22"/>
              </w:rPr>
              <w:t xml:space="preserve"> </w:t>
            </w:r>
          </w:p>
        </w:tc>
      </w:tr>
      <w:tr w:rsidR="00C80572" w14:paraId="5C8F1B8B" w14:textId="77777777" w:rsidTr="008A5BEB">
        <w:tc>
          <w:tcPr>
            <w:tcW w:w="2689" w:type="dxa"/>
          </w:tcPr>
          <w:p w14:paraId="5C8F1B89" w14:textId="77777777" w:rsidR="00C80572" w:rsidRPr="008A5BEB" w:rsidRDefault="00C80572" w:rsidP="00C8057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8A5BEB">
              <w:rPr>
                <w:b/>
                <w:sz w:val="24"/>
              </w:rPr>
              <w:t>Termín konání:</w:t>
            </w:r>
          </w:p>
        </w:tc>
        <w:tc>
          <w:tcPr>
            <w:tcW w:w="7165" w:type="dxa"/>
          </w:tcPr>
          <w:p w14:paraId="43544CE2" w14:textId="21D02742" w:rsidR="00C80572" w:rsidRPr="00003D2D" w:rsidRDefault="000F7AD3" w:rsidP="00C80572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</w:t>
            </w:r>
            <w:r w:rsidR="00C80572">
              <w:rPr>
                <w:b/>
                <w:sz w:val="24"/>
                <w:szCs w:val="24"/>
              </w:rPr>
              <w:t>terý</w:t>
            </w:r>
            <w:r w:rsidR="00C80572" w:rsidRPr="00003D2D">
              <w:rPr>
                <w:b/>
                <w:sz w:val="24"/>
                <w:szCs w:val="24"/>
              </w:rPr>
              <w:t xml:space="preserve"> </w:t>
            </w:r>
            <w:r w:rsidR="00C80572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8</w:t>
            </w:r>
            <w:r w:rsidR="00C80572" w:rsidRPr="00003D2D">
              <w:rPr>
                <w:b/>
                <w:sz w:val="24"/>
                <w:szCs w:val="24"/>
              </w:rPr>
              <w:t xml:space="preserve">. </w:t>
            </w:r>
            <w:r w:rsidR="00C80572">
              <w:rPr>
                <w:b/>
                <w:sz w:val="24"/>
                <w:szCs w:val="24"/>
              </w:rPr>
              <w:t>ledna</w:t>
            </w:r>
            <w:r w:rsidR="00C80572" w:rsidRPr="00003D2D">
              <w:rPr>
                <w:b/>
                <w:sz w:val="24"/>
                <w:szCs w:val="24"/>
              </w:rPr>
              <w:t xml:space="preserve"> 20</w:t>
            </w:r>
            <w:r>
              <w:rPr>
                <w:b/>
                <w:sz w:val="24"/>
                <w:szCs w:val="24"/>
              </w:rPr>
              <w:t>20</w:t>
            </w:r>
          </w:p>
          <w:p w14:paraId="5C8F1B8A" w14:textId="324D8891" w:rsidR="00C80572" w:rsidRPr="0063074A" w:rsidRDefault="00C80572" w:rsidP="00C80572">
            <w:pPr>
              <w:spacing w:after="120"/>
              <w:rPr>
                <w:sz w:val="22"/>
              </w:rPr>
            </w:pPr>
            <w:r w:rsidRPr="00F32D76">
              <w:rPr>
                <w:sz w:val="24"/>
                <w:szCs w:val="24"/>
              </w:rPr>
              <w:t>zahájení v </w:t>
            </w:r>
            <w:r>
              <w:rPr>
                <w:sz w:val="24"/>
                <w:szCs w:val="24"/>
              </w:rPr>
              <w:t>9</w:t>
            </w:r>
            <w:r w:rsidRPr="00F32D7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  <w:r w:rsidRPr="00F32D76">
              <w:rPr>
                <w:sz w:val="24"/>
                <w:szCs w:val="24"/>
              </w:rPr>
              <w:t>0 hodin</w:t>
            </w:r>
          </w:p>
        </w:tc>
      </w:tr>
      <w:tr w:rsidR="0063074A" w14:paraId="5C8F1B8E" w14:textId="77777777" w:rsidTr="008A5BEB">
        <w:tc>
          <w:tcPr>
            <w:tcW w:w="2689" w:type="dxa"/>
          </w:tcPr>
          <w:p w14:paraId="5C8F1B8C" w14:textId="77777777" w:rsidR="0063074A" w:rsidRPr="008A5BEB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8A5BEB">
              <w:rPr>
                <w:b/>
                <w:sz w:val="24"/>
              </w:rPr>
              <w:t>Místo konání:</w:t>
            </w:r>
          </w:p>
        </w:tc>
        <w:tc>
          <w:tcPr>
            <w:tcW w:w="7165" w:type="dxa"/>
          </w:tcPr>
          <w:p w14:paraId="5C8F1B8D" w14:textId="0C5CA26B" w:rsidR="0063074A" w:rsidRPr="001102F3" w:rsidRDefault="00F51426" w:rsidP="001102F3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Městské gymnázium a ZŠ, K</w:t>
            </w:r>
            <w:r w:rsidR="00CC3514" w:rsidRPr="001102F3">
              <w:rPr>
                <w:sz w:val="24"/>
                <w:szCs w:val="24"/>
              </w:rPr>
              <w:t>rušnohorská 1675</w:t>
            </w:r>
            <w:r w:rsidR="007B46D7">
              <w:rPr>
                <w:sz w:val="24"/>
                <w:szCs w:val="24"/>
              </w:rPr>
              <w:t>, Jirkov</w:t>
            </w:r>
          </w:p>
        </w:tc>
      </w:tr>
      <w:tr w:rsidR="00CE620A" w14:paraId="5C8F1B91" w14:textId="77777777" w:rsidTr="008A5BEB">
        <w:tc>
          <w:tcPr>
            <w:tcW w:w="2689" w:type="dxa"/>
          </w:tcPr>
          <w:p w14:paraId="5C8F1B8F" w14:textId="77777777" w:rsidR="00CE620A" w:rsidRPr="008A5BEB" w:rsidRDefault="00CE620A" w:rsidP="00CE620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8A5BEB">
              <w:rPr>
                <w:b/>
                <w:sz w:val="24"/>
              </w:rPr>
              <w:t>Účastníci:</w:t>
            </w:r>
          </w:p>
        </w:tc>
        <w:tc>
          <w:tcPr>
            <w:tcW w:w="7165" w:type="dxa"/>
          </w:tcPr>
          <w:p w14:paraId="5C8F1B90" w14:textId="1EC2656E" w:rsidR="00CE620A" w:rsidRPr="0063074A" w:rsidRDefault="00CE620A" w:rsidP="00CE620A">
            <w:pPr>
              <w:spacing w:before="120" w:after="120"/>
              <w:rPr>
                <w:sz w:val="22"/>
              </w:rPr>
            </w:pPr>
            <w:r w:rsidRPr="00F32D76">
              <w:rPr>
                <w:sz w:val="24"/>
                <w:szCs w:val="24"/>
              </w:rPr>
              <w:t>Vítězové okresních kol Ústeckého kraje. Z každého okresu startuje v da</w:t>
            </w:r>
            <w:r>
              <w:rPr>
                <w:sz w:val="24"/>
                <w:szCs w:val="24"/>
              </w:rPr>
              <w:t>né kategorii jedno</w:t>
            </w:r>
            <w:r w:rsidRPr="00F32D76">
              <w:rPr>
                <w:sz w:val="24"/>
                <w:szCs w:val="24"/>
              </w:rPr>
              <w:t xml:space="preserve"> družstvo </w:t>
            </w:r>
            <w:r>
              <w:rPr>
                <w:sz w:val="24"/>
                <w:szCs w:val="24"/>
              </w:rPr>
              <w:t>chlapců a dívek</w:t>
            </w:r>
            <w:r w:rsidRPr="00F32D76">
              <w:rPr>
                <w:sz w:val="24"/>
                <w:szCs w:val="24"/>
              </w:rPr>
              <w:t>. Družstvo má maximálně 1</w:t>
            </w:r>
            <w:r>
              <w:rPr>
                <w:sz w:val="24"/>
                <w:szCs w:val="24"/>
              </w:rPr>
              <w:t>2</w:t>
            </w:r>
            <w:r w:rsidRPr="00F32D76">
              <w:rPr>
                <w:sz w:val="24"/>
                <w:szCs w:val="24"/>
              </w:rPr>
              <w:t xml:space="preserve"> hráč</w:t>
            </w:r>
            <w:r>
              <w:rPr>
                <w:sz w:val="24"/>
                <w:szCs w:val="24"/>
              </w:rPr>
              <w:t>ů</w:t>
            </w:r>
            <w:r w:rsidRPr="00F32D76">
              <w:rPr>
                <w:sz w:val="24"/>
                <w:szCs w:val="24"/>
              </w:rPr>
              <w:t xml:space="preserve"> a 2 vedoucí. Vedoucí družstva musí být v pracovně právním vztahu se školou a zároveň starší 18 let.</w:t>
            </w:r>
          </w:p>
        </w:tc>
      </w:tr>
      <w:tr w:rsidR="008C29A8" w14:paraId="5C8F1B9B" w14:textId="77777777" w:rsidTr="008A5BEB">
        <w:tc>
          <w:tcPr>
            <w:tcW w:w="2689" w:type="dxa"/>
          </w:tcPr>
          <w:p w14:paraId="5C8F1B92" w14:textId="10B3585A" w:rsidR="008C29A8" w:rsidRPr="008A5BEB" w:rsidRDefault="00FD22C4" w:rsidP="008C29A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8992" behindDoc="0" locked="0" layoutInCell="1" allowOverlap="1" wp14:anchorId="1C2AD1D4" wp14:editId="7ECE7620">
                  <wp:simplePos x="0" y="0"/>
                  <wp:positionH relativeFrom="column">
                    <wp:posOffset>280035</wp:posOffset>
                  </wp:positionH>
                  <wp:positionV relativeFrom="paragraph">
                    <wp:posOffset>1517015</wp:posOffset>
                  </wp:positionV>
                  <wp:extent cx="971550" cy="1100422"/>
                  <wp:effectExtent l="0" t="0" r="0" b="5080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SL škol_bez ročníku-fin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100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612E8">
              <w:rPr>
                <w:b/>
                <w:noProof/>
                <w:sz w:val="24"/>
              </w:rPr>
              <w:drawing>
                <wp:anchor distT="0" distB="0" distL="114300" distR="114300" simplePos="0" relativeHeight="251664896" behindDoc="0" locked="0" layoutInCell="1" allowOverlap="1" wp14:anchorId="7046676D" wp14:editId="2F8C6867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320675</wp:posOffset>
                  </wp:positionV>
                  <wp:extent cx="950838" cy="1126749"/>
                  <wp:effectExtent l="0" t="0" r="1905" b="0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volejbal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838" cy="1126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C29A8" w:rsidRPr="008A5BEB">
              <w:rPr>
                <w:b/>
                <w:sz w:val="24"/>
              </w:rPr>
              <w:t>Kategorie:</w:t>
            </w:r>
            <w:bookmarkStart w:id="1" w:name="_GoBack"/>
            <w:bookmarkEnd w:id="1"/>
          </w:p>
        </w:tc>
        <w:tc>
          <w:tcPr>
            <w:tcW w:w="7165" w:type="dxa"/>
          </w:tcPr>
          <w:p w14:paraId="4564D6E3" w14:textId="77777777" w:rsidR="008C29A8" w:rsidRPr="001E40D2" w:rsidRDefault="008C29A8" w:rsidP="008C29A8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Pr="001E40D2">
              <w:rPr>
                <w:b/>
                <w:sz w:val="24"/>
                <w:szCs w:val="24"/>
              </w:rPr>
              <w:t>. (</w:t>
            </w:r>
            <w:r w:rsidRPr="0058378F">
              <w:rPr>
                <w:b/>
                <w:sz w:val="24"/>
                <w:szCs w:val="24"/>
              </w:rPr>
              <w:t>Studenti SŠ a příslušné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8378F">
              <w:rPr>
                <w:b/>
                <w:sz w:val="24"/>
                <w:szCs w:val="24"/>
              </w:rPr>
              <w:t>ročníky víceletých gymnázií</w:t>
            </w:r>
            <w:r w:rsidRPr="001E40D2">
              <w:rPr>
                <w:b/>
                <w:sz w:val="24"/>
                <w:szCs w:val="24"/>
              </w:rPr>
              <w:t>)</w:t>
            </w:r>
            <w:r>
              <w:rPr>
                <w:b/>
                <w:sz w:val="24"/>
                <w:szCs w:val="24"/>
              </w:rPr>
              <w:t>.</w:t>
            </w:r>
          </w:p>
          <w:p w14:paraId="4894AF56" w14:textId="77777777" w:rsidR="008C29A8" w:rsidRPr="00593A7C" w:rsidRDefault="008C29A8" w:rsidP="008C29A8">
            <w:pPr>
              <w:spacing w:before="120"/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Pro účast družstva v soutěži je nutné splnit tyto podmínky:</w:t>
            </w:r>
          </w:p>
          <w:p w14:paraId="0B174D2A" w14:textId="77777777" w:rsidR="008C29A8" w:rsidRPr="00593A7C" w:rsidRDefault="008C29A8" w:rsidP="008C29A8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1. Družstvo je složeno z žáků jedné školy.</w:t>
            </w:r>
          </w:p>
          <w:p w14:paraId="17F7EC59" w14:textId="77777777" w:rsidR="008C29A8" w:rsidRPr="00593A7C" w:rsidRDefault="008C29A8" w:rsidP="008C29A8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 xml:space="preserve">2. </w:t>
            </w:r>
            <w:r>
              <w:rPr>
                <w:bCs/>
                <w:sz w:val="24"/>
                <w:szCs w:val="24"/>
              </w:rPr>
              <w:t>Č</w:t>
            </w:r>
            <w:r w:rsidRPr="004A0319">
              <w:rPr>
                <w:bCs/>
                <w:sz w:val="24"/>
                <w:szCs w:val="24"/>
              </w:rPr>
              <w:t>lenové družstva musí odpovídat příslušnou třídou*</w:t>
            </w:r>
          </w:p>
          <w:p w14:paraId="1D32CCA1" w14:textId="77777777" w:rsidR="008C29A8" w:rsidRDefault="008C29A8" w:rsidP="008C29A8">
            <w:pPr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Všechny podmínky musí být splněny zároveň. </w:t>
            </w:r>
          </w:p>
          <w:p w14:paraId="40E0FC1A" w14:textId="77777777" w:rsidR="008C29A8" w:rsidRPr="00291749" w:rsidRDefault="008C29A8" w:rsidP="008C29A8">
            <w:pPr>
              <w:spacing w:before="120"/>
              <w:rPr>
                <w:b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*VÝJIMKA: </w:t>
            </w:r>
            <w:r w:rsidRPr="004938D3">
              <w:rPr>
                <w:bCs/>
                <w:sz w:val="24"/>
                <w:szCs w:val="24"/>
              </w:rPr>
              <w:t>V kvalifikacích okresních kol a finálových kolech okresních kol mají mladší žáci právo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startu v nejbližší starší kategorii.</w:t>
            </w:r>
          </w:p>
          <w:p w14:paraId="03C49453" w14:textId="77777777" w:rsidR="008C29A8" w:rsidRPr="004814D1" w:rsidRDefault="008C29A8" w:rsidP="008C29A8">
            <w:pPr>
              <w:spacing w:before="120"/>
              <w:rPr>
                <w:bCs/>
                <w:sz w:val="24"/>
                <w:szCs w:val="24"/>
              </w:rPr>
            </w:pPr>
            <w:r w:rsidRPr="00906A3C">
              <w:rPr>
                <w:b/>
                <w:sz w:val="24"/>
                <w:szCs w:val="24"/>
              </w:rPr>
              <w:t>U soutěží kategorie V.</w:t>
            </w:r>
            <w:r w:rsidRPr="004814D1">
              <w:rPr>
                <w:bCs/>
                <w:sz w:val="24"/>
                <w:szCs w:val="24"/>
              </w:rPr>
              <w:t xml:space="preserve"> mají právo startu všichni studenti středních škol, kteří zatím nematurovali,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814D1">
              <w:rPr>
                <w:bCs/>
                <w:sz w:val="24"/>
                <w:szCs w:val="24"/>
              </w:rPr>
              <w:t>případně maturovali a mají stále status studenta příslušné střední školy. Ve školním roce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814D1">
              <w:rPr>
                <w:bCs/>
                <w:sz w:val="24"/>
                <w:szCs w:val="24"/>
              </w:rPr>
              <w:t>2019/2020 může startovat v kategorii V. student ročníku narození 2000 a mladší splňující</w:t>
            </w:r>
          </w:p>
          <w:p w14:paraId="277AE35C" w14:textId="77777777" w:rsidR="008C29A8" w:rsidRPr="001E40D2" w:rsidRDefault="008C29A8" w:rsidP="008C29A8">
            <w:pPr>
              <w:rPr>
                <w:b/>
                <w:sz w:val="24"/>
                <w:szCs w:val="24"/>
              </w:rPr>
            </w:pPr>
            <w:r w:rsidRPr="004814D1">
              <w:rPr>
                <w:bCs/>
                <w:sz w:val="24"/>
                <w:szCs w:val="24"/>
              </w:rPr>
              <w:t>podmínky startu do soutěže.</w:t>
            </w:r>
          </w:p>
          <w:p w14:paraId="5C8F1B9A" w14:textId="30710488" w:rsidR="008C29A8" w:rsidRPr="0063074A" w:rsidRDefault="008C29A8" w:rsidP="008C29A8">
            <w:pPr>
              <w:spacing w:after="120"/>
              <w:rPr>
                <w:sz w:val="22"/>
              </w:rPr>
            </w:pPr>
            <w:r w:rsidRPr="001E40D2">
              <w:rPr>
                <w:b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8656E5" w14:paraId="5C8F1BA0" w14:textId="77777777" w:rsidTr="008A5BEB">
        <w:tc>
          <w:tcPr>
            <w:tcW w:w="2689" w:type="dxa"/>
          </w:tcPr>
          <w:p w14:paraId="5C8F1B9C" w14:textId="58174B5F" w:rsidR="008656E5" w:rsidRPr="008A5BEB" w:rsidRDefault="008656E5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8A5BEB">
              <w:rPr>
                <w:b/>
                <w:sz w:val="24"/>
              </w:rPr>
              <w:t>Organizační výbor:</w:t>
            </w:r>
          </w:p>
        </w:tc>
        <w:tc>
          <w:tcPr>
            <w:tcW w:w="7165" w:type="dxa"/>
          </w:tcPr>
          <w:p w14:paraId="7ED48500" w14:textId="59F13113" w:rsidR="0013634E" w:rsidRDefault="0013634E" w:rsidP="00305CDA">
            <w:pPr>
              <w:numPr>
                <w:ilvl w:val="0"/>
                <w:numId w:val="32"/>
              </w:numPr>
              <w:tabs>
                <w:tab w:val="clear" w:pos="360"/>
              </w:tabs>
              <w:spacing w:before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ředitel soutěže: </w:t>
            </w:r>
            <w:r>
              <w:rPr>
                <w:sz w:val="24"/>
                <w:szCs w:val="24"/>
              </w:rPr>
              <w:t xml:space="preserve">Jiří </w:t>
            </w:r>
            <w:r w:rsidR="00506FA1">
              <w:rPr>
                <w:sz w:val="24"/>
                <w:szCs w:val="24"/>
              </w:rPr>
              <w:t>Olišar</w:t>
            </w:r>
            <w:r>
              <w:rPr>
                <w:sz w:val="24"/>
                <w:szCs w:val="24"/>
              </w:rPr>
              <w:t xml:space="preserve"> – </w:t>
            </w:r>
            <w:r w:rsidR="00506FA1">
              <w:rPr>
                <w:sz w:val="24"/>
                <w:szCs w:val="24"/>
              </w:rPr>
              <w:t>MGaZŠ Jirkov</w:t>
            </w:r>
          </w:p>
          <w:p w14:paraId="39FF55EC" w14:textId="77777777" w:rsidR="0013634E" w:rsidRPr="00F32D76" w:rsidRDefault="0013634E" w:rsidP="0013634E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FD2DB0">
              <w:rPr>
                <w:sz w:val="24"/>
                <w:szCs w:val="24"/>
              </w:rPr>
              <w:t>KR AŠSK ČR Ústeckého kraje – Mgr. Václav Pěkný</w:t>
            </w:r>
          </w:p>
          <w:p w14:paraId="13902191" w14:textId="453F8032" w:rsidR="0013634E" w:rsidRPr="00F32D76" w:rsidRDefault="0013634E" w:rsidP="0013634E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hlavní rozhodčí: </w:t>
            </w:r>
            <w:r>
              <w:rPr>
                <w:sz w:val="24"/>
                <w:szCs w:val="24"/>
              </w:rPr>
              <w:t>Milan Ledvina</w:t>
            </w:r>
          </w:p>
          <w:p w14:paraId="5C8F1B9F" w14:textId="1B64818F" w:rsidR="009D5881" w:rsidRPr="004403C4" w:rsidRDefault="0013634E" w:rsidP="0013634E">
            <w:pPr>
              <w:numPr>
                <w:ilvl w:val="0"/>
                <w:numId w:val="32"/>
              </w:numPr>
              <w:spacing w:after="120"/>
              <w:rPr>
                <w:sz w:val="22"/>
              </w:rPr>
            </w:pPr>
            <w:r>
              <w:rPr>
                <w:sz w:val="24"/>
                <w:szCs w:val="24"/>
              </w:rPr>
              <w:t>hospodářka</w:t>
            </w:r>
            <w:r w:rsidRPr="00F32D76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Věra Rousová</w:t>
            </w:r>
          </w:p>
        </w:tc>
      </w:tr>
      <w:tr w:rsidR="00E12EF0" w14:paraId="5C8F1BA5" w14:textId="77777777" w:rsidTr="00E8655E">
        <w:tc>
          <w:tcPr>
            <w:tcW w:w="2689" w:type="dxa"/>
          </w:tcPr>
          <w:p w14:paraId="5C8F1BA1" w14:textId="7942D2ED" w:rsidR="00E12EF0" w:rsidRPr="008A5BEB" w:rsidRDefault="00E12EF0" w:rsidP="00E12EF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8A5BEB">
              <w:rPr>
                <w:b/>
                <w:sz w:val="24"/>
              </w:rPr>
              <w:t>Přihlášky:</w:t>
            </w:r>
          </w:p>
        </w:tc>
        <w:tc>
          <w:tcPr>
            <w:tcW w:w="7165" w:type="dxa"/>
            <w:vAlign w:val="center"/>
          </w:tcPr>
          <w:p w14:paraId="7D1D1017" w14:textId="1726AFCD" w:rsidR="00E12EF0" w:rsidRPr="00C63FF8" w:rsidRDefault="00E12EF0" w:rsidP="00E12EF0">
            <w:pPr>
              <w:spacing w:before="120"/>
              <w:rPr>
                <w:b/>
                <w:sz w:val="24"/>
                <w:szCs w:val="24"/>
                <w:u w:val="single"/>
              </w:rPr>
            </w:pPr>
            <w:r w:rsidRPr="00C63FF8">
              <w:rPr>
                <w:b/>
                <w:sz w:val="24"/>
                <w:szCs w:val="24"/>
                <w:u w:val="single"/>
              </w:rPr>
              <w:t xml:space="preserve">Zasílejte do </w:t>
            </w:r>
            <w:r w:rsidR="002F0E50">
              <w:rPr>
                <w:b/>
                <w:sz w:val="24"/>
                <w:szCs w:val="24"/>
                <w:u w:val="single"/>
              </w:rPr>
              <w:t>23</w:t>
            </w:r>
            <w:r w:rsidRPr="00C63FF8">
              <w:rPr>
                <w:b/>
                <w:sz w:val="24"/>
                <w:szCs w:val="24"/>
                <w:u w:val="single"/>
              </w:rPr>
              <w:t>. ledna 20</w:t>
            </w:r>
            <w:r w:rsidR="00FA6BB0">
              <w:rPr>
                <w:b/>
                <w:sz w:val="24"/>
                <w:szCs w:val="24"/>
                <w:u w:val="single"/>
              </w:rPr>
              <w:t>20</w:t>
            </w:r>
            <w:r w:rsidRPr="00C63FF8">
              <w:rPr>
                <w:b/>
                <w:sz w:val="24"/>
                <w:szCs w:val="24"/>
                <w:u w:val="single"/>
              </w:rPr>
              <w:t xml:space="preserve"> do 1</w:t>
            </w:r>
            <w:r w:rsidR="00FA6BB0">
              <w:rPr>
                <w:b/>
                <w:sz w:val="24"/>
                <w:szCs w:val="24"/>
                <w:u w:val="single"/>
              </w:rPr>
              <w:t>4</w:t>
            </w:r>
            <w:r w:rsidRPr="00C63FF8">
              <w:rPr>
                <w:b/>
                <w:sz w:val="24"/>
                <w:szCs w:val="24"/>
                <w:u w:val="single"/>
              </w:rPr>
              <w:t xml:space="preserve">.00 hodin </w:t>
            </w:r>
          </w:p>
          <w:p w14:paraId="5EFF4015" w14:textId="77777777" w:rsidR="00E12EF0" w:rsidRPr="00C63FF8" w:rsidRDefault="00E12EF0" w:rsidP="00E12EF0">
            <w:pPr>
              <w:rPr>
                <w:b/>
                <w:sz w:val="24"/>
                <w:szCs w:val="24"/>
              </w:rPr>
            </w:pPr>
            <w:r w:rsidRPr="00C63FF8">
              <w:rPr>
                <w:b/>
                <w:sz w:val="24"/>
                <w:szCs w:val="24"/>
              </w:rPr>
              <w:t xml:space="preserve">na e-mail: </w:t>
            </w:r>
            <w:hyperlink r:id="rId11" w:history="1">
              <w:r w:rsidRPr="00C63FF8">
                <w:rPr>
                  <w:rStyle w:val="Hypertextovodkaz"/>
                  <w:b/>
                  <w:color w:val="auto"/>
                  <w:sz w:val="24"/>
                  <w:szCs w:val="24"/>
                </w:rPr>
                <w:t>vpekny@volny.cz</w:t>
              </w:r>
            </w:hyperlink>
            <w:r w:rsidRPr="00C63FF8">
              <w:rPr>
                <w:b/>
                <w:sz w:val="24"/>
                <w:szCs w:val="24"/>
              </w:rPr>
              <w:t>, info: tel. 604 547 050</w:t>
            </w:r>
          </w:p>
          <w:p w14:paraId="5C8F1BA4" w14:textId="014A5E0B" w:rsidR="00E12EF0" w:rsidRPr="004403C4" w:rsidRDefault="00E12EF0" w:rsidP="0040176E">
            <w:pPr>
              <w:spacing w:before="120" w:after="120"/>
              <w:rPr>
                <w:sz w:val="22"/>
              </w:rPr>
            </w:pPr>
            <w:r w:rsidRPr="00C63FF8">
              <w:rPr>
                <w:sz w:val="24"/>
                <w:szCs w:val="24"/>
              </w:rPr>
              <w:t xml:space="preserve">V přihlášce uveďte kategorii (H) nebo (D), </w:t>
            </w:r>
            <w:r w:rsidRPr="00C63FF8">
              <w:rPr>
                <w:b/>
                <w:sz w:val="24"/>
                <w:szCs w:val="24"/>
              </w:rPr>
              <w:t>název školy s přesnou adresou, jméno vedoucího družstva, telefon, e-mailovou adresu</w:t>
            </w:r>
            <w:r w:rsidRPr="00C63FF8">
              <w:rPr>
                <w:sz w:val="24"/>
                <w:szCs w:val="24"/>
              </w:rPr>
              <w:t>.</w:t>
            </w:r>
          </w:p>
        </w:tc>
      </w:tr>
      <w:tr w:rsidR="00E51FB2" w14:paraId="5C8F1BAD" w14:textId="77777777" w:rsidTr="008A5BEB">
        <w:tc>
          <w:tcPr>
            <w:tcW w:w="2689" w:type="dxa"/>
          </w:tcPr>
          <w:p w14:paraId="5C8F1BA9" w14:textId="77777777" w:rsidR="00E51FB2" w:rsidRPr="008A5BEB" w:rsidRDefault="00E51FB2" w:rsidP="00E51FB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8A5BEB">
              <w:rPr>
                <w:b/>
                <w:sz w:val="24"/>
              </w:rPr>
              <w:t>Prezence:</w:t>
            </w:r>
          </w:p>
        </w:tc>
        <w:tc>
          <w:tcPr>
            <w:tcW w:w="7165" w:type="dxa"/>
          </w:tcPr>
          <w:p w14:paraId="4FC53312" w14:textId="60D0911C" w:rsidR="00E51FB2" w:rsidRPr="00BE58C6" w:rsidRDefault="00E51FB2" w:rsidP="00E51FB2">
            <w:pPr>
              <w:spacing w:before="120"/>
              <w:rPr>
                <w:b/>
                <w:bCs/>
                <w:sz w:val="24"/>
                <w:szCs w:val="24"/>
              </w:rPr>
            </w:pPr>
            <w:r w:rsidRPr="00BE58C6">
              <w:rPr>
                <w:b/>
                <w:bCs/>
                <w:sz w:val="24"/>
                <w:szCs w:val="24"/>
              </w:rPr>
              <w:t>2</w:t>
            </w:r>
            <w:r w:rsidR="00BE58C6">
              <w:rPr>
                <w:b/>
                <w:bCs/>
                <w:sz w:val="24"/>
                <w:szCs w:val="24"/>
              </w:rPr>
              <w:t>8</w:t>
            </w:r>
            <w:r w:rsidRPr="00BE58C6">
              <w:rPr>
                <w:b/>
                <w:bCs/>
                <w:sz w:val="24"/>
                <w:szCs w:val="24"/>
              </w:rPr>
              <w:t>. 1. 20</w:t>
            </w:r>
            <w:r w:rsidR="00BE58C6">
              <w:rPr>
                <w:b/>
                <w:bCs/>
                <w:sz w:val="24"/>
                <w:szCs w:val="24"/>
              </w:rPr>
              <w:t>20</w:t>
            </w:r>
            <w:r w:rsidRPr="00BE58C6">
              <w:rPr>
                <w:b/>
                <w:bCs/>
                <w:sz w:val="24"/>
                <w:szCs w:val="24"/>
              </w:rPr>
              <w:t xml:space="preserve"> od 8,00 do 8,30 hodin   </w:t>
            </w:r>
          </w:p>
          <w:p w14:paraId="5C8F1BAC" w14:textId="5B451D44" w:rsidR="00E51FB2" w:rsidRPr="00E51FB2" w:rsidRDefault="00E51FB2" w:rsidP="00E51FB2">
            <w:pPr>
              <w:spacing w:after="120"/>
              <w:rPr>
                <w:sz w:val="22"/>
              </w:rPr>
            </w:pPr>
            <w:r w:rsidRPr="00E51FB2">
              <w:rPr>
                <w:sz w:val="24"/>
                <w:szCs w:val="24"/>
              </w:rPr>
              <w:t>Originál „Přihláška/soupiska“ musí být potvrzena ředitelem školy. V kolonce „Poznámka/podpis“ se každý účastník podepíše.</w:t>
            </w:r>
          </w:p>
        </w:tc>
      </w:tr>
      <w:tr w:rsidR="004C2928" w14:paraId="761C81CA" w14:textId="77777777" w:rsidTr="00EF321D">
        <w:tc>
          <w:tcPr>
            <w:tcW w:w="2689" w:type="dxa"/>
          </w:tcPr>
          <w:p w14:paraId="6EFE4A5A" w14:textId="4076CEF0" w:rsidR="004C2928" w:rsidRDefault="004C2928" w:rsidP="004C292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8A5BEB">
              <w:rPr>
                <w:b/>
                <w:sz w:val="24"/>
              </w:rPr>
              <w:lastRenderedPageBreak/>
              <w:t>Účastnický poplatek:</w:t>
            </w:r>
          </w:p>
        </w:tc>
        <w:tc>
          <w:tcPr>
            <w:tcW w:w="7165" w:type="dxa"/>
            <w:vAlign w:val="center"/>
          </w:tcPr>
          <w:p w14:paraId="2C77419A" w14:textId="28EDA814" w:rsidR="004C2928" w:rsidRDefault="004C2928" w:rsidP="004C2928">
            <w:pPr>
              <w:spacing w:before="120" w:after="120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453892" w14:paraId="5C8F1BB3" w14:textId="77777777" w:rsidTr="008A5BEB">
        <w:tc>
          <w:tcPr>
            <w:tcW w:w="2689" w:type="dxa"/>
          </w:tcPr>
          <w:p w14:paraId="5C8F1BB1" w14:textId="702DB2C2" w:rsidR="00453892" w:rsidRPr="008A5BEB" w:rsidRDefault="00453892" w:rsidP="0045389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5C8F1BB2" w14:textId="0D621B9A" w:rsidR="00453892" w:rsidRPr="0009083A" w:rsidRDefault="00453892" w:rsidP="00453892">
            <w:pPr>
              <w:spacing w:before="120" w:after="120"/>
              <w:rPr>
                <w:b/>
                <w:sz w:val="22"/>
              </w:rPr>
            </w:pPr>
            <w:r w:rsidRPr="00CB2241">
              <w:rPr>
                <w:b/>
                <w:sz w:val="24"/>
              </w:rPr>
              <w:t>Družstvům nebude proplaceno cestovné.</w:t>
            </w:r>
          </w:p>
        </w:tc>
      </w:tr>
      <w:tr w:rsidR="004C2928" w14:paraId="5C8F1BB6" w14:textId="77777777" w:rsidTr="008A5BEB">
        <w:tc>
          <w:tcPr>
            <w:tcW w:w="2689" w:type="dxa"/>
          </w:tcPr>
          <w:p w14:paraId="5C8F1BB4" w14:textId="514356A2" w:rsidR="004C2928" w:rsidRPr="008A5BEB" w:rsidRDefault="004C2928" w:rsidP="004C292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63979F8A" w14:textId="77777777" w:rsidR="004C2928" w:rsidRDefault="004C2928" w:rsidP="004C2928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</w:t>
            </w:r>
            <w:r>
              <w:rPr>
                <w:sz w:val="24"/>
                <w:szCs w:val="24"/>
              </w:rPr>
              <w:t xml:space="preserve">Pořadatel </w:t>
            </w:r>
            <w:r w:rsidRPr="00003D2D">
              <w:rPr>
                <w:sz w:val="24"/>
                <w:szCs w:val="24"/>
              </w:rPr>
              <w:t>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>
              <w:rPr>
                <w:sz w:val="24"/>
                <w:szCs w:val="24"/>
              </w:rPr>
              <w:t xml:space="preserve">s </w:t>
            </w:r>
            <w:r w:rsidRPr="00003D2D">
              <w:rPr>
                <w:sz w:val="24"/>
                <w:szCs w:val="24"/>
              </w:rPr>
              <w:t xml:space="preserve">sebou průkazku zdravotní pojišťovny. </w:t>
            </w:r>
          </w:p>
          <w:p w14:paraId="5C8F1BB5" w14:textId="4AD06CFD" w:rsidR="004C2928" w:rsidRPr="00294EF0" w:rsidRDefault="004C2928" w:rsidP="004C2928">
            <w:pPr>
              <w:spacing w:before="120" w:after="120"/>
              <w:rPr>
                <w:sz w:val="22"/>
              </w:rPr>
            </w:pPr>
            <w:r>
              <w:rPr>
                <w:sz w:val="24"/>
                <w:szCs w:val="24"/>
              </w:rPr>
              <w:t>Dozor nad účastníky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4C2928" w14:paraId="48884A61" w14:textId="77777777" w:rsidTr="008A5BEB">
        <w:tc>
          <w:tcPr>
            <w:tcW w:w="2689" w:type="dxa"/>
          </w:tcPr>
          <w:p w14:paraId="5E966818" w14:textId="4EA9F3EE" w:rsidR="004C2928" w:rsidRPr="008A5BEB" w:rsidRDefault="004C2928" w:rsidP="004C292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165" w:type="dxa"/>
          </w:tcPr>
          <w:p w14:paraId="4B243EC1" w14:textId="0B8EE89B" w:rsidR="004C2928" w:rsidRPr="00003D2D" w:rsidRDefault="004C2928" w:rsidP="004C2928">
            <w:pPr>
              <w:spacing w:before="120" w:after="120"/>
              <w:rPr>
                <w:sz w:val="24"/>
                <w:szCs w:val="24"/>
              </w:rPr>
            </w:pPr>
            <w:r w:rsidRPr="00E975C2">
              <w:rPr>
                <w:b/>
                <w:sz w:val="24"/>
                <w:szCs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5C8F1BB7" w14:textId="77777777" w:rsidR="009B76D4" w:rsidRPr="00C26938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 xml:space="preserve">technická ustanovení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BE61D5" w14:paraId="5C8F1BBA" w14:textId="77777777" w:rsidTr="008A5BEB">
        <w:tc>
          <w:tcPr>
            <w:tcW w:w="2689" w:type="dxa"/>
          </w:tcPr>
          <w:p w14:paraId="5C8F1BB8" w14:textId="77777777" w:rsidR="00BE61D5" w:rsidRPr="008A5BEB" w:rsidRDefault="00BE61D5" w:rsidP="00BE61D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8A5BEB">
              <w:rPr>
                <w:b/>
                <w:sz w:val="24"/>
              </w:rPr>
              <w:t>Podmínky účasti:</w:t>
            </w:r>
          </w:p>
        </w:tc>
        <w:tc>
          <w:tcPr>
            <w:tcW w:w="7165" w:type="dxa"/>
          </w:tcPr>
          <w:p w14:paraId="5DA58E51" w14:textId="33E02B30" w:rsidR="00BE61D5" w:rsidRPr="00091087" w:rsidRDefault="00BE61D5" w:rsidP="00BE61D5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Soutěž je řízena všeobecnými podmínkami AŠSK. V družstvech mohou startovat pouze žáci a žákyně příslušné školy, kteří jsou uvedeni na soupisce potvrzené ředitelem školy</w:t>
            </w:r>
            <w:r>
              <w:rPr>
                <w:sz w:val="24"/>
                <w:szCs w:val="24"/>
              </w:rPr>
              <w:t>.</w:t>
            </w:r>
            <w:r w:rsidRPr="00091087">
              <w:rPr>
                <w:sz w:val="24"/>
                <w:szCs w:val="24"/>
              </w:rPr>
              <w:t xml:space="preserve"> Dále mohou startovat pouze žáci</w:t>
            </w:r>
            <w:r w:rsidR="006B0258">
              <w:rPr>
                <w:sz w:val="24"/>
                <w:szCs w:val="24"/>
              </w:rPr>
              <w:t xml:space="preserve"> a žákyně</w:t>
            </w:r>
            <w:r w:rsidRPr="00091087">
              <w:rPr>
                <w:sz w:val="24"/>
                <w:szCs w:val="24"/>
              </w:rPr>
              <w:t xml:space="preserve"> gymnázií splňující podmínky pro účast na soutěžích AŠSK – viz Termínový kalendář str. </w:t>
            </w:r>
            <w:r>
              <w:rPr>
                <w:sz w:val="24"/>
                <w:szCs w:val="24"/>
              </w:rPr>
              <w:t>7</w:t>
            </w:r>
            <w:r w:rsidRPr="00091087">
              <w:rPr>
                <w:sz w:val="24"/>
                <w:szCs w:val="24"/>
              </w:rPr>
              <w:t>.</w:t>
            </w:r>
          </w:p>
          <w:p w14:paraId="5C8F1BB9" w14:textId="5A192772" w:rsidR="00BE61D5" w:rsidRPr="0063074A" w:rsidRDefault="00BE61D5" w:rsidP="00BE61D5">
            <w:pPr>
              <w:spacing w:before="120" w:after="120"/>
              <w:rPr>
                <w:sz w:val="22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 w:rsidR="006B0258" w:rsidRPr="00003D2D">
              <w:rPr>
                <w:sz w:val="24"/>
                <w:szCs w:val="24"/>
              </w:rPr>
              <w:t>Účastn</w:t>
            </w:r>
            <w:r w:rsidR="006B0258">
              <w:rPr>
                <w:sz w:val="24"/>
                <w:szCs w:val="24"/>
              </w:rPr>
              <w:t>íci</w:t>
            </w:r>
            <w:r w:rsidR="006B0258"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 xml:space="preserve">nejsou pojištěni proti úrazu a případným ztrátám. </w:t>
            </w:r>
            <w:r w:rsidR="006B0258" w:rsidRPr="00003D2D">
              <w:rPr>
                <w:sz w:val="24"/>
                <w:szCs w:val="24"/>
              </w:rPr>
              <w:t>Účastn</w:t>
            </w:r>
            <w:r w:rsidR="006B0258">
              <w:rPr>
                <w:sz w:val="24"/>
                <w:szCs w:val="24"/>
              </w:rPr>
              <w:t>íci</w:t>
            </w:r>
            <w:r w:rsidRPr="00091087">
              <w:rPr>
                <w:sz w:val="24"/>
                <w:szCs w:val="24"/>
              </w:rPr>
              <w:t xml:space="preserve"> mají u sebe kartičky zdravotní pojišťovny.</w:t>
            </w:r>
          </w:p>
        </w:tc>
      </w:tr>
      <w:tr w:rsidR="00C57FB6" w14:paraId="39DAC987" w14:textId="77777777" w:rsidTr="008A5BEB">
        <w:tc>
          <w:tcPr>
            <w:tcW w:w="2689" w:type="dxa"/>
          </w:tcPr>
          <w:p w14:paraId="518AF44D" w14:textId="29852D54" w:rsidR="00C57FB6" w:rsidRPr="008A5BEB" w:rsidRDefault="00C57FB6" w:rsidP="00C57FB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D66D09">
              <w:rPr>
                <w:b/>
                <w:sz w:val="24"/>
                <w:szCs w:val="24"/>
              </w:rPr>
              <w:t>Materiální zabezpečení:</w:t>
            </w:r>
          </w:p>
        </w:tc>
        <w:tc>
          <w:tcPr>
            <w:tcW w:w="7165" w:type="dxa"/>
          </w:tcPr>
          <w:p w14:paraId="5ACB0710" w14:textId="7528A815" w:rsidR="00C57FB6" w:rsidRPr="00DA5D77" w:rsidRDefault="00C57FB6" w:rsidP="00C57FB6">
            <w:pPr>
              <w:spacing w:before="120" w:after="120"/>
              <w:rPr>
                <w:sz w:val="22"/>
              </w:rPr>
            </w:pPr>
            <w:r w:rsidRPr="00091087">
              <w:rPr>
                <w:sz w:val="24"/>
                <w:szCs w:val="24"/>
              </w:rPr>
              <w:t>Každé družstvo musí mít dvě sady dresů různých barev s</w:t>
            </w:r>
            <w:r>
              <w:rPr>
                <w:sz w:val="24"/>
                <w:szCs w:val="24"/>
              </w:rPr>
              <w:t> </w:t>
            </w:r>
            <w:r w:rsidRPr="00091087">
              <w:rPr>
                <w:sz w:val="24"/>
                <w:szCs w:val="24"/>
              </w:rPr>
              <w:t>čísly</w:t>
            </w:r>
            <w:r>
              <w:rPr>
                <w:sz w:val="24"/>
                <w:szCs w:val="24"/>
              </w:rPr>
              <w:t xml:space="preserve"> a dva míče na rozcvičení</w:t>
            </w:r>
            <w:r w:rsidRPr="00091087">
              <w:rPr>
                <w:sz w:val="24"/>
                <w:szCs w:val="24"/>
              </w:rPr>
              <w:t>. Je povinná obuv do tělocvičny.</w:t>
            </w:r>
          </w:p>
        </w:tc>
      </w:tr>
      <w:tr w:rsidR="00220A81" w14:paraId="5C8F1BBD" w14:textId="77777777" w:rsidTr="008A5BEB">
        <w:tc>
          <w:tcPr>
            <w:tcW w:w="2689" w:type="dxa"/>
          </w:tcPr>
          <w:p w14:paraId="5C8F1BBB" w14:textId="77777777" w:rsidR="00220A81" w:rsidRPr="008A5BEB" w:rsidRDefault="00220A81" w:rsidP="00220A81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8A5BEB">
              <w:rPr>
                <w:b/>
                <w:sz w:val="24"/>
              </w:rPr>
              <w:t>Protesty:</w:t>
            </w:r>
          </w:p>
        </w:tc>
        <w:tc>
          <w:tcPr>
            <w:tcW w:w="7165" w:type="dxa"/>
          </w:tcPr>
          <w:p w14:paraId="5C8F1BBC" w14:textId="636DDDA2" w:rsidR="00220A81" w:rsidRPr="00DA5D77" w:rsidRDefault="00220A81" w:rsidP="00220A81">
            <w:pPr>
              <w:spacing w:before="120" w:after="120"/>
              <w:rPr>
                <w:sz w:val="22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5F0FBE" w14:paraId="5C8F1BC0" w14:textId="77777777" w:rsidTr="008A5BEB">
        <w:tc>
          <w:tcPr>
            <w:tcW w:w="2689" w:type="dxa"/>
          </w:tcPr>
          <w:p w14:paraId="5C8F1BBE" w14:textId="77777777" w:rsidR="005F0FBE" w:rsidRPr="008A5BEB" w:rsidRDefault="005F0FBE" w:rsidP="005F0FBE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8A5BEB">
              <w:rPr>
                <w:b/>
                <w:sz w:val="24"/>
              </w:rPr>
              <w:t>Soutěžní komise:</w:t>
            </w:r>
          </w:p>
        </w:tc>
        <w:tc>
          <w:tcPr>
            <w:tcW w:w="7165" w:type="dxa"/>
          </w:tcPr>
          <w:p w14:paraId="29007F7D" w14:textId="77777777" w:rsidR="005F0FBE" w:rsidRPr="00091087" w:rsidRDefault="005F0FBE" w:rsidP="005F0FBE">
            <w:pPr>
              <w:pStyle w:val="Odstavecseseznamem"/>
              <w:numPr>
                <w:ilvl w:val="0"/>
                <w:numId w:val="39"/>
              </w:numPr>
              <w:spacing w:before="120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soutěže</w:t>
            </w:r>
          </w:p>
          <w:p w14:paraId="03BD5B6D" w14:textId="77777777" w:rsidR="005F0FBE" w:rsidRPr="005F0FBE" w:rsidRDefault="005F0FBE" w:rsidP="005F0FBE">
            <w:pPr>
              <w:pStyle w:val="Odstavecseseznamem"/>
              <w:numPr>
                <w:ilvl w:val="0"/>
                <w:numId w:val="39"/>
              </w:numPr>
              <w:ind w:left="279" w:hanging="279"/>
              <w:rPr>
                <w:sz w:val="22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5C8F1BBF" w14:textId="3F964AB8" w:rsidR="005F0FBE" w:rsidRPr="00DA5D77" w:rsidRDefault="005F0FBE" w:rsidP="005F0FBE">
            <w:pPr>
              <w:pStyle w:val="Odstavecseseznamem"/>
              <w:numPr>
                <w:ilvl w:val="0"/>
                <w:numId w:val="39"/>
              </w:numPr>
              <w:spacing w:after="120"/>
              <w:ind w:left="279" w:hanging="279"/>
              <w:rPr>
                <w:sz w:val="22"/>
              </w:rPr>
            </w:pPr>
            <w:r w:rsidRPr="00876520">
              <w:rPr>
                <w:sz w:val="24"/>
                <w:szCs w:val="24"/>
              </w:rPr>
              <w:t>zástupce účastníků</w:t>
            </w:r>
          </w:p>
        </w:tc>
      </w:tr>
      <w:tr w:rsidR="00C26938" w14:paraId="5C8F1BC3" w14:textId="77777777" w:rsidTr="008A5BEB">
        <w:tc>
          <w:tcPr>
            <w:tcW w:w="2689" w:type="dxa"/>
          </w:tcPr>
          <w:p w14:paraId="5C8F1BC1" w14:textId="07A1C911" w:rsidR="00C26938" w:rsidRPr="008A5BEB" w:rsidRDefault="00802055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8A5BEB">
              <w:rPr>
                <w:b/>
                <w:sz w:val="24"/>
              </w:rPr>
              <w:t>Předpis</w:t>
            </w:r>
            <w:r w:rsidR="00C26938" w:rsidRPr="008A5BEB">
              <w:rPr>
                <w:b/>
                <w:sz w:val="24"/>
              </w:rPr>
              <w:t>:</w:t>
            </w:r>
          </w:p>
        </w:tc>
        <w:tc>
          <w:tcPr>
            <w:tcW w:w="7165" w:type="dxa"/>
          </w:tcPr>
          <w:p w14:paraId="5C8F1BC2" w14:textId="6282A958" w:rsidR="00C26938" w:rsidRPr="00E25190" w:rsidRDefault="00E25190" w:rsidP="009D5881">
            <w:pPr>
              <w:spacing w:before="120" w:after="120"/>
              <w:rPr>
                <w:sz w:val="24"/>
              </w:rPr>
            </w:pPr>
            <w:r w:rsidRPr="00E25190">
              <w:rPr>
                <w:bCs/>
                <w:sz w:val="24"/>
              </w:rPr>
              <w:t>Hraje se podle pravidel volejbalu a soutěžního řádu AŠSK.</w:t>
            </w:r>
          </w:p>
        </w:tc>
      </w:tr>
      <w:tr w:rsidR="00301411" w14:paraId="3D3EA324" w14:textId="77777777" w:rsidTr="0075166D">
        <w:tc>
          <w:tcPr>
            <w:tcW w:w="2689" w:type="dxa"/>
          </w:tcPr>
          <w:p w14:paraId="4BBE30A5" w14:textId="7B72D0BF" w:rsidR="00301411" w:rsidRPr="008A5BEB" w:rsidRDefault="00301411" w:rsidP="00301411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D66D09">
              <w:rPr>
                <w:b/>
                <w:sz w:val="24"/>
                <w:szCs w:val="24"/>
              </w:rPr>
              <w:t>Systém hry:</w:t>
            </w:r>
          </w:p>
        </w:tc>
        <w:tc>
          <w:tcPr>
            <w:tcW w:w="7165" w:type="dxa"/>
            <w:vAlign w:val="center"/>
          </w:tcPr>
          <w:p w14:paraId="5A5D02BB" w14:textId="7EBF1848" w:rsidR="00301411" w:rsidRDefault="00301411" w:rsidP="00301411">
            <w:pPr>
              <w:spacing w:before="120" w:after="120"/>
              <w:rPr>
                <w:bCs/>
                <w:sz w:val="22"/>
              </w:rPr>
            </w:pPr>
            <w:r w:rsidRPr="007368BD">
              <w:rPr>
                <w:sz w:val="24"/>
                <w:szCs w:val="24"/>
              </w:rPr>
              <w:t>Závisí na počtu přihlášených družstev.</w:t>
            </w:r>
          </w:p>
        </w:tc>
      </w:tr>
      <w:tr w:rsidR="00997ACE" w14:paraId="338DD5FB" w14:textId="77777777" w:rsidTr="00060659">
        <w:tc>
          <w:tcPr>
            <w:tcW w:w="2689" w:type="dxa"/>
          </w:tcPr>
          <w:p w14:paraId="43EEDBA9" w14:textId="3F85F716" w:rsidR="00997ACE" w:rsidRPr="008A5BEB" w:rsidRDefault="00997ACE" w:rsidP="00997ACE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Losování:</w:t>
            </w:r>
          </w:p>
        </w:tc>
        <w:tc>
          <w:tcPr>
            <w:tcW w:w="7165" w:type="dxa"/>
            <w:vAlign w:val="center"/>
          </w:tcPr>
          <w:p w14:paraId="3D6DACE0" w14:textId="1164EEFF" w:rsidR="00997ACE" w:rsidRDefault="00997ACE" w:rsidP="00997ACE">
            <w:pPr>
              <w:spacing w:before="120" w:after="120"/>
              <w:rPr>
                <w:bCs/>
                <w:sz w:val="22"/>
              </w:rPr>
            </w:pPr>
            <w:r>
              <w:rPr>
                <w:sz w:val="24"/>
                <w:szCs w:val="24"/>
              </w:rPr>
              <w:t>Losování provede vedení K</w:t>
            </w:r>
            <w:r w:rsidRPr="007368BD">
              <w:rPr>
                <w:sz w:val="24"/>
                <w:szCs w:val="24"/>
              </w:rPr>
              <w:t xml:space="preserve">rajské rady ASŠK </w:t>
            </w:r>
            <w:r>
              <w:rPr>
                <w:sz w:val="24"/>
                <w:szCs w:val="24"/>
              </w:rPr>
              <w:t xml:space="preserve">ČR </w:t>
            </w:r>
            <w:r w:rsidRPr="007368BD">
              <w:rPr>
                <w:sz w:val="24"/>
                <w:szCs w:val="24"/>
              </w:rPr>
              <w:t>Ústeck</w:t>
            </w:r>
            <w:r>
              <w:rPr>
                <w:sz w:val="24"/>
                <w:szCs w:val="24"/>
              </w:rPr>
              <w:t>ého kraje.</w:t>
            </w:r>
          </w:p>
        </w:tc>
      </w:tr>
      <w:tr w:rsidR="00CE7890" w14:paraId="59D5F703" w14:textId="77777777" w:rsidTr="00060659">
        <w:tc>
          <w:tcPr>
            <w:tcW w:w="2689" w:type="dxa"/>
          </w:tcPr>
          <w:p w14:paraId="578FF629" w14:textId="0424F686" w:rsidR="00CE7890" w:rsidRDefault="00CE7890" w:rsidP="00CE789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Náležitosti:</w:t>
            </w:r>
          </w:p>
        </w:tc>
        <w:tc>
          <w:tcPr>
            <w:tcW w:w="7165" w:type="dxa"/>
            <w:vAlign w:val="center"/>
          </w:tcPr>
          <w:p w14:paraId="48E37A41" w14:textId="062665D8" w:rsidR="00CE7890" w:rsidRDefault="00CE7890" w:rsidP="00CE7890">
            <w:pPr>
              <w:spacing w:before="120" w:after="120"/>
              <w:rPr>
                <w:sz w:val="24"/>
                <w:szCs w:val="24"/>
              </w:rPr>
            </w:pPr>
            <w:r w:rsidRPr="003F7B89">
              <w:rPr>
                <w:bCs/>
                <w:sz w:val="24"/>
              </w:rPr>
              <w:t>Výška sítě: hoši</w:t>
            </w:r>
            <w:r>
              <w:rPr>
                <w:bCs/>
                <w:sz w:val="24"/>
              </w:rPr>
              <w:t xml:space="preserve"> </w:t>
            </w:r>
            <w:r w:rsidRPr="003F7B89">
              <w:rPr>
                <w:bCs/>
                <w:sz w:val="24"/>
              </w:rPr>
              <w:t>243 cm; dívky 224 cm</w:t>
            </w:r>
          </w:p>
        </w:tc>
      </w:tr>
      <w:tr w:rsidR="00307703" w14:paraId="5C8F1BCD" w14:textId="77777777" w:rsidTr="008A5BEB">
        <w:tc>
          <w:tcPr>
            <w:tcW w:w="2689" w:type="dxa"/>
          </w:tcPr>
          <w:p w14:paraId="5C8F1BC4" w14:textId="6B6BC36B" w:rsidR="00307703" w:rsidRPr="008A5BEB" w:rsidRDefault="00307703" w:rsidP="0030770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</w:rPr>
            </w:pPr>
            <w:r w:rsidRPr="007438BD">
              <w:rPr>
                <w:b/>
                <w:sz w:val="24"/>
                <w:szCs w:val="24"/>
              </w:rPr>
              <w:t>Stanovení pořadí:</w:t>
            </w:r>
          </w:p>
        </w:tc>
        <w:tc>
          <w:tcPr>
            <w:tcW w:w="7165" w:type="dxa"/>
          </w:tcPr>
          <w:p w14:paraId="40587884" w14:textId="77777777" w:rsidR="002649C1" w:rsidRPr="003F7B89" w:rsidRDefault="002649C1" w:rsidP="00CE7890">
            <w:pPr>
              <w:spacing w:before="120"/>
              <w:rPr>
                <w:bCs/>
                <w:sz w:val="24"/>
              </w:rPr>
            </w:pPr>
            <w:r w:rsidRPr="003F7B89">
              <w:rPr>
                <w:bCs/>
                <w:sz w:val="24"/>
              </w:rPr>
              <w:t xml:space="preserve">O pořadí ve skupině rozhoduje: </w:t>
            </w:r>
          </w:p>
          <w:p w14:paraId="1D1447DD" w14:textId="54761FD5" w:rsidR="002649C1" w:rsidRPr="003F7B89" w:rsidRDefault="002649C1" w:rsidP="00446263">
            <w:pPr>
              <w:rPr>
                <w:bCs/>
                <w:sz w:val="24"/>
              </w:rPr>
            </w:pPr>
            <w:r w:rsidRPr="003F7B89">
              <w:rPr>
                <w:bCs/>
                <w:sz w:val="24"/>
              </w:rPr>
              <w:t>1</w:t>
            </w:r>
            <w:r w:rsidR="00674ABF">
              <w:rPr>
                <w:bCs/>
                <w:sz w:val="24"/>
              </w:rPr>
              <w:t>.</w:t>
            </w:r>
            <w:r w:rsidR="008E6A5D">
              <w:rPr>
                <w:bCs/>
                <w:sz w:val="24"/>
              </w:rPr>
              <w:t xml:space="preserve"> </w:t>
            </w:r>
            <w:r w:rsidRPr="003F7B89">
              <w:rPr>
                <w:bCs/>
                <w:sz w:val="24"/>
              </w:rPr>
              <w:t xml:space="preserve">počet bodů </w:t>
            </w:r>
          </w:p>
          <w:p w14:paraId="2E15A228" w14:textId="77777777" w:rsidR="002649C1" w:rsidRPr="003F7B89" w:rsidRDefault="002649C1" w:rsidP="00446263">
            <w:pPr>
              <w:rPr>
                <w:bCs/>
                <w:sz w:val="24"/>
              </w:rPr>
            </w:pPr>
            <w:r w:rsidRPr="003F7B89">
              <w:rPr>
                <w:bCs/>
                <w:sz w:val="24"/>
              </w:rPr>
              <w:t xml:space="preserve">2. při rovnosti bodů rozhoduje počet vítězství </w:t>
            </w:r>
          </w:p>
          <w:p w14:paraId="0EFAAD34" w14:textId="77777777" w:rsidR="002649C1" w:rsidRPr="003F7B89" w:rsidRDefault="002649C1" w:rsidP="00446263">
            <w:pPr>
              <w:rPr>
                <w:bCs/>
                <w:sz w:val="24"/>
              </w:rPr>
            </w:pPr>
            <w:r w:rsidRPr="003F7B89">
              <w:rPr>
                <w:bCs/>
                <w:sz w:val="24"/>
              </w:rPr>
              <w:t xml:space="preserve">3. když je vše rovno rozhoduje vyšší podíl setů, popřípadě bodů </w:t>
            </w:r>
          </w:p>
          <w:p w14:paraId="41D3611B" w14:textId="77777777" w:rsidR="002649C1" w:rsidRPr="003F7B89" w:rsidRDefault="002649C1" w:rsidP="00446263">
            <w:pPr>
              <w:rPr>
                <w:bCs/>
                <w:sz w:val="24"/>
              </w:rPr>
            </w:pPr>
            <w:r w:rsidRPr="003F7B89">
              <w:rPr>
                <w:bCs/>
                <w:sz w:val="24"/>
              </w:rPr>
              <w:t xml:space="preserve">4. při rovnosti všeho – vzájemné utkání </w:t>
            </w:r>
          </w:p>
          <w:p w14:paraId="65413202" w14:textId="22BD979B" w:rsidR="002649C1" w:rsidRPr="003F7B89" w:rsidRDefault="002649C1" w:rsidP="00446263">
            <w:pPr>
              <w:rPr>
                <w:bCs/>
                <w:sz w:val="24"/>
              </w:rPr>
            </w:pPr>
            <w:r w:rsidRPr="003F7B89">
              <w:rPr>
                <w:bCs/>
                <w:sz w:val="24"/>
              </w:rPr>
              <w:t xml:space="preserve">5. poslední </w:t>
            </w:r>
            <w:r w:rsidR="007E72C1" w:rsidRPr="003F7B89">
              <w:rPr>
                <w:bCs/>
                <w:sz w:val="24"/>
              </w:rPr>
              <w:t>instance – los</w:t>
            </w:r>
            <w:r w:rsidRPr="003F7B89">
              <w:rPr>
                <w:bCs/>
                <w:sz w:val="24"/>
              </w:rPr>
              <w:t xml:space="preserve"> </w:t>
            </w:r>
          </w:p>
          <w:p w14:paraId="5C8F1BCC" w14:textId="22E0437F" w:rsidR="00307703" w:rsidRPr="003F7B89" w:rsidRDefault="002649C1" w:rsidP="003F7B89">
            <w:pPr>
              <w:spacing w:after="120"/>
              <w:rPr>
                <w:bCs/>
                <w:sz w:val="24"/>
              </w:rPr>
            </w:pPr>
            <w:r w:rsidRPr="003F7B89">
              <w:rPr>
                <w:bCs/>
                <w:sz w:val="24"/>
              </w:rPr>
              <w:lastRenderedPageBreak/>
              <w:t>Vítězství ve skupině 3:0 nebo 3:1 (nebo 2:0) je za 3 body a 0 bodů pro poraženého, vítězství 3:2 (2:1) je za dva body pro vítěze a jeden bod pro poraženého</w:t>
            </w:r>
          </w:p>
        </w:tc>
      </w:tr>
      <w:tr w:rsidR="00A726FD" w14:paraId="670E1FA1" w14:textId="77777777" w:rsidTr="00B735B2">
        <w:tc>
          <w:tcPr>
            <w:tcW w:w="2689" w:type="dxa"/>
          </w:tcPr>
          <w:p w14:paraId="125FA756" w14:textId="297B5314" w:rsidR="00A726FD" w:rsidRPr="007438BD" w:rsidRDefault="00A726FD" w:rsidP="00A726FD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Postup:</w:t>
            </w:r>
          </w:p>
        </w:tc>
        <w:tc>
          <w:tcPr>
            <w:tcW w:w="7165" w:type="dxa"/>
            <w:vAlign w:val="center"/>
          </w:tcPr>
          <w:p w14:paraId="7AA35559" w14:textId="058A291F" w:rsidR="00A726FD" w:rsidRPr="003F7B89" w:rsidRDefault="00A726FD" w:rsidP="00A726FD">
            <w:pPr>
              <w:spacing w:before="120" w:after="120"/>
              <w:rPr>
                <w:bCs/>
                <w:sz w:val="24"/>
              </w:rPr>
            </w:pPr>
            <w:r w:rsidRPr="002C1DCD">
              <w:rPr>
                <w:sz w:val="24"/>
                <w:szCs w:val="24"/>
              </w:rPr>
              <w:t xml:space="preserve">Vítězná družstva postupují </w:t>
            </w:r>
            <w:r w:rsidR="0096246B">
              <w:rPr>
                <w:sz w:val="24"/>
                <w:szCs w:val="24"/>
              </w:rPr>
              <w:t xml:space="preserve">na </w:t>
            </w:r>
            <w:r w:rsidRPr="002C1DCD">
              <w:rPr>
                <w:sz w:val="24"/>
                <w:szCs w:val="24"/>
              </w:rPr>
              <w:t>kvalifikac</w:t>
            </w:r>
            <w:r w:rsidR="00A879C4">
              <w:rPr>
                <w:sz w:val="24"/>
                <w:szCs w:val="24"/>
              </w:rPr>
              <w:t>i</w:t>
            </w:r>
            <w:r w:rsidRPr="002C1DCD">
              <w:rPr>
                <w:sz w:val="24"/>
                <w:szCs w:val="24"/>
              </w:rPr>
              <w:t xml:space="preserve"> </w:t>
            </w:r>
            <w:r w:rsidR="00616E18">
              <w:rPr>
                <w:sz w:val="24"/>
                <w:szCs w:val="24"/>
              </w:rPr>
              <w:t xml:space="preserve">do </w:t>
            </w:r>
            <w:r w:rsidR="00A87AA4">
              <w:rPr>
                <w:sz w:val="24"/>
                <w:szCs w:val="24"/>
              </w:rPr>
              <w:t>republikového finále</w:t>
            </w:r>
            <w:r>
              <w:rPr>
                <w:sz w:val="24"/>
                <w:szCs w:val="24"/>
              </w:rPr>
              <w:t xml:space="preserve">. Kvalifikace proběhne </w:t>
            </w:r>
            <w:r w:rsidR="0063578D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.</w:t>
            </w:r>
            <w:r w:rsidR="0063578D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.20</w:t>
            </w:r>
            <w:r w:rsidR="0063578D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v</w:t>
            </w:r>
            <w:r w:rsidR="0063578D">
              <w:rPr>
                <w:sz w:val="24"/>
                <w:szCs w:val="24"/>
              </w:rPr>
              <w:t> Karlových Varech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5C8F1BD5" w14:textId="66E26125" w:rsidR="00BA2B65" w:rsidRDefault="00BA2B65">
      <w:pPr>
        <w:rPr>
          <w:b/>
          <w:sz w:val="22"/>
        </w:rPr>
      </w:pPr>
    </w:p>
    <w:p w14:paraId="5C8F1BD6" w14:textId="7A336737" w:rsidR="006A2620" w:rsidRDefault="006A2620">
      <w:pPr>
        <w:rPr>
          <w:b/>
          <w:sz w:val="22"/>
        </w:rPr>
      </w:pPr>
    </w:p>
    <w:p w14:paraId="5C8F1BD7" w14:textId="441483FF" w:rsidR="006A2620" w:rsidRDefault="006A2620">
      <w:pPr>
        <w:rPr>
          <w:b/>
          <w:sz w:val="22"/>
        </w:rPr>
      </w:pPr>
    </w:p>
    <w:p w14:paraId="5C8F1BD8" w14:textId="0960E6CC" w:rsidR="000D1AC8" w:rsidRDefault="000D1AC8">
      <w:pPr>
        <w:rPr>
          <w:b/>
          <w:sz w:val="22"/>
        </w:rPr>
      </w:pPr>
    </w:p>
    <w:tbl>
      <w:tblPr>
        <w:tblW w:w="11030" w:type="dxa"/>
        <w:tblInd w:w="-108" w:type="dxa"/>
        <w:tblLook w:val="01E0" w:firstRow="1" w:lastRow="1" w:firstColumn="1" w:lastColumn="1" w:noHBand="0" w:noVBand="0"/>
      </w:tblPr>
      <w:tblGrid>
        <w:gridCol w:w="108"/>
        <w:gridCol w:w="4894"/>
        <w:gridCol w:w="1026"/>
        <w:gridCol w:w="3976"/>
        <w:gridCol w:w="1026"/>
      </w:tblGrid>
      <w:tr w:rsidR="00DF72F0" w:rsidRPr="00E10F25" w14:paraId="5C8F1BDB" w14:textId="77777777" w:rsidTr="0009083A">
        <w:trPr>
          <w:gridAfter w:val="1"/>
          <w:wAfter w:w="1026" w:type="dxa"/>
        </w:trPr>
        <w:tc>
          <w:tcPr>
            <w:tcW w:w="5002" w:type="dxa"/>
            <w:gridSpan w:val="2"/>
            <w:shd w:val="clear" w:color="auto" w:fill="auto"/>
          </w:tcPr>
          <w:p w14:paraId="5C8F1BD9" w14:textId="6E257556" w:rsidR="00DF72F0" w:rsidRPr="00E10F25" w:rsidRDefault="00DF72F0" w:rsidP="00DF72F0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bookmarkStart w:id="2" w:name="_Hlk496089889"/>
            <w:r w:rsidRPr="0009108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  <w:gridSpan w:val="2"/>
            <w:shd w:val="clear" w:color="auto" w:fill="auto"/>
          </w:tcPr>
          <w:p w14:paraId="5C8F1BDA" w14:textId="0A5F1D4D" w:rsidR="00DF72F0" w:rsidRPr="00E10F25" w:rsidRDefault="00DF72F0" w:rsidP="00DF72F0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</w:tr>
      <w:tr w:rsidR="00DF72F0" w:rsidRPr="00E10F25" w14:paraId="5C8F1BDE" w14:textId="77777777" w:rsidTr="0009083A">
        <w:trPr>
          <w:gridAfter w:val="1"/>
          <w:wAfter w:w="1026" w:type="dxa"/>
        </w:trPr>
        <w:tc>
          <w:tcPr>
            <w:tcW w:w="5002" w:type="dxa"/>
            <w:gridSpan w:val="2"/>
            <w:shd w:val="clear" w:color="auto" w:fill="auto"/>
          </w:tcPr>
          <w:p w14:paraId="5C8F1BDC" w14:textId="3560C4DC" w:rsidR="00DF72F0" w:rsidRPr="00E10F25" w:rsidRDefault="00DF72F0" w:rsidP="00DF72F0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  <w:gridSpan w:val="2"/>
            <w:shd w:val="clear" w:color="auto" w:fill="auto"/>
          </w:tcPr>
          <w:p w14:paraId="5C8F1BDD" w14:textId="0DF6C599" w:rsidR="00DF72F0" w:rsidRPr="00E10F25" w:rsidRDefault="00DF72F0" w:rsidP="00DF72F0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</w:tr>
      <w:bookmarkEnd w:id="2"/>
      <w:tr w:rsidR="009A08FC" w:rsidRPr="003F1805" w14:paraId="5C8F1BE1" w14:textId="77777777" w:rsidTr="0009083A">
        <w:trPr>
          <w:gridBefore w:val="1"/>
          <w:wBefore w:w="108" w:type="dxa"/>
        </w:trPr>
        <w:tc>
          <w:tcPr>
            <w:tcW w:w="5920" w:type="dxa"/>
            <w:gridSpan w:val="2"/>
            <w:shd w:val="clear" w:color="auto" w:fill="auto"/>
          </w:tcPr>
          <w:p w14:paraId="5C8F1BDF" w14:textId="77777777" w:rsidR="009B0C72" w:rsidRPr="003F1805" w:rsidRDefault="009B0C72" w:rsidP="009D5881">
            <w:pPr>
              <w:ind w:right="-959"/>
              <w:rPr>
                <w:b/>
                <w:sz w:val="24"/>
                <w:szCs w:val="24"/>
              </w:rPr>
            </w:pPr>
          </w:p>
        </w:tc>
        <w:tc>
          <w:tcPr>
            <w:tcW w:w="5002" w:type="dxa"/>
            <w:gridSpan w:val="2"/>
            <w:shd w:val="clear" w:color="auto" w:fill="auto"/>
          </w:tcPr>
          <w:p w14:paraId="5C8F1BE0" w14:textId="77777777" w:rsidR="009A08FC" w:rsidRPr="00D52D56" w:rsidRDefault="009A08FC" w:rsidP="00F65242"/>
        </w:tc>
      </w:tr>
    </w:tbl>
    <w:p w14:paraId="39F2F46E" w14:textId="0972D98D" w:rsidR="00CB3194" w:rsidRDefault="00CB3194" w:rsidP="009A08FC">
      <w:pPr>
        <w:numPr>
          <w:ilvl w:val="12"/>
          <w:numId w:val="0"/>
        </w:numPr>
      </w:pPr>
    </w:p>
    <w:p w14:paraId="361E0443" w14:textId="1188BAD7" w:rsidR="00CB3194" w:rsidRDefault="00DF72F0">
      <w:r>
        <w:rPr>
          <w:noProof/>
        </w:rPr>
        <w:drawing>
          <wp:anchor distT="0" distB="0" distL="114300" distR="114300" simplePos="0" relativeHeight="251662848" behindDoc="0" locked="0" layoutInCell="1" allowOverlap="1" wp14:anchorId="2E743678" wp14:editId="7F04021C">
            <wp:simplePos x="0" y="0"/>
            <wp:positionH relativeFrom="column">
              <wp:posOffset>243205</wp:posOffset>
            </wp:positionH>
            <wp:positionV relativeFrom="paragraph">
              <wp:posOffset>461645</wp:posOffset>
            </wp:positionV>
            <wp:extent cx="6263640" cy="4443730"/>
            <wp:effectExtent l="0" t="0" r="381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Š Krušnohorská 1675, Jirkov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443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3194">
        <w:br w:type="page"/>
      </w:r>
    </w:p>
    <w:p w14:paraId="1B7D07D4" w14:textId="77777777" w:rsidR="003B0691" w:rsidRPr="004628CC" w:rsidRDefault="003B0691" w:rsidP="003B0691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26A21DA5" w14:textId="77777777" w:rsidR="003B0691" w:rsidRPr="004628CC" w:rsidRDefault="003B0691" w:rsidP="003B0691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3B0691" w:rsidRPr="004628CC" w14:paraId="45AD16E8" w14:textId="77777777" w:rsidTr="001129EB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3457FD50" w14:textId="77777777" w:rsidR="003B0691" w:rsidRPr="004628CC" w:rsidRDefault="003B0691" w:rsidP="001129EB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2E9DACA5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71F513D3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62067658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2CF6EF01" w14:textId="77777777" w:rsidR="003B0691" w:rsidRPr="004628CC" w:rsidRDefault="003B0691" w:rsidP="001129EB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183BB575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3B0691" w:rsidRPr="004628CC" w14:paraId="369AEA70" w14:textId="77777777" w:rsidTr="001129EB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1C548E1C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72DC9B1D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1437AAAA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3B0691" w:rsidRPr="004628CC" w14:paraId="212EED9F" w14:textId="77777777" w:rsidTr="001129EB">
        <w:tc>
          <w:tcPr>
            <w:tcW w:w="1234" w:type="dxa"/>
            <w:gridSpan w:val="2"/>
          </w:tcPr>
          <w:p w14:paraId="7020AABE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304335FB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1D7ABADF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085FCAF1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5DF92F6E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3B9D6B6C" w14:textId="77777777" w:rsidR="003B0691" w:rsidRPr="004628CC" w:rsidRDefault="003B0691" w:rsidP="001129EB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3B0691" w:rsidRPr="004628CC" w14:paraId="411ECAFA" w14:textId="77777777" w:rsidTr="001129EB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205EA902" w14:textId="77777777" w:rsidR="003B0691" w:rsidRPr="004628CC" w:rsidRDefault="003B0691" w:rsidP="001129EB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</w:t>
            </w:r>
          </w:p>
        </w:tc>
        <w:tc>
          <w:tcPr>
            <w:tcW w:w="7271" w:type="dxa"/>
            <w:gridSpan w:val="9"/>
          </w:tcPr>
          <w:p w14:paraId="6A8666B3" w14:textId="77777777" w:rsidR="003B0691" w:rsidRPr="004628CC" w:rsidRDefault="003B0691" w:rsidP="001129EB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3B0691" w:rsidRPr="004628CC" w14:paraId="4FD5AD88" w14:textId="77777777" w:rsidTr="001129EB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555DAC84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05B019AD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344A3E16" w14:textId="77777777" w:rsidTr="001129EB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536F1046" w14:textId="77777777" w:rsidR="003B0691" w:rsidRDefault="003B0691" w:rsidP="001129EB">
            <w:pPr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IČO školy</w:t>
            </w:r>
          </w:p>
          <w:p w14:paraId="66D02D69" w14:textId="77777777" w:rsidR="003B0691" w:rsidRPr="004628CC" w:rsidRDefault="003B0691" w:rsidP="001129EB">
            <w:pPr>
              <w:rPr>
                <w:b/>
                <w:sz w:val="23"/>
                <w:szCs w:val="23"/>
              </w:rPr>
            </w:pPr>
            <w:r>
              <w:rPr>
                <w:sz w:val="22"/>
                <w:szCs w:val="22"/>
              </w:rPr>
              <w:t>(*</w:t>
            </w:r>
            <w:r>
              <w:rPr>
                <w:i/>
                <w:sz w:val="22"/>
                <w:szCs w:val="22"/>
              </w:rPr>
              <w:t>povinný údaj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5B6B0922" w14:textId="77777777" w:rsidR="003B0691" w:rsidRPr="006A34C0" w:rsidRDefault="003B0691" w:rsidP="001129EB">
            <w:pPr>
              <w:rPr>
                <w:b/>
                <w:sz w:val="23"/>
                <w:szCs w:val="23"/>
              </w:rPr>
            </w:pPr>
          </w:p>
        </w:tc>
      </w:tr>
      <w:tr w:rsidR="003B0691" w:rsidRPr="004628CC" w14:paraId="258D7AA7" w14:textId="77777777" w:rsidTr="001129EB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1F3C9894" w14:textId="77777777" w:rsidR="003B0691" w:rsidRPr="004628CC" w:rsidRDefault="003B0691" w:rsidP="001129EB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72B61D49" w14:textId="77777777" w:rsidR="003B0691" w:rsidRPr="004628CC" w:rsidRDefault="003B0691" w:rsidP="001129EB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4F8E6A36" w14:textId="77777777" w:rsidR="003B0691" w:rsidRPr="006A34C0" w:rsidRDefault="003B0691" w:rsidP="001129EB">
            <w:pPr>
              <w:rPr>
                <w:b/>
                <w:sz w:val="23"/>
                <w:szCs w:val="23"/>
              </w:rPr>
            </w:pPr>
            <w:r w:rsidRPr="006A34C0">
              <w:rPr>
                <w:b/>
                <w:sz w:val="23"/>
                <w:szCs w:val="23"/>
              </w:rPr>
              <w:t>Podpis vedoucího</w:t>
            </w:r>
          </w:p>
        </w:tc>
      </w:tr>
      <w:tr w:rsidR="003B0691" w:rsidRPr="004628CC" w14:paraId="4FB467A4" w14:textId="77777777" w:rsidTr="001129EB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3FA714C3" w14:textId="77777777" w:rsidR="003B0691" w:rsidRPr="004628CC" w:rsidRDefault="003B0691" w:rsidP="001129EB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07D44A3F" w14:textId="77777777" w:rsidR="003B0691" w:rsidRPr="004628CC" w:rsidRDefault="003B0691" w:rsidP="001129EB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7630F859" w14:textId="77777777" w:rsidR="003B0691" w:rsidRPr="004628CC" w:rsidRDefault="003B0691" w:rsidP="001129EB">
            <w:pPr>
              <w:rPr>
                <w:sz w:val="23"/>
                <w:szCs w:val="23"/>
              </w:rPr>
            </w:pPr>
          </w:p>
        </w:tc>
      </w:tr>
      <w:tr w:rsidR="003B0691" w:rsidRPr="004628CC" w14:paraId="5A3A95CD" w14:textId="77777777" w:rsidTr="001129EB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56F8DB6A" w14:textId="77777777" w:rsidR="003B0691" w:rsidRPr="004628CC" w:rsidRDefault="003B0691" w:rsidP="001129EB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24064D5F" w14:textId="77777777" w:rsidR="003B0691" w:rsidRPr="004628CC" w:rsidRDefault="003B0691" w:rsidP="001129EB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20D30384" w14:textId="77777777" w:rsidR="003B0691" w:rsidRPr="004628CC" w:rsidRDefault="003B0691" w:rsidP="001129EB">
            <w:pPr>
              <w:rPr>
                <w:sz w:val="23"/>
                <w:szCs w:val="23"/>
              </w:rPr>
            </w:pPr>
          </w:p>
        </w:tc>
      </w:tr>
      <w:tr w:rsidR="003B0691" w:rsidRPr="004628CC" w14:paraId="1B001095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1491B1D1" w14:textId="77777777" w:rsidR="003B0691" w:rsidRPr="004628CC" w:rsidRDefault="003B0691" w:rsidP="001129EB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345F5852" w14:textId="77777777" w:rsidR="003B0691" w:rsidRPr="004628CC" w:rsidRDefault="003B0691" w:rsidP="001129EB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48CC20DF" w14:textId="77777777" w:rsidR="003B0691" w:rsidRPr="004628CC" w:rsidRDefault="003B0691" w:rsidP="001129EB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5A15F81B" w14:textId="77777777" w:rsidR="003B0691" w:rsidRPr="004628CC" w:rsidRDefault="003B0691" w:rsidP="001129EB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</w:tcPr>
          <w:p w14:paraId="17DC0FA2" w14:textId="77777777" w:rsidR="003B0691" w:rsidRPr="004628CC" w:rsidRDefault="003B0691" w:rsidP="001129EB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</w:tcPr>
          <w:p w14:paraId="70507BF0" w14:textId="77777777" w:rsidR="003B0691" w:rsidRPr="004628CC" w:rsidRDefault="003B0691" w:rsidP="001129EB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</w:tcPr>
          <w:p w14:paraId="5AAF87F8" w14:textId="77777777" w:rsidR="003B0691" w:rsidRPr="004628CC" w:rsidRDefault="003B0691" w:rsidP="001129EB">
            <w:pPr>
              <w:jc w:val="center"/>
              <w:rPr>
                <w:b/>
                <w:sz w:val="23"/>
                <w:szCs w:val="23"/>
              </w:rPr>
            </w:pPr>
            <w:r w:rsidRPr="00F03378">
              <w:rPr>
                <w:b/>
                <w:szCs w:val="23"/>
              </w:rPr>
              <w:t>Poznámka/Podpis</w:t>
            </w:r>
          </w:p>
        </w:tc>
      </w:tr>
      <w:tr w:rsidR="003B0691" w:rsidRPr="004628CC" w14:paraId="28368130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C88F5A6" w14:textId="77777777" w:rsidR="003B0691" w:rsidRPr="004628CC" w:rsidRDefault="003B0691" w:rsidP="001129EB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5D44D31F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46422CE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0980AD0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3E37619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3228EACB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E06E727" w14:textId="77777777" w:rsidR="003B0691" w:rsidRPr="004628CC" w:rsidRDefault="003B0691" w:rsidP="001129EB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79DE9F67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C962342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6D38A18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C65A2F3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315F2F60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6C42F28" w14:textId="77777777" w:rsidR="003B0691" w:rsidRPr="004628CC" w:rsidRDefault="003B0691" w:rsidP="001129EB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0F520154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809A74A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563AF6F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C4DD7DD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6ED4E099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2BA9338B" w14:textId="77777777" w:rsidR="003B0691" w:rsidRPr="004628CC" w:rsidRDefault="003B0691" w:rsidP="001129EB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152B21C8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2BBB7AB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681F5EF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2C4B15C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46A03614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7B9470A" w14:textId="77777777" w:rsidR="003B0691" w:rsidRPr="004628CC" w:rsidRDefault="003B0691" w:rsidP="001129EB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19E73569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5F8AA7A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FB0E00A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F8FB1AD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5AE50124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B477D67" w14:textId="77777777" w:rsidR="003B0691" w:rsidRPr="004628CC" w:rsidRDefault="003B0691" w:rsidP="001129EB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50A28D9E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71FBEE4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7EAF828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C3F13BD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02B3C9A6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1E69A6DC" w14:textId="77777777" w:rsidR="003B0691" w:rsidRPr="004628CC" w:rsidRDefault="003B0691" w:rsidP="001129EB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56330529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E59DB6B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8439CCB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4E2FA94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2DF885BC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64B9C87" w14:textId="77777777" w:rsidR="003B0691" w:rsidRPr="004628CC" w:rsidRDefault="003B0691" w:rsidP="001129EB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5DC0BBDD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5F3EF71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A3599F1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55F8EDD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1A1ED813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322F41C8" w14:textId="77777777" w:rsidR="003B0691" w:rsidRPr="004628CC" w:rsidRDefault="003B0691" w:rsidP="001129EB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59FB703E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E0DEB85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710FD80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1D9C31D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66E55345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2C540EA6" w14:textId="77777777" w:rsidR="003B0691" w:rsidRPr="004628CC" w:rsidRDefault="003B0691" w:rsidP="001129EB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2FC2B432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B87BD5A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17801B6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3E658B0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57C95950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6B862B3" w14:textId="77777777" w:rsidR="003B0691" w:rsidRPr="004628CC" w:rsidRDefault="003B0691" w:rsidP="001129EB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6AAF1E54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B2B6A49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B995055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3AB903E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6D18FDA4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2743424" w14:textId="77777777" w:rsidR="003B0691" w:rsidRPr="004628CC" w:rsidRDefault="003B0691" w:rsidP="001129EB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1F01405E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E0F1039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2EE056A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052A1E1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0CFC61FF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2C772AA" w14:textId="77777777" w:rsidR="003B0691" w:rsidRPr="004628CC" w:rsidRDefault="003B0691" w:rsidP="001129EB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6886C7C9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5AB56BE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92B8000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4DA7D0E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7920C8CA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9483A4B" w14:textId="77777777" w:rsidR="003B0691" w:rsidRPr="004628CC" w:rsidRDefault="003B0691" w:rsidP="001129EB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72F13419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A688FA8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85BDB27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6F326B5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36040794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9C3E1D1" w14:textId="77777777" w:rsidR="003B0691" w:rsidRPr="004628CC" w:rsidRDefault="003B0691" w:rsidP="001129EB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6ABB199E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6D2A4A2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A029358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FDB9586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  <w:tr w:rsidR="003B0691" w:rsidRPr="004628CC" w14:paraId="54560BDC" w14:textId="77777777" w:rsidTr="001129E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53A380B2" w14:textId="77777777" w:rsidR="003B0691" w:rsidRPr="004628CC" w:rsidRDefault="003B0691" w:rsidP="001129EB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428D14E4" w14:textId="77777777" w:rsidR="003B0691" w:rsidRPr="004628CC" w:rsidRDefault="003B0691" w:rsidP="001129EB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39673BB5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486A502B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31924B0D" w14:textId="77777777" w:rsidR="003B0691" w:rsidRPr="004628CC" w:rsidRDefault="003B0691" w:rsidP="001129EB">
            <w:pPr>
              <w:rPr>
                <w:sz w:val="27"/>
                <w:szCs w:val="27"/>
              </w:rPr>
            </w:pPr>
          </w:p>
        </w:tc>
      </w:tr>
    </w:tbl>
    <w:p w14:paraId="0411E479" w14:textId="77777777" w:rsidR="003B0691" w:rsidRDefault="003B0691" w:rsidP="003B0691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3D769880" w14:textId="77777777" w:rsidR="003B0691" w:rsidRPr="004628CC" w:rsidRDefault="003B0691" w:rsidP="003B0691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09C5363A" w14:textId="77777777" w:rsidR="003B0691" w:rsidRPr="004628CC" w:rsidRDefault="003B0691" w:rsidP="003B0691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6DBE0CBC" w14:textId="77777777" w:rsidR="003B0691" w:rsidRDefault="003B0691" w:rsidP="003B0691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uvedených žáků není osvobozen od TV a nemá III. nebo IV. zdravotní klasifikaci.</w:t>
      </w:r>
    </w:p>
    <w:p w14:paraId="2EFB74F2" w14:textId="77777777" w:rsidR="003B0691" w:rsidRDefault="003B0691" w:rsidP="003B0691">
      <w:pPr>
        <w:jc w:val="both"/>
        <w:rPr>
          <w:sz w:val="19"/>
          <w:szCs w:val="19"/>
        </w:rPr>
      </w:pPr>
    </w:p>
    <w:p w14:paraId="7FC22A12" w14:textId="77777777" w:rsidR="003B0691" w:rsidRPr="004628CC" w:rsidRDefault="003B0691" w:rsidP="003B0691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3B0691" w:rsidRPr="004628CC" w14:paraId="44F9F51C" w14:textId="77777777" w:rsidTr="001129EB">
        <w:trPr>
          <w:trHeight w:val="1215"/>
        </w:trPr>
        <w:tc>
          <w:tcPr>
            <w:tcW w:w="3120" w:type="dxa"/>
          </w:tcPr>
          <w:p w14:paraId="56D503A7" w14:textId="77777777" w:rsidR="003B0691" w:rsidRPr="004628CC" w:rsidRDefault="003B0691" w:rsidP="001129EB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443D0C09" w14:textId="77777777" w:rsidR="003B0691" w:rsidRPr="00701A83" w:rsidRDefault="003B0691" w:rsidP="003B0691">
      <w:pPr>
        <w:rPr>
          <w:vanish/>
        </w:rPr>
      </w:pPr>
    </w:p>
    <w:p w14:paraId="75039F71" w14:textId="77777777" w:rsidR="003B0691" w:rsidRPr="004628CC" w:rsidRDefault="003B0691" w:rsidP="003B0691">
      <w:pPr>
        <w:tabs>
          <w:tab w:val="left" w:pos="212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</w:p>
    <w:p w14:paraId="27089AA7" w14:textId="77777777" w:rsidR="003B0691" w:rsidRPr="00BA2E72" w:rsidRDefault="003B0691" w:rsidP="003B0691">
      <w:pPr>
        <w:rPr>
          <w:b/>
          <w:sz w:val="22"/>
        </w:rPr>
      </w:pPr>
    </w:p>
    <w:p w14:paraId="1021C207" w14:textId="77777777" w:rsidR="003B0691" w:rsidRDefault="003B0691" w:rsidP="003B0691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7A1D3359" w14:textId="77777777" w:rsidR="003B0691" w:rsidRDefault="003B0691" w:rsidP="003B0691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D47CEFF" w14:textId="77777777" w:rsidR="003B0691" w:rsidRDefault="003B0691" w:rsidP="003B0691">
      <w:pPr>
        <w:rPr>
          <w:rFonts w:ascii="Comic Sans MS" w:hAnsi="Comic Sans MS"/>
          <w:sz w:val="24"/>
        </w:rPr>
      </w:pPr>
    </w:p>
    <w:p w14:paraId="5C8F1BE2" w14:textId="6EF05043" w:rsidR="00BA2B65" w:rsidRDefault="00506511" w:rsidP="009A08FC">
      <w:pPr>
        <w:numPr>
          <w:ilvl w:val="12"/>
          <w:numId w:val="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8F1BE3" wp14:editId="3F3D8E28">
                <wp:simplePos x="0" y="0"/>
                <wp:positionH relativeFrom="column">
                  <wp:posOffset>1209040</wp:posOffset>
                </wp:positionH>
                <wp:positionV relativeFrom="paragraph">
                  <wp:posOffset>1725930</wp:posOffset>
                </wp:positionV>
                <wp:extent cx="1390650" cy="1266825"/>
                <wp:effectExtent l="0" t="0" r="0" b="0"/>
                <wp:wrapNone/>
                <wp:docPr id="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0650" cy="12668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6BB259" id="Rectangle 21" o:spid="_x0000_s1026" style="position:absolute;margin-left:95.2pt;margin-top:135.9pt;width:109.5pt;height:99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" filled="f" strokecolor="white" strokeweight="1.5pt"/>
            </w:pict>
          </mc:Fallback>
        </mc:AlternateContent>
      </w:r>
    </w:p>
    <w:sectPr w:rsidR="00BA2B65" w:rsidSect="006A2620">
      <w:footerReference w:type="even" r:id="rId13"/>
      <w:footerReference w:type="default" r:id="rId14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E4DADD" w14:textId="77777777" w:rsidR="00B1300D" w:rsidRDefault="00B1300D">
      <w:r>
        <w:separator/>
      </w:r>
    </w:p>
  </w:endnote>
  <w:endnote w:type="continuationSeparator" w:id="0">
    <w:p w14:paraId="234C873F" w14:textId="77777777" w:rsidR="00B1300D" w:rsidRDefault="00B13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9" w14:textId="7777777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C8F1BEA" w14:textId="77777777" w:rsidR="00723985" w:rsidRDefault="00723985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B" w14:textId="7777777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F389E">
      <w:rPr>
        <w:rStyle w:val="slostrnky"/>
        <w:noProof/>
      </w:rPr>
      <w:t>1</w:t>
    </w:r>
    <w:r>
      <w:rPr>
        <w:rStyle w:val="slostrnky"/>
      </w:rPr>
      <w:fldChar w:fldCharType="end"/>
    </w:r>
  </w:p>
  <w:p w14:paraId="5C8F1BEC" w14:textId="77777777" w:rsidR="00723985" w:rsidRDefault="00723985" w:rsidP="00DA5D7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2C95DF" w14:textId="77777777" w:rsidR="00B1300D" w:rsidRDefault="00B1300D">
      <w:r>
        <w:separator/>
      </w:r>
    </w:p>
  </w:footnote>
  <w:footnote w:type="continuationSeparator" w:id="0">
    <w:p w14:paraId="3F9B987D" w14:textId="77777777" w:rsidR="00B1300D" w:rsidRDefault="00B130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E714F34"/>
    <w:multiLevelType w:val="hybridMultilevel"/>
    <w:tmpl w:val="96B8BBA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6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7" w15:restartNumberingAfterBreak="0">
    <w:nsid w:val="3EE523B0"/>
    <w:multiLevelType w:val="hybridMultilevel"/>
    <w:tmpl w:val="76D89D64"/>
    <w:lvl w:ilvl="0" w:tplc="C1F8CEEA">
      <w:start w:val="1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3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5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6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9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1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3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76D2303A"/>
    <w:multiLevelType w:val="singleLevel"/>
    <w:tmpl w:val="566E4A3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6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2"/>
  </w:num>
  <w:num w:numId="2">
    <w:abstractNumId w:val="31"/>
  </w:num>
  <w:num w:numId="3">
    <w:abstractNumId w:val="35"/>
  </w:num>
  <w:num w:numId="4">
    <w:abstractNumId w:val="2"/>
  </w:num>
  <w:num w:numId="5">
    <w:abstractNumId w:val="16"/>
  </w:num>
  <w:num w:numId="6">
    <w:abstractNumId w:val="1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4"/>
  </w:num>
  <w:num w:numId="8">
    <w:abstractNumId w:val="30"/>
  </w:num>
  <w:num w:numId="9">
    <w:abstractNumId w:val="3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2"/>
  </w:num>
  <w:num w:numId="11">
    <w:abstractNumId w:val="25"/>
  </w:num>
  <w:num w:numId="12">
    <w:abstractNumId w:val="23"/>
  </w:num>
  <w:num w:numId="13">
    <w:abstractNumId w:val="37"/>
  </w:num>
  <w:num w:numId="14">
    <w:abstractNumId w:val="28"/>
  </w:num>
  <w:num w:numId="15">
    <w:abstractNumId w:val="9"/>
  </w:num>
  <w:num w:numId="16">
    <w:abstractNumId w:val="0"/>
    <w:lvlOverride w:ilvl="0">
      <w:startOverride w:val="12"/>
    </w:lvlOverride>
  </w:num>
  <w:num w:numId="17">
    <w:abstractNumId w:val="11"/>
  </w:num>
  <w:num w:numId="18">
    <w:abstractNumId w:val="15"/>
  </w:num>
  <w:num w:numId="19">
    <w:abstractNumId w:val="20"/>
  </w:num>
  <w:num w:numId="20">
    <w:abstractNumId w:val="4"/>
  </w:num>
  <w:num w:numId="21">
    <w:abstractNumId w:val="18"/>
  </w:num>
  <w:num w:numId="22">
    <w:abstractNumId w:val="21"/>
  </w:num>
  <w:num w:numId="23">
    <w:abstractNumId w:val="10"/>
  </w:num>
  <w:num w:numId="24">
    <w:abstractNumId w:val="33"/>
  </w:num>
  <w:num w:numId="25">
    <w:abstractNumId w:val="27"/>
  </w:num>
  <w:num w:numId="26">
    <w:abstractNumId w:val="14"/>
  </w:num>
  <w:num w:numId="27">
    <w:abstractNumId w:val="19"/>
  </w:num>
  <w:num w:numId="28">
    <w:abstractNumId w:val="6"/>
  </w:num>
  <w:num w:numId="29">
    <w:abstractNumId w:val="5"/>
  </w:num>
  <w:num w:numId="30">
    <w:abstractNumId w:val="29"/>
  </w:num>
  <w:num w:numId="31">
    <w:abstractNumId w:val="3"/>
  </w:num>
  <w:num w:numId="32">
    <w:abstractNumId w:val="13"/>
  </w:num>
  <w:num w:numId="33">
    <w:abstractNumId w:val="36"/>
  </w:num>
  <w:num w:numId="34">
    <w:abstractNumId w:val="1"/>
  </w:num>
  <w:num w:numId="35">
    <w:abstractNumId w:val="7"/>
  </w:num>
  <w:num w:numId="36">
    <w:abstractNumId w:val="26"/>
  </w:num>
  <w:num w:numId="37">
    <w:abstractNumId w:val="34"/>
  </w:num>
  <w:num w:numId="38">
    <w:abstractNumId w:val="17"/>
  </w:num>
  <w:num w:numId="39">
    <w:abstractNumId w:val="8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CFB"/>
    <w:rsid w:val="00027BD7"/>
    <w:rsid w:val="00054AFC"/>
    <w:rsid w:val="0009083A"/>
    <w:rsid w:val="000B1EB4"/>
    <w:rsid w:val="000C5D2A"/>
    <w:rsid w:val="000D1AC8"/>
    <w:rsid w:val="000E43B3"/>
    <w:rsid w:val="000F7AD3"/>
    <w:rsid w:val="001102F3"/>
    <w:rsid w:val="0013634E"/>
    <w:rsid w:val="00145344"/>
    <w:rsid w:val="00162CF3"/>
    <w:rsid w:val="001821B6"/>
    <w:rsid w:val="00191F48"/>
    <w:rsid w:val="00194F81"/>
    <w:rsid w:val="001C29EA"/>
    <w:rsid w:val="001D6185"/>
    <w:rsid w:val="00200756"/>
    <w:rsid w:val="00203949"/>
    <w:rsid w:val="00214212"/>
    <w:rsid w:val="00215165"/>
    <w:rsid w:val="00220A81"/>
    <w:rsid w:val="0022777B"/>
    <w:rsid w:val="00232A9F"/>
    <w:rsid w:val="0023341D"/>
    <w:rsid w:val="00235BA3"/>
    <w:rsid w:val="002613A2"/>
    <w:rsid w:val="002649C1"/>
    <w:rsid w:val="00286B39"/>
    <w:rsid w:val="00294EF0"/>
    <w:rsid w:val="00296E63"/>
    <w:rsid w:val="002A6DA7"/>
    <w:rsid w:val="002A78BF"/>
    <w:rsid w:val="002B394F"/>
    <w:rsid w:val="002C5A9B"/>
    <w:rsid w:val="002D03C1"/>
    <w:rsid w:val="002F0E50"/>
    <w:rsid w:val="00300045"/>
    <w:rsid w:val="00301411"/>
    <w:rsid w:val="00302154"/>
    <w:rsid w:val="00305CDA"/>
    <w:rsid w:val="00307703"/>
    <w:rsid w:val="003160E4"/>
    <w:rsid w:val="00322408"/>
    <w:rsid w:val="003231E3"/>
    <w:rsid w:val="003246B7"/>
    <w:rsid w:val="00325F0C"/>
    <w:rsid w:val="003426A1"/>
    <w:rsid w:val="003602B8"/>
    <w:rsid w:val="00397CD3"/>
    <w:rsid w:val="003A41E7"/>
    <w:rsid w:val="003B0691"/>
    <w:rsid w:val="003B7408"/>
    <w:rsid w:val="003C031C"/>
    <w:rsid w:val="003C25EF"/>
    <w:rsid w:val="003E71A3"/>
    <w:rsid w:val="003F1805"/>
    <w:rsid w:val="003F7B89"/>
    <w:rsid w:val="004010D6"/>
    <w:rsid w:val="0040176E"/>
    <w:rsid w:val="004303E1"/>
    <w:rsid w:val="004403C4"/>
    <w:rsid w:val="00441E5B"/>
    <w:rsid w:val="00446263"/>
    <w:rsid w:val="00453892"/>
    <w:rsid w:val="00465020"/>
    <w:rsid w:val="004A4F13"/>
    <w:rsid w:val="004B478F"/>
    <w:rsid w:val="004C2928"/>
    <w:rsid w:val="004D5549"/>
    <w:rsid w:val="004F7536"/>
    <w:rsid w:val="00506511"/>
    <w:rsid w:val="00506FA1"/>
    <w:rsid w:val="00531ACD"/>
    <w:rsid w:val="00543D0C"/>
    <w:rsid w:val="00581F0B"/>
    <w:rsid w:val="00595588"/>
    <w:rsid w:val="005978E9"/>
    <w:rsid w:val="005B25C6"/>
    <w:rsid w:val="005D1E5A"/>
    <w:rsid w:val="005E49A7"/>
    <w:rsid w:val="005F0FBE"/>
    <w:rsid w:val="005F77A0"/>
    <w:rsid w:val="006165D1"/>
    <w:rsid w:val="00616E18"/>
    <w:rsid w:val="0063074A"/>
    <w:rsid w:val="0063578D"/>
    <w:rsid w:val="006424CD"/>
    <w:rsid w:val="006450F3"/>
    <w:rsid w:val="00646C44"/>
    <w:rsid w:val="006638CE"/>
    <w:rsid w:val="006719D9"/>
    <w:rsid w:val="00674ABF"/>
    <w:rsid w:val="00675963"/>
    <w:rsid w:val="006967C8"/>
    <w:rsid w:val="006A2620"/>
    <w:rsid w:val="006B0258"/>
    <w:rsid w:val="006D19F6"/>
    <w:rsid w:val="006E17EF"/>
    <w:rsid w:val="006E3CFB"/>
    <w:rsid w:val="00723270"/>
    <w:rsid w:val="0072328F"/>
    <w:rsid w:val="00723985"/>
    <w:rsid w:val="00747688"/>
    <w:rsid w:val="00755C90"/>
    <w:rsid w:val="00756B9F"/>
    <w:rsid w:val="00780DD6"/>
    <w:rsid w:val="007A1F1B"/>
    <w:rsid w:val="007B13A6"/>
    <w:rsid w:val="007B46D7"/>
    <w:rsid w:val="007E72C1"/>
    <w:rsid w:val="00802055"/>
    <w:rsid w:val="008071AF"/>
    <w:rsid w:val="008074F2"/>
    <w:rsid w:val="00823EAF"/>
    <w:rsid w:val="00825775"/>
    <w:rsid w:val="00847478"/>
    <w:rsid w:val="00850A18"/>
    <w:rsid w:val="00851114"/>
    <w:rsid w:val="00860B1E"/>
    <w:rsid w:val="008656E5"/>
    <w:rsid w:val="008A5BEB"/>
    <w:rsid w:val="008C29A8"/>
    <w:rsid w:val="008E5AF0"/>
    <w:rsid w:val="008E6A5D"/>
    <w:rsid w:val="0090344D"/>
    <w:rsid w:val="00923146"/>
    <w:rsid w:val="00955868"/>
    <w:rsid w:val="00957578"/>
    <w:rsid w:val="0096246B"/>
    <w:rsid w:val="00975C80"/>
    <w:rsid w:val="00997918"/>
    <w:rsid w:val="00997ACE"/>
    <w:rsid w:val="009A08FC"/>
    <w:rsid w:val="009B0C72"/>
    <w:rsid w:val="009B76D4"/>
    <w:rsid w:val="009C7EEB"/>
    <w:rsid w:val="009D5881"/>
    <w:rsid w:val="009D72AE"/>
    <w:rsid w:val="009E2B24"/>
    <w:rsid w:val="009E6FFF"/>
    <w:rsid w:val="00A13866"/>
    <w:rsid w:val="00A726FD"/>
    <w:rsid w:val="00A775B0"/>
    <w:rsid w:val="00A8520D"/>
    <w:rsid w:val="00A879C4"/>
    <w:rsid w:val="00A87AA4"/>
    <w:rsid w:val="00AB7DE2"/>
    <w:rsid w:val="00AC35DA"/>
    <w:rsid w:val="00AC5293"/>
    <w:rsid w:val="00AF52DC"/>
    <w:rsid w:val="00B058E0"/>
    <w:rsid w:val="00B07B74"/>
    <w:rsid w:val="00B1300D"/>
    <w:rsid w:val="00B20CB1"/>
    <w:rsid w:val="00B41AE4"/>
    <w:rsid w:val="00B6284D"/>
    <w:rsid w:val="00B76195"/>
    <w:rsid w:val="00B82DE1"/>
    <w:rsid w:val="00BA2B65"/>
    <w:rsid w:val="00BA60F7"/>
    <w:rsid w:val="00BE58C6"/>
    <w:rsid w:val="00BE61D5"/>
    <w:rsid w:val="00BE6B3C"/>
    <w:rsid w:val="00C26938"/>
    <w:rsid w:val="00C57FB6"/>
    <w:rsid w:val="00C630C8"/>
    <w:rsid w:val="00C671AD"/>
    <w:rsid w:val="00C748C5"/>
    <w:rsid w:val="00C80572"/>
    <w:rsid w:val="00C910B8"/>
    <w:rsid w:val="00C9597C"/>
    <w:rsid w:val="00CB2D77"/>
    <w:rsid w:val="00CB3194"/>
    <w:rsid w:val="00CC13B5"/>
    <w:rsid w:val="00CC26EE"/>
    <w:rsid w:val="00CC3514"/>
    <w:rsid w:val="00CD103A"/>
    <w:rsid w:val="00CE620A"/>
    <w:rsid w:val="00CE7890"/>
    <w:rsid w:val="00CF294A"/>
    <w:rsid w:val="00CF389E"/>
    <w:rsid w:val="00D02CA4"/>
    <w:rsid w:val="00D07011"/>
    <w:rsid w:val="00D2758B"/>
    <w:rsid w:val="00D31612"/>
    <w:rsid w:val="00D4323F"/>
    <w:rsid w:val="00D43BFD"/>
    <w:rsid w:val="00D4509B"/>
    <w:rsid w:val="00D64B22"/>
    <w:rsid w:val="00D66B2A"/>
    <w:rsid w:val="00D900FA"/>
    <w:rsid w:val="00D972CA"/>
    <w:rsid w:val="00DA005C"/>
    <w:rsid w:val="00DA1411"/>
    <w:rsid w:val="00DA1C08"/>
    <w:rsid w:val="00DA5D77"/>
    <w:rsid w:val="00DC6327"/>
    <w:rsid w:val="00DF1636"/>
    <w:rsid w:val="00DF5E5D"/>
    <w:rsid w:val="00DF72F0"/>
    <w:rsid w:val="00E07DBB"/>
    <w:rsid w:val="00E12EF0"/>
    <w:rsid w:val="00E25190"/>
    <w:rsid w:val="00E26BD5"/>
    <w:rsid w:val="00E358FF"/>
    <w:rsid w:val="00E51FB2"/>
    <w:rsid w:val="00E52F97"/>
    <w:rsid w:val="00E55FD0"/>
    <w:rsid w:val="00E612E8"/>
    <w:rsid w:val="00E9094D"/>
    <w:rsid w:val="00E941D3"/>
    <w:rsid w:val="00EC27FB"/>
    <w:rsid w:val="00ED3AC5"/>
    <w:rsid w:val="00EF4497"/>
    <w:rsid w:val="00F066C5"/>
    <w:rsid w:val="00F51426"/>
    <w:rsid w:val="00F64413"/>
    <w:rsid w:val="00F64EB2"/>
    <w:rsid w:val="00F65242"/>
    <w:rsid w:val="00FA6BB0"/>
    <w:rsid w:val="00FB5BCF"/>
    <w:rsid w:val="00FD22C4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F1B77"/>
  <w15:chartTrackingRefBased/>
  <w15:docId w15:val="{F77E5D26-D80C-4737-81ED-095D7DB4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pPr>
      <w:ind w:left="2832" w:firstLine="3"/>
      <w:jc w:val="both"/>
    </w:pPr>
    <w:rPr>
      <w:sz w:val="24"/>
    </w:rPr>
  </w:style>
  <w:style w:type="character" w:styleId="Hypertextovodkaz">
    <w:name w:val="Hyperlink"/>
    <w:rsid w:val="00B76195"/>
    <w:rPr>
      <w:color w:val="0000FF"/>
      <w:u w:val="single"/>
    </w:rPr>
  </w:style>
  <w:style w:type="table" w:styleId="Mkatabulky">
    <w:name w:val="Table Grid"/>
    <w:basedOn w:val="Normlntabulka"/>
    <w:rsid w:val="009A0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03C4"/>
    <w:pPr>
      <w:ind w:left="720"/>
      <w:contextualSpacing/>
    </w:pPr>
  </w:style>
  <w:style w:type="paragraph" w:customStyle="1" w:styleId="Default">
    <w:name w:val="Default"/>
    <w:rsid w:val="00D4323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">
    <w:name w:val="st"/>
    <w:rsid w:val="00E51F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0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pekny@volny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propozice%20B%20volejbal%20ktg.%20V.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propozice B volejbal ktg. V..dot</Template>
  <TotalTime>172</TotalTime>
  <Pages>4</Pages>
  <Words>806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5555</CharactersWithSpaces>
  <SharedDoc>false</SharedDoc>
  <HLinks>
    <vt:vector size="6" baseType="variant">
      <vt:variant>
        <vt:i4>7929928</vt:i4>
      </vt:variant>
      <vt:variant>
        <vt:i4>0</vt:i4>
      </vt:variant>
      <vt:variant>
        <vt:i4>0</vt:i4>
      </vt:variant>
      <vt:variant>
        <vt:i4>5</vt:i4>
      </vt:variant>
      <vt:variant>
        <vt:lpwstr>mailto:josefmooz@centrum.cz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subject/>
  <dc:creator>Josef Mooz</dc:creator>
  <cp:keywords/>
  <cp:lastModifiedBy>Václav Pěkný</cp:lastModifiedBy>
  <cp:revision>97</cp:revision>
  <cp:lastPrinted>2017-10-24T07:13:00Z</cp:lastPrinted>
  <dcterms:created xsi:type="dcterms:W3CDTF">2017-10-22T22:08:00Z</dcterms:created>
  <dcterms:modified xsi:type="dcterms:W3CDTF">2019-12-03T11:21:00Z</dcterms:modified>
</cp:coreProperties>
</file>